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BB6BE3" w:rsidRDefault="00585C5C" w:rsidP="00BB6BE3">
      <w:pPr>
        <w:pStyle w:val="Bezodstpw"/>
        <w:jc w:val="both"/>
        <w:rPr>
          <w:rFonts w:ascii="Aptos" w:hAnsi="Aptos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C63B70D" w:rsidR="006F6C92" w:rsidRPr="002F47DF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F47D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736DE">
        <w:rPr>
          <w:rFonts w:ascii="Arial" w:hAnsi="Arial" w:cs="Arial"/>
          <w:b/>
          <w:bCs/>
          <w:sz w:val="20"/>
          <w:szCs w:val="20"/>
        </w:rPr>
        <w:t>24</w:t>
      </w:r>
      <w:r w:rsidR="00D9526F" w:rsidRPr="002F47DF">
        <w:rPr>
          <w:rFonts w:ascii="Arial" w:hAnsi="Arial" w:cs="Arial"/>
          <w:b/>
          <w:bCs/>
          <w:sz w:val="20"/>
          <w:szCs w:val="20"/>
        </w:rPr>
        <w:t>-</w:t>
      </w:r>
      <w:r w:rsidR="00B31031">
        <w:rPr>
          <w:rFonts w:ascii="Arial" w:hAnsi="Arial" w:cs="Arial"/>
          <w:b/>
          <w:bCs/>
          <w:sz w:val="20"/>
          <w:szCs w:val="20"/>
        </w:rPr>
        <w:t>10</w:t>
      </w:r>
      <w:r w:rsidR="00A11B70" w:rsidRPr="002F47DF">
        <w:rPr>
          <w:rFonts w:ascii="Arial" w:hAnsi="Arial" w:cs="Arial"/>
          <w:b/>
          <w:bCs/>
          <w:sz w:val="20"/>
          <w:szCs w:val="20"/>
        </w:rPr>
        <w:t>-</w:t>
      </w:r>
      <w:r w:rsidR="00543D94" w:rsidRPr="002F47DF">
        <w:rPr>
          <w:rFonts w:ascii="Arial" w:hAnsi="Arial" w:cs="Arial"/>
          <w:b/>
          <w:bCs/>
          <w:sz w:val="20"/>
          <w:szCs w:val="20"/>
        </w:rPr>
        <w:t>202</w:t>
      </w:r>
      <w:r w:rsidR="00490E36" w:rsidRPr="002F47DF">
        <w:rPr>
          <w:rFonts w:ascii="Arial" w:hAnsi="Arial" w:cs="Arial"/>
          <w:b/>
          <w:bCs/>
          <w:sz w:val="20"/>
          <w:szCs w:val="20"/>
        </w:rPr>
        <w:t>4</w:t>
      </w:r>
      <w:r w:rsidRPr="002F47D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F47D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F47D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F47D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F29F418" w14:textId="77777777" w:rsidR="00AD7DC3" w:rsidRPr="00AD7DC3" w:rsidRDefault="00AD7DC3" w:rsidP="00AD7DC3">
      <w:pPr>
        <w:pStyle w:val="Bezodstpw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69597474" w14:textId="77777777" w:rsidR="00AD7DC3" w:rsidRPr="00AD7DC3" w:rsidRDefault="00AD7DC3" w:rsidP="00AD7DC3">
      <w:pPr>
        <w:pStyle w:val="Bezodstpw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27D574A9" w14:textId="080809C5" w:rsidR="00AD7DC3" w:rsidRPr="0093429F" w:rsidRDefault="00AD7DC3" w:rsidP="00AD7DC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</w:pPr>
      <w:r w:rsidRPr="0093429F"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  <w:t>Sztukmistrzowie i muzycy rozbawią w Galerii Północnej</w:t>
      </w:r>
    </w:p>
    <w:p w14:paraId="42E94E29" w14:textId="77777777" w:rsidR="00AD7DC3" w:rsidRPr="00AD7DC3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B6861C6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5"/>
          <w:szCs w:val="25"/>
          <w:u w:val="none"/>
        </w:rPr>
      </w:pPr>
      <w:r w:rsidRPr="0093429F">
        <w:rPr>
          <w:rStyle w:val="Hipercze"/>
          <w:rFonts w:ascii="Arial" w:hAnsi="Arial" w:cs="Arial"/>
          <w:b/>
          <w:bCs/>
          <w:color w:val="auto"/>
          <w:sz w:val="25"/>
          <w:szCs w:val="25"/>
          <w:u w:val="none"/>
        </w:rPr>
        <w:t>W Galerii Północnej trwa Festiwal Sztuki Ulicznej. Już w najbliższą sobotę, 26 października, na mieszkańców stolicy i okolic czeka jego ostatnia odsłona.</w:t>
      </w:r>
    </w:p>
    <w:p w14:paraId="3E7BAB77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763C468D" w14:textId="51AF37A9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Artyści i sztukmistrzowie na jeden dzień opanują aleje w Galerii Północnej na warszawskiej Białołęce. Centrum handlowe organizuje ostatnią już odsłonę Festiwalu Sztuki Ulicznej. Wydarzenie to okazja, aby zobaczyć pokazy umiejętności szczudlarzy, mimów, aktorów teatralnych oraz muzyków.</w:t>
      </w:r>
    </w:p>
    <w:p w14:paraId="016B8264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2BE8DF49" w14:textId="77777777" w:rsidR="0093429F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Już w sobotę każdy będzie mógł posłuchać melodii wygrywanych na żywo przez akordeonistę, gitarzystkę i duet handpanistów. Galeria wspólnie z aktorami szykuje także dwa spektakle teatralne dla najmłodszych.</w:t>
      </w:r>
    </w:p>
    <w:p w14:paraId="41A27AB1" w14:textId="77777777" w:rsidR="0093429F" w:rsidRPr="0093429F" w:rsidRDefault="0093429F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1475F0DA" w14:textId="2A145DC1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Ze swoim pokazem wystąpi również mim. Każdy będzie mógł też przekonać się na własne oczy, jak wygląda</w:t>
      </w:r>
      <w:r w:rsidR="003D0EC6"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 zastygająca w bezruchu</w:t>
      </w: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 żywa rzeźba, a także </w:t>
      </w:r>
      <w:r w:rsidR="0093429F"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przyjrzeć się</w:t>
      </w: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, jak powstaje dzieło sztuki tworzone przez malarza. </w:t>
      </w:r>
    </w:p>
    <w:p w14:paraId="4F2D5B38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0BA5895B" w14:textId="51389A09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– Wydarzenie to przenosi nas w czasy, kiedy ulice Warszawy pełne były uzdolnionych sztukmistrzów, grajków i artystów uwieczniających widoki stolicy. Chcemy przypomnieć te nieco zapomniane </w:t>
      </w:r>
      <w:r w:rsidR="0093429F"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zjawiska</w:t>
      </w: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, a także zaprosić do wspólnej zabawy, zwłaszcza najmłodszych, do których kierowana jest impreza – </w:t>
      </w:r>
      <w:r w:rsidRPr="0093429F"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  <w:t>mówi Barbara Andrzejewska, marketing manager Galerii Północnej.</w:t>
      </w:r>
    </w:p>
    <w:p w14:paraId="74F10040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</w:p>
    <w:p w14:paraId="096C40AF" w14:textId="031BD156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>– Festiwal jest okazją, aby ciekawie i kreatywnie spędzić czas całą rodziną, a także poznać nowe formy sztuki, które być może zaciekawią i przerodzą się w nowe pasje. Tym bardziej, że program wydarzenia wykracza poza występy artystów – dodaje.</w:t>
      </w:r>
      <w:r w:rsidRPr="0093429F"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  <w:t xml:space="preserve"> </w:t>
      </w:r>
    </w:p>
    <w:p w14:paraId="3EE91FB6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6FAC6BD4" w14:textId="0B03DB61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color w:val="auto"/>
          <w:sz w:val="23"/>
          <w:szCs w:val="23"/>
          <w:u w:val="none"/>
        </w:rPr>
        <w:t xml:space="preserve">Zaplanowane na 26 października wydarzenie wypełni także kilka dodatkowych atrakcji. Północna przygotowała dla najmłodszych m.in. wielką kolorowankę, którą będzie można pokolorować razem z innymi dziećmi, skręcanie baloników w zwierzątka, warsztaty tworzenia papierowych lampionów oraz watę cukrową i popcorn.  </w:t>
      </w:r>
    </w:p>
    <w:p w14:paraId="024A2BCE" w14:textId="77777777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color w:val="auto"/>
          <w:sz w:val="23"/>
          <w:szCs w:val="23"/>
          <w:u w:val="none"/>
        </w:rPr>
      </w:pPr>
    </w:p>
    <w:p w14:paraId="44B1A4BE" w14:textId="2613070E" w:rsidR="00AD7DC3" w:rsidRPr="0093429F" w:rsidRDefault="00AD7DC3" w:rsidP="00AD7DC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  <w:r w:rsidRPr="0093429F"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  <w:t>Atrakcje rozpoczną się o 13:00 i potrwają do 19:00. Wstęp jest bezpłatny.</w:t>
      </w:r>
    </w:p>
    <w:p w14:paraId="63BC360B" w14:textId="77777777" w:rsidR="00AD7DC3" w:rsidRPr="0093429F" w:rsidRDefault="00AD7DC3" w:rsidP="00AD7DC3">
      <w:pPr>
        <w:pStyle w:val="Bezodstpw"/>
        <w:rPr>
          <w:rStyle w:val="Hipercze"/>
          <w:rFonts w:ascii="Arial" w:hAnsi="Arial" w:cs="Arial"/>
          <w:b/>
          <w:bCs/>
          <w:color w:val="auto"/>
          <w:sz w:val="23"/>
          <w:szCs w:val="23"/>
          <w:u w:val="none"/>
        </w:rPr>
      </w:pPr>
    </w:p>
    <w:p w14:paraId="04AAA768" w14:textId="77777777" w:rsidR="00AD7DC3" w:rsidRDefault="00AD7DC3" w:rsidP="001E2E5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7C72A919" w14:textId="354073E3" w:rsidR="00BB6BE3" w:rsidRPr="002F47DF" w:rsidRDefault="00FD77BC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Źródło: Galeria Północna/Guarana PR</w:t>
      </w:r>
    </w:p>
    <w:p w14:paraId="27DE1C17" w14:textId="79C721A4" w:rsidR="0093429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67628F81" w14:textId="77777777" w:rsidR="0093429F" w:rsidRDefault="0093429F">
      <w:pPr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01642409" w14:textId="77777777" w:rsidR="00FD77BC" w:rsidRPr="002F47D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7906A5" w14:textId="2B552A2B" w:rsidR="00F63F81" w:rsidRPr="002F47DF" w:rsidRDefault="006C0869" w:rsidP="00F645E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bookmarkEnd w:id="0"/>
    <w:p w14:paraId="7C090DC4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val="it-IT" w:eastAsia="pl-PL"/>
        </w:rPr>
      </w:pPr>
      <w:r w:rsidRPr="002F47DF">
        <w:rPr>
          <w:rFonts w:ascii="Arial" w:hAnsi="Arial" w:cs="Arial"/>
          <w:sz w:val="16"/>
          <w:szCs w:val="16"/>
          <w:lang w:val="it-IT" w:eastAsia="pl-PL"/>
        </w:rPr>
        <w:t>***</w:t>
      </w:r>
    </w:p>
    <w:p w14:paraId="02621064" w14:textId="4201BC0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F47DF">
        <w:rPr>
          <w:rFonts w:ascii="Arial" w:hAnsi="Arial" w:cs="Arial"/>
          <w:sz w:val="16"/>
          <w:szCs w:val="16"/>
          <w:lang w:eastAsia="pl-PL"/>
        </w:rPr>
        <w:t>, JYSK</w:t>
      </w:r>
      <w:r w:rsidRPr="002F47DF">
        <w:rPr>
          <w:rFonts w:ascii="Arial" w:hAnsi="Arial" w:cs="Arial"/>
          <w:sz w:val="16"/>
          <w:szCs w:val="16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>4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których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</w:r>
      <w:r w:rsidR="007D116D" w:rsidRPr="002F47D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7D116D" w:rsidRPr="002F47D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47083C3B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2F47DF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F47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2A194" w14:textId="77777777" w:rsidR="002C00E8" w:rsidRDefault="002C00E8">
      <w:pPr>
        <w:spacing w:after="0" w:line="240" w:lineRule="auto"/>
      </w:pPr>
      <w:r>
        <w:separator/>
      </w:r>
    </w:p>
  </w:endnote>
  <w:endnote w:type="continuationSeparator" w:id="0">
    <w:p w14:paraId="33930E77" w14:textId="77777777" w:rsidR="002C00E8" w:rsidRDefault="002C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9A4C9" w14:textId="77777777" w:rsidR="002C00E8" w:rsidRDefault="002C00E8">
      <w:pPr>
        <w:spacing w:after="0" w:line="240" w:lineRule="auto"/>
      </w:pPr>
      <w:r>
        <w:separator/>
      </w:r>
    </w:p>
  </w:footnote>
  <w:footnote w:type="continuationSeparator" w:id="0">
    <w:p w14:paraId="1A7AEE7A" w14:textId="77777777" w:rsidR="002C00E8" w:rsidRDefault="002C0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1D1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A14"/>
    <w:rsid w:val="00050FEC"/>
    <w:rsid w:val="000511C5"/>
    <w:rsid w:val="00051FAC"/>
    <w:rsid w:val="00052544"/>
    <w:rsid w:val="00052A0B"/>
    <w:rsid w:val="000532E8"/>
    <w:rsid w:val="00055836"/>
    <w:rsid w:val="00063BB1"/>
    <w:rsid w:val="00065EA2"/>
    <w:rsid w:val="0006649C"/>
    <w:rsid w:val="00067906"/>
    <w:rsid w:val="00072930"/>
    <w:rsid w:val="000730A9"/>
    <w:rsid w:val="000738ED"/>
    <w:rsid w:val="00074FE0"/>
    <w:rsid w:val="0007518B"/>
    <w:rsid w:val="00076E98"/>
    <w:rsid w:val="00081A8D"/>
    <w:rsid w:val="00082268"/>
    <w:rsid w:val="00087E2F"/>
    <w:rsid w:val="0009126B"/>
    <w:rsid w:val="00092BE6"/>
    <w:rsid w:val="00092EF7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5DC"/>
    <w:rsid w:val="000B0D7D"/>
    <w:rsid w:val="000C01A6"/>
    <w:rsid w:val="000C275F"/>
    <w:rsid w:val="000C38FF"/>
    <w:rsid w:val="000C41F1"/>
    <w:rsid w:val="000C4511"/>
    <w:rsid w:val="000C5B77"/>
    <w:rsid w:val="000D0AE2"/>
    <w:rsid w:val="000D3750"/>
    <w:rsid w:val="000D705B"/>
    <w:rsid w:val="000E02F4"/>
    <w:rsid w:val="000E1123"/>
    <w:rsid w:val="000E320B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16D6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541C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B603C"/>
    <w:rsid w:val="001C0972"/>
    <w:rsid w:val="001C20E0"/>
    <w:rsid w:val="001C42E1"/>
    <w:rsid w:val="001C5E04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E2E50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5D99"/>
    <w:rsid w:val="00226D40"/>
    <w:rsid w:val="00230A37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0E8"/>
    <w:rsid w:val="002C0C4B"/>
    <w:rsid w:val="002C3004"/>
    <w:rsid w:val="002C587E"/>
    <w:rsid w:val="002D38EE"/>
    <w:rsid w:val="002D54A3"/>
    <w:rsid w:val="002D7F75"/>
    <w:rsid w:val="002E2CB0"/>
    <w:rsid w:val="002E4C71"/>
    <w:rsid w:val="002E60C9"/>
    <w:rsid w:val="002F388E"/>
    <w:rsid w:val="002F47DF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4C3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0DAB"/>
    <w:rsid w:val="003514CC"/>
    <w:rsid w:val="00351AD5"/>
    <w:rsid w:val="00352C57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309D"/>
    <w:rsid w:val="003A01B3"/>
    <w:rsid w:val="003A04C8"/>
    <w:rsid w:val="003A12F3"/>
    <w:rsid w:val="003A400F"/>
    <w:rsid w:val="003A7D16"/>
    <w:rsid w:val="003B12D3"/>
    <w:rsid w:val="003B1C8E"/>
    <w:rsid w:val="003B1DBD"/>
    <w:rsid w:val="003B4D8A"/>
    <w:rsid w:val="003B59BC"/>
    <w:rsid w:val="003B7063"/>
    <w:rsid w:val="003C0FCF"/>
    <w:rsid w:val="003C3951"/>
    <w:rsid w:val="003C3B21"/>
    <w:rsid w:val="003C4490"/>
    <w:rsid w:val="003C4D12"/>
    <w:rsid w:val="003C76B8"/>
    <w:rsid w:val="003D0EC6"/>
    <w:rsid w:val="003D21C9"/>
    <w:rsid w:val="003D25CF"/>
    <w:rsid w:val="003D781E"/>
    <w:rsid w:val="003E012B"/>
    <w:rsid w:val="003E081C"/>
    <w:rsid w:val="003E1D98"/>
    <w:rsid w:val="003E3A82"/>
    <w:rsid w:val="003E7C70"/>
    <w:rsid w:val="003F0001"/>
    <w:rsid w:val="003F003F"/>
    <w:rsid w:val="003F04D2"/>
    <w:rsid w:val="003F265F"/>
    <w:rsid w:val="003F5FD7"/>
    <w:rsid w:val="004000D5"/>
    <w:rsid w:val="0040019E"/>
    <w:rsid w:val="00401D4F"/>
    <w:rsid w:val="00402C77"/>
    <w:rsid w:val="00405CE8"/>
    <w:rsid w:val="00406BB6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5748B"/>
    <w:rsid w:val="004576B0"/>
    <w:rsid w:val="00462948"/>
    <w:rsid w:val="00462F8B"/>
    <w:rsid w:val="0046707B"/>
    <w:rsid w:val="004677BE"/>
    <w:rsid w:val="0047034E"/>
    <w:rsid w:val="00471402"/>
    <w:rsid w:val="004726EA"/>
    <w:rsid w:val="00473AD8"/>
    <w:rsid w:val="0047477D"/>
    <w:rsid w:val="00475426"/>
    <w:rsid w:val="004754FA"/>
    <w:rsid w:val="00480FB2"/>
    <w:rsid w:val="004814C5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1D4D"/>
    <w:rsid w:val="004B4791"/>
    <w:rsid w:val="004B4A87"/>
    <w:rsid w:val="004B77EC"/>
    <w:rsid w:val="004C07AD"/>
    <w:rsid w:val="004C362A"/>
    <w:rsid w:val="004C4A1E"/>
    <w:rsid w:val="004C71E4"/>
    <w:rsid w:val="004D1189"/>
    <w:rsid w:val="004D1A02"/>
    <w:rsid w:val="004D2DFB"/>
    <w:rsid w:val="004D75B1"/>
    <w:rsid w:val="004D79AB"/>
    <w:rsid w:val="004E0B14"/>
    <w:rsid w:val="004E0CF7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5E7B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36DE"/>
    <w:rsid w:val="00575D9B"/>
    <w:rsid w:val="005801FF"/>
    <w:rsid w:val="00581E0F"/>
    <w:rsid w:val="00583474"/>
    <w:rsid w:val="005847EE"/>
    <w:rsid w:val="005855EB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46F"/>
    <w:rsid w:val="00632B72"/>
    <w:rsid w:val="0063517F"/>
    <w:rsid w:val="00635F94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6D9"/>
    <w:rsid w:val="00690BAB"/>
    <w:rsid w:val="006976AA"/>
    <w:rsid w:val="006A1DD3"/>
    <w:rsid w:val="006A3DCE"/>
    <w:rsid w:val="006A73BC"/>
    <w:rsid w:val="006B30F2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D7467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3579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0AF"/>
    <w:rsid w:val="007C5198"/>
    <w:rsid w:val="007C7074"/>
    <w:rsid w:val="007D116D"/>
    <w:rsid w:val="007D35EF"/>
    <w:rsid w:val="007D5279"/>
    <w:rsid w:val="007D7165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1F69"/>
    <w:rsid w:val="00842B3D"/>
    <w:rsid w:val="00845758"/>
    <w:rsid w:val="00847DD5"/>
    <w:rsid w:val="00850B40"/>
    <w:rsid w:val="00850DAC"/>
    <w:rsid w:val="00850F39"/>
    <w:rsid w:val="00853441"/>
    <w:rsid w:val="008544C7"/>
    <w:rsid w:val="00856E49"/>
    <w:rsid w:val="00857E1D"/>
    <w:rsid w:val="00860B58"/>
    <w:rsid w:val="008632D4"/>
    <w:rsid w:val="00865146"/>
    <w:rsid w:val="00866D04"/>
    <w:rsid w:val="0087090F"/>
    <w:rsid w:val="00870F29"/>
    <w:rsid w:val="00872F15"/>
    <w:rsid w:val="008752B6"/>
    <w:rsid w:val="00881602"/>
    <w:rsid w:val="00884170"/>
    <w:rsid w:val="00884F6A"/>
    <w:rsid w:val="00887CA1"/>
    <w:rsid w:val="008927B2"/>
    <w:rsid w:val="008972D1"/>
    <w:rsid w:val="008A1469"/>
    <w:rsid w:val="008A1771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D426C"/>
    <w:rsid w:val="008E07BE"/>
    <w:rsid w:val="008E0A22"/>
    <w:rsid w:val="008E1FF8"/>
    <w:rsid w:val="008E375C"/>
    <w:rsid w:val="008E6034"/>
    <w:rsid w:val="008E79BE"/>
    <w:rsid w:val="008E7F6A"/>
    <w:rsid w:val="008F20D1"/>
    <w:rsid w:val="008F22B3"/>
    <w:rsid w:val="008F4048"/>
    <w:rsid w:val="00901A55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3429F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0E67"/>
    <w:rsid w:val="009710DE"/>
    <w:rsid w:val="009723B4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2EE3"/>
    <w:rsid w:val="00995436"/>
    <w:rsid w:val="00995A7B"/>
    <w:rsid w:val="00995FFE"/>
    <w:rsid w:val="00996A17"/>
    <w:rsid w:val="009A2A57"/>
    <w:rsid w:val="009C0328"/>
    <w:rsid w:val="009C0941"/>
    <w:rsid w:val="009C237E"/>
    <w:rsid w:val="009C38E8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56A3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63BE"/>
    <w:rsid w:val="00A76965"/>
    <w:rsid w:val="00A7716B"/>
    <w:rsid w:val="00A77B12"/>
    <w:rsid w:val="00A805E8"/>
    <w:rsid w:val="00A839D8"/>
    <w:rsid w:val="00A83CA9"/>
    <w:rsid w:val="00A84A20"/>
    <w:rsid w:val="00A87283"/>
    <w:rsid w:val="00A87460"/>
    <w:rsid w:val="00A92FA3"/>
    <w:rsid w:val="00A930FF"/>
    <w:rsid w:val="00A95804"/>
    <w:rsid w:val="00A96D67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11"/>
    <w:rsid w:val="00AC2C57"/>
    <w:rsid w:val="00AC4E8C"/>
    <w:rsid w:val="00AC6FAE"/>
    <w:rsid w:val="00AD459D"/>
    <w:rsid w:val="00AD7DC3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02D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1031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B4A"/>
    <w:rsid w:val="00B56F99"/>
    <w:rsid w:val="00B62ACD"/>
    <w:rsid w:val="00B64D2B"/>
    <w:rsid w:val="00B6715F"/>
    <w:rsid w:val="00B7161B"/>
    <w:rsid w:val="00B71799"/>
    <w:rsid w:val="00B71A21"/>
    <w:rsid w:val="00B721B3"/>
    <w:rsid w:val="00B74865"/>
    <w:rsid w:val="00B75868"/>
    <w:rsid w:val="00B80871"/>
    <w:rsid w:val="00B80BC4"/>
    <w:rsid w:val="00B8382C"/>
    <w:rsid w:val="00B8427A"/>
    <w:rsid w:val="00B91A67"/>
    <w:rsid w:val="00BA123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1E6E"/>
    <w:rsid w:val="00BC25D2"/>
    <w:rsid w:val="00BC567D"/>
    <w:rsid w:val="00BC6690"/>
    <w:rsid w:val="00BE0BAD"/>
    <w:rsid w:val="00BE13CC"/>
    <w:rsid w:val="00BE3514"/>
    <w:rsid w:val="00BE60C2"/>
    <w:rsid w:val="00BF003E"/>
    <w:rsid w:val="00BF17E8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4381"/>
    <w:rsid w:val="00C27B5E"/>
    <w:rsid w:val="00C27C59"/>
    <w:rsid w:val="00C30FA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237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3490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13E3C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BB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4170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27BAB"/>
    <w:rsid w:val="00E3001E"/>
    <w:rsid w:val="00E31620"/>
    <w:rsid w:val="00E31F1D"/>
    <w:rsid w:val="00E355BA"/>
    <w:rsid w:val="00E355F6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5F1F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1E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57F3"/>
    <w:rsid w:val="00F26C5D"/>
    <w:rsid w:val="00F276C5"/>
    <w:rsid w:val="00F32E3C"/>
    <w:rsid w:val="00F341CE"/>
    <w:rsid w:val="00F3570C"/>
    <w:rsid w:val="00F36EF5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148B"/>
    <w:rsid w:val="00F6215D"/>
    <w:rsid w:val="00F62507"/>
    <w:rsid w:val="00F6296A"/>
    <w:rsid w:val="00F63DA4"/>
    <w:rsid w:val="00F63F81"/>
    <w:rsid w:val="00F645E0"/>
    <w:rsid w:val="00F648CE"/>
    <w:rsid w:val="00F66E3A"/>
    <w:rsid w:val="00F722A0"/>
    <w:rsid w:val="00F74D02"/>
    <w:rsid w:val="00F74D6F"/>
    <w:rsid w:val="00F74E24"/>
    <w:rsid w:val="00F813D5"/>
    <w:rsid w:val="00F813E3"/>
    <w:rsid w:val="00F81C0B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0D27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3B6E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2024-03-11T08:35:00Z</cp:lastPrinted>
  <dcterms:created xsi:type="dcterms:W3CDTF">2024-10-17T11:06:00Z</dcterms:created>
  <dcterms:modified xsi:type="dcterms:W3CDTF">2024-10-24T07:51:00Z</dcterms:modified>
</cp:coreProperties>
</file>