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0DE94234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BB3F19">
        <w:rPr>
          <w:rFonts w:ascii="Arial" w:hAnsi="Arial" w:cs="Arial"/>
          <w:b/>
          <w:bCs/>
          <w:sz w:val="20"/>
          <w:szCs w:val="20"/>
        </w:rPr>
        <w:t>05</w:t>
      </w:r>
      <w:r w:rsidR="00092BE6">
        <w:rPr>
          <w:rFonts w:ascii="Arial" w:hAnsi="Arial" w:cs="Arial"/>
          <w:b/>
          <w:bCs/>
          <w:sz w:val="20"/>
          <w:szCs w:val="20"/>
        </w:rPr>
        <w:t>-</w:t>
      </w:r>
      <w:r w:rsidR="00A31BB7">
        <w:rPr>
          <w:rFonts w:ascii="Arial" w:hAnsi="Arial" w:cs="Arial"/>
          <w:b/>
          <w:bCs/>
          <w:sz w:val="20"/>
          <w:szCs w:val="20"/>
        </w:rPr>
        <w:t>1</w:t>
      </w:r>
      <w:r w:rsidR="00BB3F19">
        <w:rPr>
          <w:rFonts w:ascii="Arial" w:hAnsi="Arial" w:cs="Arial"/>
          <w:b/>
          <w:bCs/>
          <w:sz w:val="20"/>
          <w:szCs w:val="20"/>
        </w:rPr>
        <w:t>2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0EAEDF80" w14:textId="77777777" w:rsidR="00745D0B" w:rsidRDefault="00745D0B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BE87B6C" w14:textId="77777777" w:rsidR="00BB3F19" w:rsidRDefault="00BB3F19" w:rsidP="00544E9F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33AD0189" w14:textId="62FCEBA1" w:rsidR="00745D0B" w:rsidRPr="00BB3F19" w:rsidRDefault="00BB3F19" w:rsidP="00544E9F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  <w:r w:rsidRPr="00BB3F19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Świąteczny maraton atrakcji w Galerii Północnej</w:t>
      </w:r>
    </w:p>
    <w:p w14:paraId="762E9E7D" w14:textId="77777777" w:rsidR="00BB3F19" w:rsidRPr="00FC2B63" w:rsidRDefault="00BB3F19" w:rsidP="00BB3F19">
      <w:pPr>
        <w:pStyle w:val="Bezodstpw"/>
        <w:rPr>
          <w:rFonts w:ascii="Arial" w:hAnsi="Arial" w:cs="Arial"/>
          <w:sz w:val="20"/>
          <w:szCs w:val="20"/>
        </w:rPr>
      </w:pPr>
    </w:p>
    <w:p w14:paraId="310D36D2" w14:textId="77777777" w:rsidR="00BB3F19" w:rsidRDefault="00BB3F19" w:rsidP="00BB3F19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75831818" w14:textId="22886CFA" w:rsidR="00BB3F19" w:rsidRPr="00EC696F" w:rsidRDefault="00BB3F19" w:rsidP="0006649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C696F">
        <w:rPr>
          <w:rFonts w:ascii="Arial" w:hAnsi="Arial" w:cs="Arial"/>
          <w:b/>
          <w:bCs/>
          <w:sz w:val="20"/>
          <w:szCs w:val="20"/>
        </w:rPr>
        <w:t xml:space="preserve">Spotkanie ze </w:t>
      </w:r>
      <w:r w:rsidR="003C3951">
        <w:rPr>
          <w:rFonts w:ascii="Arial" w:hAnsi="Arial" w:cs="Arial"/>
          <w:b/>
          <w:bCs/>
          <w:sz w:val="20"/>
          <w:szCs w:val="20"/>
        </w:rPr>
        <w:t>ś</w:t>
      </w:r>
      <w:r w:rsidRPr="00EC696F">
        <w:rPr>
          <w:rFonts w:ascii="Arial" w:hAnsi="Arial" w:cs="Arial"/>
          <w:b/>
          <w:bCs/>
          <w:sz w:val="20"/>
          <w:szCs w:val="20"/>
        </w:rPr>
        <w:t>w. Mikołajem, Świąteczna Poczta, warsztaty w „Fabryce Elfów</w:t>
      </w:r>
      <w:r w:rsidR="003A397D">
        <w:rPr>
          <w:rFonts w:ascii="Arial" w:hAnsi="Arial" w:cs="Arial"/>
          <w:b/>
          <w:bCs/>
          <w:sz w:val="20"/>
          <w:szCs w:val="20"/>
        </w:rPr>
        <w:t>”</w:t>
      </w:r>
      <w:r w:rsidRPr="00EC696F">
        <w:rPr>
          <w:rFonts w:ascii="Arial" w:hAnsi="Arial" w:cs="Arial"/>
          <w:b/>
          <w:bCs/>
          <w:sz w:val="20"/>
          <w:szCs w:val="20"/>
        </w:rPr>
        <w:t xml:space="preserve">, a na koniec koncert </w:t>
      </w:r>
      <w:r w:rsidRPr="00EC696F"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>Fundacji Rozwoju Pasji JoséSong z hitami m.in. Ariany Grande, Franka Sinatry i Mariah Carey</w:t>
      </w:r>
      <w:r w:rsidRPr="00EC696F">
        <w:rPr>
          <w:rFonts w:ascii="Arial" w:hAnsi="Arial" w:cs="Arial"/>
          <w:b/>
          <w:bCs/>
          <w:sz w:val="20"/>
          <w:szCs w:val="20"/>
        </w:rPr>
        <w:t xml:space="preserve">. Galeria Północna szykuje mnóstwo przedświątecznych atrakcji. </w:t>
      </w:r>
    </w:p>
    <w:p w14:paraId="41404622" w14:textId="77777777" w:rsidR="00BB3F19" w:rsidRPr="00FC2B63" w:rsidRDefault="00BB3F19" w:rsidP="0006649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CF521A" w14:textId="77777777" w:rsidR="00BB3F19" w:rsidRPr="00FC2B63" w:rsidRDefault="00BB3F19" w:rsidP="0006649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2B87E70" w14:textId="16B03A29" w:rsidR="00BB3F19" w:rsidRPr="00FC2B63" w:rsidRDefault="00BB3F19" w:rsidP="0006649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C2B63">
        <w:rPr>
          <w:rFonts w:ascii="Arial" w:hAnsi="Arial" w:cs="Arial"/>
          <w:sz w:val="20"/>
          <w:szCs w:val="20"/>
        </w:rPr>
        <w:t xml:space="preserve">Święta zawitały do Galerii Północnej w Warszawie, a razem z nimi cała </w:t>
      </w:r>
      <w:r w:rsidR="00EE72DD">
        <w:rPr>
          <w:rFonts w:ascii="Arial" w:hAnsi="Arial" w:cs="Arial"/>
          <w:sz w:val="20"/>
          <w:szCs w:val="20"/>
        </w:rPr>
        <w:t xml:space="preserve">seria </w:t>
      </w:r>
      <w:r w:rsidRPr="00FC2B63">
        <w:rPr>
          <w:rFonts w:ascii="Arial" w:hAnsi="Arial" w:cs="Arial"/>
          <w:sz w:val="20"/>
          <w:szCs w:val="20"/>
        </w:rPr>
        <w:t xml:space="preserve">wydarzeń, która wypełni najbliższe dwa tygodnie. Już </w:t>
      </w:r>
      <w:r w:rsidRPr="003C3951">
        <w:rPr>
          <w:rFonts w:ascii="Arial" w:hAnsi="Arial" w:cs="Arial"/>
          <w:b/>
          <w:bCs/>
          <w:sz w:val="20"/>
          <w:szCs w:val="20"/>
        </w:rPr>
        <w:t>6 grudnia</w:t>
      </w:r>
      <w:r w:rsidRPr="00FC2B63">
        <w:rPr>
          <w:rFonts w:ascii="Arial" w:hAnsi="Arial" w:cs="Arial"/>
          <w:sz w:val="20"/>
          <w:szCs w:val="20"/>
        </w:rPr>
        <w:t xml:space="preserve"> najmłodsi będą mogli spotkać się tu ze św. Mikołajem.  Gość z dalekiej północy </w:t>
      </w:r>
      <w:r w:rsidR="002A5F97">
        <w:rPr>
          <w:rFonts w:ascii="Arial" w:hAnsi="Arial" w:cs="Arial"/>
          <w:sz w:val="20"/>
          <w:szCs w:val="20"/>
        </w:rPr>
        <w:t xml:space="preserve">będzie czekać </w:t>
      </w:r>
      <w:r w:rsidRPr="00FC2B63">
        <w:rPr>
          <w:rFonts w:ascii="Arial" w:hAnsi="Arial" w:cs="Arial"/>
          <w:sz w:val="20"/>
          <w:szCs w:val="20"/>
        </w:rPr>
        <w:t>na dzieci od 15.00 do 19.00.</w:t>
      </w:r>
      <w:r w:rsidR="008A6F74">
        <w:rPr>
          <w:rFonts w:ascii="Arial" w:hAnsi="Arial" w:cs="Arial"/>
          <w:sz w:val="20"/>
          <w:szCs w:val="20"/>
        </w:rPr>
        <w:t xml:space="preserve"> </w:t>
      </w:r>
      <w:r w:rsidRPr="00FC2B63">
        <w:rPr>
          <w:rFonts w:ascii="Arial" w:hAnsi="Arial" w:cs="Arial"/>
          <w:sz w:val="20"/>
          <w:szCs w:val="20"/>
        </w:rPr>
        <w:t xml:space="preserve">Każdy będzie mógł do niego podejść, opowiedzieć o wymarzonych prezentach, a także zrobić sobie wspólne zdjęcie. </w:t>
      </w:r>
      <w:r w:rsidR="003C3951">
        <w:rPr>
          <w:rFonts w:ascii="Arial" w:hAnsi="Arial" w:cs="Arial"/>
          <w:sz w:val="20"/>
          <w:szCs w:val="20"/>
        </w:rPr>
        <w:t>Z okazji mikołajek galeria</w:t>
      </w:r>
      <w:r w:rsidRPr="00FC2B63">
        <w:rPr>
          <w:rFonts w:ascii="Arial" w:hAnsi="Arial" w:cs="Arial"/>
          <w:sz w:val="20"/>
          <w:szCs w:val="20"/>
        </w:rPr>
        <w:t xml:space="preserve"> przygotowała także słodkie upominki i pamiątkowe dyplomy</w:t>
      </w:r>
      <w:r w:rsidR="003C3951">
        <w:rPr>
          <w:rFonts w:ascii="Arial" w:hAnsi="Arial" w:cs="Arial"/>
          <w:sz w:val="20"/>
          <w:szCs w:val="20"/>
        </w:rPr>
        <w:t xml:space="preserve">. </w:t>
      </w:r>
      <w:r w:rsidRPr="00FC2B63">
        <w:rPr>
          <w:rFonts w:ascii="Arial" w:hAnsi="Arial" w:cs="Arial"/>
          <w:sz w:val="20"/>
          <w:szCs w:val="20"/>
        </w:rPr>
        <w:t>A to dopiero początek świątecznego maratonu.</w:t>
      </w:r>
    </w:p>
    <w:p w14:paraId="3AD76FD5" w14:textId="77777777" w:rsidR="00BB3F19" w:rsidRPr="00FC2B63" w:rsidRDefault="00BB3F19" w:rsidP="0006649C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14:paraId="7A047F06" w14:textId="6D783896" w:rsidR="00BB3F19" w:rsidRPr="00FC2B63" w:rsidRDefault="00BB3F19" w:rsidP="0006649C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3C3951"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>Od 6 do 10 grudnia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działać będzie tu Świąteczn</w:t>
      </w:r>
      <w:r w:rsidR="002A5F9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a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Poczt</w:t>
      </w:r>
      <w:r w:rsidR="002A5F9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a, 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w której dostępna będzie specjalna</w:t>
      </w:r>
      <w:r w:rsidR="002A5F9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papeteria dla 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n</w:t>
      </w:r>
      <w:r w:rsidR="008A6F74"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ajmłods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zych.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Galeria zorganizuje także warsztaty kreatywne.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Biorąc w nich udział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,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dzieci </w:t>
      </w:r>
      <w:r w:rsidR="002A5F9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stworzą 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własnoręczne ozdoby choinkowe, a także nauczą się dekorowania pierników. 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</w:t>
      </w:r>
      <w:r w:rsidR="002A5F9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Nad całością czuwać będą wyszkoleni animatorzy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, któr</w:t>
      </w:r>
      <w:r w:rsidR="002A5F9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zy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pomogą </w:t>
      </w:r>
      <w:r w:rsidR="002A5F9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najmłodszym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w przygotowaniu dekoracji.  </w:t>
      </w:r>
      <w:r w:rsidR="002A5F9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Na warsztaty galeria zaprasza 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od środy do piątku w godzinach od 15.00 do 19.00, a w weekend od 12.00 do 19.00. </w:t>
      </w:r>
    </w:p>
    <w:p w14:paraId="198A045D" w14:textId="77777777" w:rsidR="00BB3F19" w:rsidRPr="00FC2B63" w:rsidRDefault="00BB3F19" w:rsidP="0006649C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14:paraId="2400FCEE" w14:textId="6B45ACEB" w:rsidR="00BB3F19" w:rsidRPr="00FC2B63" w:rsidRDefault="00BB3F19" w:rsidP="0006649C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3C3951"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>13 grudnia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swoją działalność rozpocznie tu natomiast „Fabryka Elfów”, która </w:t>
      </w:r>
      <w:r w:rsidR="002A5F9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popracuje w Północnej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aż do 17 grudnia. </w:t>
      </w:r>
      <w:r w:rsidR="002A5F9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W 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„</w:t>
      </w:r>
      <w:r w:rsidR="002A5F9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Fabryce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”</w:t>
      </w:r>
      <w:r w:rsidR="002A5F9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dzieci nauczą się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robić dekoracje choinkowe, a także wyjątkowe zabawki w zimowym klimacie.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</w:t>
      </w:r>
      <w:r w:rsidR="002A5F9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Z pomocą 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e</w:t>
      </w:r>
      <w:r w:rsidR="002A5F9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lfów k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ażdy stworzy bałwanka, śnieżną kulę, nastrojowy lampion, dekorację choinkową z recyclingu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</w:t>
      </w:r>
      <w:r w:rsidR="002A5F9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czy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kartkę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świąteczną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.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„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Fabryka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”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czynna będzie od środy do piątku w godzinach od 15.00 do 19.00, a</w:t>
      </w:r>
      <w:r w:rsidR="003C3951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w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weekend od 12.00 do 19.00</w:t>
      </w:r>
    </w:p>
    <w:p w14:paraId="54F407FB" w14:textId="77777777" w:rsidR="00BB3F19" w:rsidRDefault="00BB3F19" w:rsidP="0006649C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14:paraId="490DEE99" w14:textId="1D818E31" w:rsidR="00BB3F19" w:rsidRPr="008A6F74" w:rsidRDefault="00BB3F19" w:rsidP="0006649C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Świąteczny </w:t>
      </w:r>
      <w:r w:rsidR="003C3951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cykl wydarzeń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w Północnej zwieńczy natomiast koncert Fundacji Rozwoju Pasji JoséSong. W trakcie niemal godzinnego występu, który zaplanowano na </w:t>
      </w:r>
      <w:r w:rsidRPr="003C3951"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>17 grudnia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na godzinę 14.00, będzie można na żywo posłuchać największych świątecznych przebojów, których słowa zna każdy.</w:t>
      </w:r>
      <w:r w:rsidR="002A5F9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Wśród artystów, m.in. Maja Walentynowicz, która znana jest z programu The Voice of Poland.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</w:t>
      </w:r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W repertuarze nie zabraknie hitów Mariah Carey, Queen, Kelly </w:t>
      </w:r>
      <w:proofErr w:type="spellStart"/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Clarkson</w:t>
      </w:r>
      <w:proofErr w:type="spellEnd"/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, Ariany Grande, Franka Sinatry czy </w:t>
      </w:r>
      <w:proofErr w:type="spellStart"/>
      <w:proofErr w:type="gramStart"/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Wham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!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,</w:t>
      </w:r>
      <w:proofErr w:type="gramEnd"/>
      <w:r w:rsidRPr="00FC2B63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w tym: „</w:t>
      </w:r>
      <w:r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A</w:t>
      </w:r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 xml:space="preserve">l I want for 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Christmas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is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You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”</w:t>
      </w:r>
      <w:r w:rsidRPr="00FC2B63">
        <w:rPr>
          <w:rFonts w:ascii="Arial" w:hAnsi="Arial" w:cs="Arial"/>
          <w:color w:val="222222"/>
          <w:sz w:val="20"/>
          <w:szCs w:val="20"/>
          <w:shd w:val="clear" w:color="auto" w:fill="FFFFFF"/>
        </w:rPr>
        <w:t>,</w:t>
      </w:r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 „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Snowman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”</w:t>
      </w:r>
      <w:r w:rsidRPr="00FC2B63">
        <w:rPr>
          <w:rFonts w:ascii="Arial" w:hAnsi="Arial" w:cs="Arial"/>
          <w:color w:val="222222"/>
          <w:sz w:val="20"/>
          <w:szCs w:val="20"/>
          <w:shd w:val="clear" w:color="auto" w:fill="FFFFFF"/>
        </w:rPr>
        <w:t>,</w:t>
      </w:r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 „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Underneath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 xml:space="preserve"> the 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Tree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”</w:t>
      </w:r>
      <w:r w:rsidRPr="00FC2B63">
        <w:rPr>
          <w:rFonts w:ascii="Arial" w:hAnsi="Arial" w:cs="Arial"/>
          <w:color w:val="222222"/>
          <w:sz w:val="20"/>
          <w:szCs w:val="20"/>
          <w:shd w:val="clear" w:color="auto" w:fill="FFFFFF"/>
        </w:rPr>
        <w:t>, „</w:t>
      </w:r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 xml:space="preserve">Santa 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tell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 xml:space="preserve"> me”</w:t>
      </w:r>
      <w:r w:rsidRPr="00FC2B63">
        <w:rPr>
          <w:rFonts w:ascii="Arial" w:hAnsi="Arial" w:cs="Arial"/>
          <w:color w:val="222222"/>
          <w:sz w:val="20"/>
          <w:szCs w:val="20"/>
          <w:shd w:val="clear" w:color="auto" w:fill="FFFFFF"/>
        </w:rPr>
        <w:t>,</w:t>
      </w:r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 „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Rockin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 xml:space="preserve">' 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around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 xml:space="preserve"> the 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Christmas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Tree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” </w:t>
      </w:r>
      <w:r w:rsidRPr="00FC2B63">
        <w:rPr>
          <w:rFonts w:ascii="Arial" w:hAnsi="Arial" w:cs="Arial"/>
          <w:color w:val="222222"/>
          <w:sz w:val="20"/>
          <w:szCs w:val="20"/>
          <w:shd w:val="clear" w:color="auto" w:fill="FFFFFF"/>
        </w:rPr>
        <w:t>czy</w:t>
      </w:r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 „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Let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 xml:space="preserve"> It 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Snow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 xml:space="preserve">! 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Let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 xml:space="preserve"> It 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Snow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 xml:space="preserve">! 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Let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 xml:space="preserve"> It </w:t>
      </w:r>
      <w:proofErr w:type="spellStart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Snow</w:t>
      </w:r>
      <w:proofErr w:type="spellEnd"/>
      <w:r w:rsidRPr="00FC2B63">
        <w:rPr>
          <w:rStyle w:val="Uwydatnienie"/>
          <w:rFonts w:ascii="Arial" w:hAnsi="Arial" w:cs="Arial"/>
          <w:i w:val="0"/>
          <w:iCs w:val="0"/>
          <w:color w:val="222222"/>
          <w:sz w:val="20"/>
          <w:szCs w:val="20"/>
          <w:shd w:val="clear" w:color="auto" w:fill="FFFFFF"/>
        </w:rPr>
        <w:t>!”</w:t>
      </w:r>
      <w:r w:rsidRPr="00FC2B63"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</w:p>
    <w:p w14:paraId="3687369A" w14:textId="77777777" w:rsidR="00BB3F19" w:rsidRDefault="00BB3F19" w:rsidP="0006649C">
      <w:pPr>
        <w:pStyle w:val="Bezodstpw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12B14C69" w14:textId="25F1294D" w:rsidR="00BB3F19" w:rsidRPr="006B2576" w:rsidRDefault="00BB3F19" w:rsidP="0006649C">
      <w:pPr>
        <w:pStyle w:val="Bezodstpw"/>
        <w:jc w:val="both"/>
        <w:rPr>
          <w:rFonts w:ascii="Arial" w:hAnsi="Arial" w:cs="Arial"/>
          <w:b/>
          <w:bCs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–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Tegoroczny </w:t>
      </w:r>
      <w:r w:rsidR="0079080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grudniowy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kalendarz Północnej wypełnia aż 11 dni pełnych atrakcji, przygotowanych zwłaszcza z myślą o dzieciach, ale nie tylko. Dzięki warsztatom i zabawom, a także koncertowi, każdy będzie mógł poczuć ducha nadchodzących świąt – </w:t>
      </w:r>
      <w:r w:rsidRPr="0006649C">
        <w:rPr>
          <w:rFonts w:ascii="Arial" w:hAnsi="Arial" w:cs="Arial"/>
          <w:b/>
          <w:bCs/>
          <w:color w:val="222222"/>
          <w:sz w:val="20"/>
          <w:szCs w:val="20"/>
          <w:shd w:val="clear" w:color="auto" w:fill="FFFFFF"/>
        </w:rPr>
        <w:t>zapowiada Barbara Andrzejewska, marketing manager Galerii Jurajskiej.</w:t>
      </w:r>
      <w:r w:rsidR="006B2576">
        <w:rPr>
          <w:rFonts w:ascii="Arial" w:hAnsi="Arial" w:cs="Arial"/>
          <w:b/>
          <w:bCs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–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Tradycyjnie nie zabraknie u nas spotkania ze św. Mikołajem i dobrej zabawy, ale także całego mnóstwa różnych warsztatów, w trakcie których dzieci </w:t>
      </w:r>
      <w:r w:rsidR="0079080B">
        <w:rPr>
          <w:rFonts w:ascii="Arial" w:hAnsi="Arial" w:cs="Arial"/>
          <w:color w:val="222222"/>
          <w:sz w:val="20"/>
          <w:szCs w:val="20"/>
          <w:shd w:val="clear" w:color="auto" w:fill="FFFFFF"/>
        </w:rPr>
        <w:t>puszczą wodze fantazji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i z pomocą animatorów wyczar</w:t>
      </w:r>
      <w:r w:rsidR="0079080B">
        <w:rPr>
          <w:rFonts w:ascii="Arial" w:hAnsi="Arial" w:cs="Arial"/>
          <w:color w:val="222222"/>
          <w:sz w:val="20"/>
          <w:szCs w:val="20"/>
          <w:shd w:val="clear" w:color="auto" w:fill="FFFFFF"/>
        </w:rPr>
        <w:t>ują świąteczne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ozdoby, które trafią na ich choinki. Całość </w:t>
      </w:r>
      <w:r w:rsidR="003C3951">
        <w:rPr>
          <w:rFonts w:ascii="Arial" w:hAnsi="Arial" w:cs="Arial"/>
          <w:color w:val="222222"/>
          <w:sz w:val="20"/>
          <w:szCs w:val="20"/>
          <w:shd w:val="clear" w:color="auto" w:fill="FFFFFF"/>
        </w:rPr>
        <w:t>odbywać będzie się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w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wyjątkowej świątecznej oprawie – </w:t>
      </w:r>
      <w:r w:rsidR="008A6F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dodaje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.</w:t>
      </w:r>
    </w:p>
    <w:p w14:paraId="36CD1909" w14:textId="77777777" w:rsidR="00BB3F19" w:rsidRDefault="00BB3F19" w:rsidP="0006649C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14:paraId="75462D48" w14:textId="371F49D9" w:rsidR="00BB3F19" w:rsidRPr="00FC2B63" w:rsidRDefault="00BB3F19" w:rsidP="0006649C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Tę ostatnią zapewnia zimowa iluminacja Północnej, którą można podziwiać</w:t>
      </w:r>
      <w:r w:rsidR="0079080B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aż do stycznia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. W </w:t>
      </w:r>
      <w:r w:rsidR="0079080B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galerii można zobaczyć 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aż 18 wyjątkowych dekoracji, a wśród nich m.in. 9 platform z niedźwiedziami polarnymi, zaprzęg z psami husky, choinkow</w:t>
      </w:r>
      <w:r w:rsidR="00706DF2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a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chatk</w:t>
      </w:r>
      <w:r w:rsidR="00706DF2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a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czy pociąg</w:t>
      </w:r>
      <w:r w:rsidR="0079080B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świąteczny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. Gości wita natomiast 6-metrowa niedźwiedzica z niedźwiedziątkiem oraz trzynastometrowa choinka. </w:t>
      </w:r>
    </w:p>
    <w:p w14:paraId="20441A25" w14:textId="77777777" w:rsidR="00BB3F19" w:rsidRPr="00FC2B63" w:rsidRDefault="00BB3F19" w:rsidP="0006649C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14:paraId="6FABC200" w14:textId="77777777" w:rsidR="00BB3F19" w:rsidRPr="00FC2B63" w:rsidRDefault="00BB3F19" w:rsidP="0006649C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14:paraId="2B3E5B8F" w14:textId="77777777" w:rsidR="00BB3F19" w:rsidRPr="00FC2B63" w:rsidRDefault="00BB3F19" w:rsidP="00BB3F19">
      <w:pPr>
        <w:pStyle w:val="Bezodstpw"/>
        <w:rPr>
          <w:rFonts w:ascii="Arial" w:hAnsi="Arial" w:cs="Arial"/>
          <w:sz w:val="20"/>
          <w:szCs w:val="20"/>
        </w:rPr>
      </w:pPr>
    </w:p>
    <w:p w14:paraId="5A74904A" w14:textId="77777777" w:rsidR="0092160C" w:rsidRDefault="0092160C" w:rsidP="0092160C">
      <w:pPr>
        <w:pStyle w:val="Bezodstpw"/>
        <w:rPr>
          <w:rFonts w:ascii="Verdana" w:hAnsi="Verdana"/>
        </w:rPr>
      </w:pPr>
    </w:p>
    <w:p w14:paraId="77B12DFF" w14:textId="083D0464" w:rsidR="006C0869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DF4844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35AA27CB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>
        <w:rPr>
          <w:rFonts w:ascii="Arial" w:hAnsi="Arial" w:cs="Arial"/>
          <w:sz w:val="14"/>
          <w:szCs w:val="14"/>
          <w:lang w:eastAsia="pl-PL"/>
        </w:rPr>
        <w:t>4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których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E665E" w14:textId="77777777" w:rsidR="00A11CEA" w:rsidRDefault="00A11CEA">
      <w:pPr>
        <w:spacing w:after="0" w:line="240" w:lineRule="auto"/>
      </w:pPr>
      <w:r>
        <w:separator/>
      </w:r>
    </w:p>
  </w:endnote>
  <w:endnote w:type="continuationSeparator" w:id="0">
    <w:p w14:paraId="37237B24" w14:textId="77777777" w:rsidR="00A11CEA" w:rsidRDefault="00A11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12DC2" w14:textId="77777777" w:rsidR="00A11CEA" w:rsidRDefault="00A11CEA">
      <w:pPr>
        <w:spacing w:after="0" w:line="240" w:lineRule="auto"/>
      </w:pPr>
      <w:r>
        <w:separator/>
      </w:r>
    </w:p>
  </w:footnote>
  <w:footnote w:type="continuationSeparator" w:id="0">
    <w:p w14:paraId="706400EC" w14:textId="77777777" w:rsidR="00A11CEA" w:rsidRDefault="00A11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52A0B"/>
    <w:rsid w:val="00055836"/>
    <w:rsid w:val="00063BB1"/>
    <w:rsid w:val="0006649C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66AF"/>
    <w:rsid w:val="000A6AC5"/>
    <w:rsid w:val="000A70A8"/>
    <w:rsid w:val="000A7AC1"/>
    <w:rsid w:val="000B0D7D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7198C"/>
    <w:rsid w:val="00171A57"/>
    <w:rsid w:val="00176ED9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3BA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23298"/>
    <w:rsid w:val="00223986"/>
    <w:rsid w:val="00223C02"/>
    <w:rsid w:val="00225647"/>
    <w:rsid w:val="00226D40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A5F97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2439"/>
    <w:rsid w:val="00385BEB"/>
    <w:rsid w:val="00387ADF"/>
    <w:rsid w:val="003A04C8"/>
    <w:rsid w:val="003A397D"/>
    <w:rsid w:val="003B12D3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707B"/>
    <w:rsid w:val="004677BE"/>
    <w:rsid w:val="00471402"/>
    <w:rsid w:val="0047477D"/>
    <w:rsid w:val="00475426"/>
    <w:rsid w:val="004754FA"/>
    <w:rsid w:val="00480FB2"/>
    <w:rsid w:val="00495B33"/>
    <w:rsid w:val="004A0083"/>
    <w:rsid w:val="004A2B21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5F7091"/>
    <w:rsid w:val="00601733"/>
    <w:rsid w:val="00602E46"/>
    <w:rsid w:val="00607CDE"/>
    <w:rsid w:val="00610021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60EA"/>
    <w:rsid w:val="006666FA"/>
    <w:rsid w:val="00667E0E"/>
    <w:rsid w:val="006754DE"/>
    <w:rsid w:val="006761C3"/>
    <w:rsid w:val="00680C0E"/>
    <w:rsid w:val="00690BAB"/>
    <w:rsid w:val="006A1DD3"/>
    <w:rsid w:val="006A3DCE"/>
    <w:rsid w:val="006B2576"/>
    <w:rsid w:val="006B5C69"/>
    <w:rsid w:val="006C05CD"/>
    <w:rsid w:val="006C0869"/>
    <w:rsid w:val="006D092C"/>
    <w:rsid w:val="006D0E04"/>
    <w:rsid w:val="006D0E66"/>
    <w:rsid w:val="006D669B"/>
    <w:rsid w:val="006D6FAE"/>
    <w:rsid w:val="006E19D7"/>
    <w:rsid w:val="006E5446"/>
    <w:rsid w:val="006E5D2F"/>
    <w:rsid w:val="006E7E0C"/>
    <w:rsid w:val="006F1D81"/>
    <w:rsid w:val="006F6C92"/>
    <w:rsid w:val="006F7D88"/>
    <w:rsid w:val="00706A44"/>
    <w:rsid w:val="00706CD8"/>
    <w:rsid w:val="00706DF2"/>
    <w:rsid w:val="00707986"/>
    <w:rsid w:val="0071342B"/>
    <w:rsid w:val="00713D82"/>
    <w:rsid w:val="007163CB"/>
    <w:rsid w:val="0071779F"/>
    <w:rsid w:val="00720456"/>
    <w:rsid w:val="007233AB"/>
    <w:rsid w:val="0072478F"/>
    <w:rsid w:val="007262C6"/>
    <w:rsid w:val="00732B92"/>
    <w:rsid w:val="0074046B"/>
    <w:rsid w:val="00745CF4"/>
    <w:rsid w:val="00745D0B"/>
    <w:rsid w:val="00747B2A"/>
    <w:rsid w:val="007500EB"/>
    <w:rsid w:val="00750A7C"/>
    <w:rsid w:val="007567B8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080B"/>
    <w:rsid w:val="007927C7"/>
    <w:rsid w:val="007962BC"/>
    <w:rsid w:val="00797FCE"/>
    <w:rsid w:val="007A465F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209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B40"/>
    <w:rsid w:val="00850DAC"/>
    <w:rsid w:val="008544C7"/>
    <w:rsid w:val="00856E49"/>
    <w:rsid w:val="008632D4"/>
    <w:rsid w:val="00865146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A6F74"/>
    <w:rsid w:val="008B111E"/>
    <w:rsid w:val="008B5A95"/>
    <w:rsid w:val="008B5E2D"/>
    <w:rsid w:val="008C1CBE"/>
    <w:rsid w:val="008C3943"/>
    <w:rsid w:val="008C39E4"/>
    <w:rsid w:val="008C6B1D"/>
    <w:rsid w:val="008D2973"/>
    <w:rsid w:val="008E07BE"/>
    <w:rsid w:val="008E375C"/>
    <w:rsid w:val="008E79BE"/>
    <w:rsid w:val="008E7F6A"/>
    <w:rsid w:val="008F20D1"/>
    <w:rsid w:val="008F22B3"/>
    <w:rsid w:val="008F4048"/>
    <w:rsid w:val="00904F56"/>
    <w:rsid w:val="009054FB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1CEA"/>
    <w:rsid w:val="00A12600"/>
    <w:rsid w:val="00A173DA"/>
    <w:rsid w:val="00A2057A"/>
    <w:rsid w:val="00A209ED"/>
    <w:rsid w:val="00A20E0F"/>
    <w:rsid w:val="00A24064"/>
    <w:rsid w:val="00A262E4"/>
    <w:rsid w:val="00A31BB7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2FA3"/>
    <w:rsid w:val="00A95804"/>
    <w:rsid w:val="00A977FE"/>
    <w:rsid w:val="00AA05D6"/>
    <w:rsid w:val="00AA415E"/>
    <w:rsid w:val="00AA5277"/>
    <w:rsid w:val="00AB2867"/>
    <w:rsid w:val="00AB5994"/>
    <w:rsid w:val="00AD459D"/>
    <w:rsid w:val="00AE19F6"/>
    <w:rsid w:val="00AE3171"/>
    <w:rsid w:val="00AE5DEA"/>
    <w:rsid w:val="00AE7BCF"/>
    <w:rsid w:val="00AF2492"/>
    <w:rsid w:val="00AF7770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B3DB4"/>
    <w:rsid w:val="00BB3F19"/>
    <w:rsid w:val="00BB4503"/>
    <w:rsid w:val="00BC25D2"/>
    <w:rsid w:val="00BC567D"/>
    <w:rsid w:val="00BE0BAD"/>
    <w:rsid w:val="00BE3514"/>
    <w:rsid w:val="00BF003E"/>
    <w:rsid w:val="00BF1A1A"/>
    <w:rsid w:val="00BF5F60"/>
    <w:rsid w:val="00C04F67"/>
    <w:rsid w:val="00C06B76"/>
    <w:rsid w:val="00C116D5"/>
    <w:rsid w:val="00C1437E"/>
    <w:rsid w:val="00C15034"/>
    <w:rsid w:val="00C16E51"/>
    <w:rsid w:val="00C27C59"/>
    <w:rsid w:val="00C331C6"/>
    <w:rsid w:val="00C331D5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71D3"/>
    <w:rsid w:val="00C9540C"/>
    <w:rsid w:val="00C96F74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D1F68"/>
    <w:rsid w:val="00DD34E6"/>
    <w:rsid w:val="00DE2E47"/>
    <w:rsid w:val="00DF4844"/>
    <w:rsid w:val="00DF48DA"/>
    <w:rsid w:val="00DF60B7"/>
    <w:rsid w:val="00DF6F65"/>
    <w:rsid w:val="00E022AF"/>
    <w:rsid w:val="00E02C3A"/>
    <w:rsid w:val="00E052C4"/>
    <w:rsid w:val="00E11815"/>
    <w:rsid w:val="00E159A0"/>
    <w:rsid w:val="00E17138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4D13"/>
    <w:rsid w:val="00EE5881"/>
    <w:rsid w:val="00EE72DD"/>
    <w:rsid w:val="00EF3354"/>
    <w:rsid w:val="00F06208"/>
    <w:rsid w:val="00F06E8C"/>
    <w:rsid w:val="00F1085E"/>
    <w:rsid w:val="00F16E51"/>
    <w:rsid w:val="00F17916"/>
    <w:rsid w:val="00F22949"/>
    <w:rsid w:val="00F22E84"/>
    <w:rsid w:val="00F2361C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17</TotalTime>
  <Pages>2</Pages>
  <Words>888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2023-12-05T08:29:00Z</dcterms:created>
  <dcterms:modified xsi:type="dcterms:W3CDTF">2023-12-05T08:46:00Z</dcterms:modified>
</cp:coreProperties>
</file>