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F2510C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4201026B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5D7757">
        <w:rPr>
          <w:rFonts w:ascii="Arial" w:hAnsi="Arial" w:cs="Arial"/>
          <w:b/>
          <w:bCs/>
          <w:sz w:val="20"/>
          <w:szCs w:val="20"/>
        </w:rPr>
        <w:t>06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0</w:t>
      </w:r>
      <w:r w:rsidR="00F2510C">
        <w:rPr>
          <w:rFonts w:ascii="Arial" w:hAnsi="Arial" w:cs="Arial"/>
          <w:b/>
          <w:bCs/>
          <w:sz w:val="20"/>
          <w:szCs w:val="20"/>
        </w:rPr>
        <w:t>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proofErr w:type="gramStart"/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proofErr w:type="gramEnd"/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proofErr w:type="spellStart"/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press</w:t>
      </w:r>
      <w:proofErr w:type="spellEnd"/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room: gp.dlamediow.pl </w:t>
      </w:r>
    </w:p>
    <w:p w14:paraId="7301140D" w14:textId="1F98255B" w:rsidR="00A95804" w:rsidRPr="00F42391" w:rsidRDefault="00A95804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5B80FB3" w14:textId="52D410D1" w:rsidR="00F42391" w:rsidRDefault="00F42391" w:rsidP="00F42391">
      <w:pPr>
        <w:jc w:val="both"/>
        <w:rPr>
          <w:rFonts w:ascii="Arial" w:hAnsi="Arial" w:cs="Arial"/>
          <w:sz w:val="20"/>
          <w:szCs w:val="20"/>
        </w:rPr>
      </w:pPr>
    </w:p>
    <w:p w14:paraId="2C95FEFD" w14:textId="3CC4EB84" w:rsidR="008C1CBE" w:rsidRPr="008C1CBE" w:rsidRDefault="008C1CBE" w:rsidP="008C1C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C1CBE">
        <w:rPr>
          <w:rFonts w:ascii="Arial" w:hAnsi="Arial" w:cs="Arial"/>
          <w:b/>
          <w:bCs/>
          <w:sz w:val="24"/>
          <w:szCs w:val="24"/>
        </w:rPr>
        <w:t>W Galerii Północnej powstała strefa walentynkowa</w:t>
      </w:r>
    </w:p>
    <w:p w14:paraId="213F14A1" w14:textId="77777777" w:rsidR="00F42391" w:rsidRPr="00F42391" w:rsidRDefault="00F42391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C072CB9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A4B6C95" w14:textId="47A4292A" w:rsidR="00F42391" w:rsidRPr="00F2510C" w:rsidRDefault="00F42391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2510C">
        <w:rPr>
          <w:rFonts w:ascii="Arial" w:hAnsi="Arial" w:cs="Arial"/>
          <w:b/>
          <w:bCs/>
          <w:sz w:val="20"/>
          <w:szCs w:val="20"/>
        </w:rPr>
        <w:t xml:space="preserve">Jeśli szukacie miejsca w Warszawie, w którym można zrobić sobie romantyczne zdjęcie, znajdziecie je teraz na Białołęce. W Galerii Północnej powstała właśnie </w:t>
      </w:r>
      <w:r w:rsidRPr="00F2510C">
        <w:rPr>
          <w:rFonts w:ascii="Arial" w:hAnsi="Arial" w:cs="Arial"/>
          <w:b/>
          <w:bCs/>
          <w:i/>
          <w:iCs/>
          <w:sz w:val="20"/>
          <w:szCs w:val="20"/>
        </w:rPr>
        <w:t>insta-friendly</w:t>
      </w:r>
      <w:r w:rsidRPr="00F2510C">
        <w:rPr>
          <w:rFonts w:ascii="Arial" w:hAnsi="Arial" w:cs="Arial"/>
          <w:b/>
          <w:bCs/>
          <w:sz w:val="20"/>
          <w:szCs w:val="20"/>
        </w:rPr>
        <w:t xml:space="preserve"> strefa walentynkowa.</w:t>
      </w:r>
    </w:p>
    <w:p w14:paraId="0A914C86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2C4991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0EEDC3" w14:textId="22AF916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510C">
        <w:rPr>
          <w:rFonts w:ascii="Arial" w:hAnsi="Arial" w:cs="Arial"/>
          <w:sz w:val="20"/>
          <w:szCs w:val="20"/>
        </w:rPr>
        <w:t>Północna nastraja warszawiaków do Walentynek, w czym pomóc ma stworzona już na początku lutego spektakularna dekoracja. Wokół olbrzymiej rzeźby „Wir” Oskara Zięty, która znajduje się w sercu galerii, powstała właśnie romantyczna strefa</w:t>
      </w:r>
      <w:r w:rsidR="00E03715" w:rsidRPr="00F2510C">
        <w:rPr>
          <w:rFonts w:ascii="Arial" w:hAnsi="Arial" w:cs="Arial"/>
          <w:sz w:val="20"/>
          <w:szCs w:val="20"/>
        </w:rPr>
        <w:t xml:space="preserve"> walentynkowa</w:t>
      </w:r>
      <w:r w:rsidRPr="00F2510C">
        <w:rPr>
          <w:rFonts w:ascii="Arial" w:hAnsi="Arial" w:cs="Arial"/>
          <w:sz w:val="20"/>
          <w:szCs w:val="20"/>
        </w:rPr>
        <w:t>.</w:t>
      </w:r>
    </w:p>
    <w:p w14:paraId="10C41128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D2F1AA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510C">
        <w:rPr>
          <w:rFonts w:ascii="Arial" w:hAnsi="Arial" w:cs="Arial"/>
          <w:sz w:val="20"/>
          <w:szCs w:val="20"/>
        </w:rPr>
        <w:t xml:space="preserve">Można w niej zrobić sobie pamiątkowe zdjęcie, wyznać miłość bliskiej osobie, a nawet… oświadczyć się pośród świateł i wszechogarniającej czerwieni, zachęcają twórcy. </w:t>
      </w:r>
    </w:p>
    <w:p w14:paraId="538DE132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051E39" w14:textId="780480BF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510C">
        <w:rPr>
          <w:rFonts w:ascii="Arial" w:hAnsi="Arial" w:cs="Arial"/>
          <w:sz w:val="20"/>
          <w:szCs w:val="20"/>
        </w:rPr>
        <w:t xml:space="preserve">Odwiedzający Galerię Północną znajdą tu m.in. </w:t>
      </w:r>
      <w:r w:rsidR="00F2510C" w:rsidRPr="00F2510C">
        <w:rPr>
          <w:rFonts w:ascii="Arial" w:hAnsi="Arial" w:cs="Arial"/>
          <w:sz w:val="20"/>
          <w:szCs w:val="20"/>
        </w:rPr>
        <w:t>kilkumetrowy</w:t>
      </w:r>
      <w:r w:rsidRPr="00F2510C">
        <w:rPr>
          <w:rFonts w:ascii="Arial" w:hAnsi="Arial" w:cs="Arial"/>
          <w:sz w:val="20"/>
          <w:szCs w:val="20"/>
        </w:rPr>
        <w:t>, pełen czerwonych świateł tunel dla zakochanych</w:t>
      </w:r>
      <w:r w:rsidR="00932409">
        <w:rPr>
          <w:rFonts w:ascii="Arial" w:hAnsi="Arial" w:cs="Arial"/>
          <w:sz w:val="20"/>
          <w:szCs w:val="20"/>
        </w:rPr>
        <w:t xml:space="preserve"> rozciągający się nad mostkiem</w:t>
      </w:r>
      <w:r w:rsidRPr="00F2510C">
        <w:rPr>
          <w:rFonts w:ascii="Arial" w:hAnsi="Arial" w:cs="Arial"/>
          <w:sz w:val="20"/>
          <w:szCs w:val="20"/>
        </w:rPr>
        <w:t xml:space="preserve">, będący zarazem </w:t>
      </w:r>
      <w:r w:rsidR="00D70B00" w:rsidRPr="00F2510C">
        <w:rPr>
          <w:rFonts w:ascii="Arial" w:hAnsi="Arial" w:cs="Arial"/>
          <w:sz w:val="20"/>
          <w:szCs w:val="20"/>
        </w:rPr>
        <w:t>ciekawym</w:t>
      </w:r>
      <w:r w:rsidRPr="00F2510C">
        <w:rPr>
          <w:rFonts w:ascii="Arial" w:hAnsi="Arial" w:cs="Arial"/>
          <w:sz w:val="20"/>
          <w:szCs w:val="20"/>
        </w:rPr>
        <w:t xml:space="preserve"> </w:t>
      </w:r>
      <w:r w:rsidRPr="00F2510C">
        <w:rPr>
          <w:rFonts w:ascii="Arial" w:hAnsi="Arial" w:cs="Arial"/>
          <w:i/>
          <w:iCs/>
          <w:sz w:val="20"/>
          <w:szCs w:val="20"/>
        </w:rPr>
        <w:t>insta-pointem</w:t>
      </w:r>
      <w:r w:rsidRPr="00F2510C">
        <w:rPr>
          <w:rFonts w:ascii="Arial" w:hAnsi="Arial" w:cs="Arial"/>
          <w:sz w:val="20"/>
          <w:szCs w:val="20"/>
        </w:rPr>
        <w:t>, a także fotele w kształcie serc, które mogą posłużyć za tło do sesji zdjęciowej.</w:t>
      </w:r>
    </w:p>
    <w:p w14:paraId="30652921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E7A836" w14:textId="3AB67748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510C">
        <w:rPr>
          <w:rFonts w:ascii="Arial" w:hAnsi="Arial" w:cs="Arial"/>
          <w:sz w:val="20"/>
          <w:szCs w:val="20"/>
        </w:rPr>
        <w:t>W strefie ustawiono także niezwykłe drzewko, na którym</w:t>
      </w:r>
      <w:r w:rsidR="002D45D4" w:rsidRPr="00F2510C">
        <w:rPr>
          <w:rFonts w:ascii="Arial" w:hAnsi="Arial" w:cs="Arial"/>
          <w:sz w:val="20"/>
          <w:szCs w:val="20"/>
        </w:rPr>
        <w:t xml:space="preserve"> </w:t>
      </w:r>
      <w:r w:rsidRPr="00F2510C">
        <w:rPr>
          <w:rFonts w:ascii="Arial" w:hAnsi="Arial" w:cs="Arial"/>
          <w:sz w:val="20"/>
          <w:szCs w:val="20"/>
        </w:rPr>
        <w:t xml:space="preserve">zawiesza się kartki walentynkowe z życzeniami dla ukochanej osoby. Nad całością </w:t>
      </w:r>
      <w:r w:rsidR="00932409">
        <w:rPr>
          <w:rFonts w:ascii="Arial" w:hAnsi="Arial" w:cs="Arial"/>
          <w:sz w:val="20"/>
          <w:szCs w:val="20"/>
        </w:rPr>
        <w:t xml:space="preserve">unoszą się natomiast duże serca </w:t>
      </w:r>
      <w:r w:rsidRPr="00F2510C">
        <w:rPr>
          <w:rFonts w:ascii="Arial" w:hAnsi="Arial" w:cs="Arial"/>
          <w:sz w:val="20"/>
          <w:szCs w:val="20"/>
        </w:rPr>
        <w:t xml:space="preserve">klimat święta zakochanych. </w:t>
      </w:r>
    </w:p>
    <w:p w14:paraId="592CF58F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D555E7" w14:textId="165148C7" w:rsidR="00F42391" w:rsidRPr="00F2510C" w:rsidRDefault="00F42391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2510C">
        <w:rPr>
          <w:rFonts w:ascii="Arial" w:hAnsi="Arial" w:cs="Arial"/>
          <w:sz w:val="20"/>
          <w:szCs w:val="20"/>
        </w:rPr>
        <w:t xml:space="preserve">– </w:t>
      </w:r>
      <w:r w:rsidR="00FE75F9" w:rsidRPr="00F2510C">
        <w:rPr>
          <w:rFonts w:ascii="Arial" w:hAnsi="Arial" w:cs="Arial"/>
          <w:sz w:val="20"/>
          <w:szCs w:val="20"/>
        </w:rPr>
        <w:t>Poprzez strefę</w:t>
      </w:r>
      <w:r w:rsidRPr="00F2510C">
        <w:rPr>
          <w:rFonts w:ascii="Arial" w:hAnsi="Arial" w:cs="Arial"/>
          <w:sz w:val="20"/>
          <w:szCs w:val="20"/>
        </w:rPr>
        <w:t xml:space="preserve"> bawimy się </w:t>
      </w:r>
      <w:r w:rsidR="00FE75F9" w:rsidRPr="00F2510C">
        <w:rPr>
          <w:rFonts w:ascii="Arial" w:hAnsi="Arial" w:cs="Arial"/>
          <w:sz w:val="20"/>
          <w:szCs w:val="20"/>
        </w:rPr>
        <w:t>symboliką</w:t>
      </w:r>
      <w:r w:rsidRPr="00F2510C">
        <w:rPr>
          <w:rFonts w:ascii="Arial" w:hAnsi="Arial" w:cs="Arial"/>
          <w:sz w:val="20"/>
          <w:szCs w:val="20"/>
        </w:rPr>
        <w:t xml:space="preserve"> Walentynek, tworząc miejsce z odpowiednią dawką </w:t>
      </w:r>
      <w:r w:rsidR="00547F8C" w:rsidRPr="00F2510C">
        <w:rPr>
          <w:rFonts w:ascii="Arial" w:hAnsi="Arial" w:cs="Arial"/>
          <w:sz w:val="20"/>
          <w:szCs w:val="20"/>
        </w:rPr>
        <w:t xml:space="preserve">dekoracji i ozdób, ale też pewnym </w:t>
      </w:r>
      <w:r w:rsidR="00EA16F0" w:rsidRPr="00F2510C">
        <w:rPr>
          <w:rFonts w:ascii="Arial" w:hAnsi="Arial" w:cs="Arial"/>
          <w:sz w:val="20"/>
          <w:szCs w:val="20"/>
        </w:rPr>
        <w:t>romantycznym przepychem</w:t>
      </w:r>
      <w:r w:rsidRPr="00F2510C">
        <w:rPr>
          <w:rFonts w:ascii="Arial" w:hAnsi="Arial" w:cs="Arial"/>
          <w:sz w:val="20"/>
          <w:szCs w:val="20"/>
        </w:rPr>
        <w:t xml:space="preserve">, charakterystycznym dla tego </w:t>
      </w:r>
      <w:r w:rsidR="00547F8C" w:rsidRPr="00F2510C">
        <w:rPr>
          <w:rFonts w:ascii="Arial" w:hAnsi="Arial" w:cs="Arial"/>
          <w:sz w:val="20"/>
          <w:szCs w:val="20"/>
        </w:rPr>
        <w:t>wyjątkowego dnia.</w:t>
      </w:r>
      <w:r w:rsidRPr="00F2510C">
        <w:rPr>
          <w:rFonts w:ascii="Arial" w:hAnsi="Arial" w:cs="Arial"/>
          <w:sz w:val="20"/>
          <w:szCs w:val="20"/>
        </w:rPr>
        <w:t xml:space="preserve"> </w:t>
      </w:r>
      <w:r w:rsidR="00547F8C" w:rsidRPr="00F2510C">
        <w:rPr>
          <w:rFonts w:ascii="Arial" w:hAnsi="Arial" w:cs="Arial"/>
          <w:sz w:val="20"/>
          <w:szCs w:val="20"/>
        </w:rPr>
        <w:t>To też</w:t>
      </w:r>
      <w:r w:rsidRPr="00F2510C">
        <w:rPr>
          <w:rFonts w:ascii="Arial" w:hAnsi="Arial" w:cs="Arial"/>
          <w:sz w:val="20"/>
          <w:szCs w:val="20"/>
        </w:rPr>
        <w:t xml:space="preserve"> kolejn</w:t>
      </w:r>
      <w:r w:rsidR="003F2281" w:rsidRPr="00F2510C">
        <w:rPr>
          <w:rFonts w:ascii="Arial" w:hAnsi="Arial" w:cs="Arial"/>
          <w:sz w:val="20"/>
          <w:szCs w:val="20"/>
        </w:rPr>
        <w:t>a</w:t>
      </w:r>
      <w:r w:rsidRPr="00F2510C">
        <w:rPr>
          <w:rFonts w:ascii="Arial" w:hAnsi="Arial" w:cs="Arial"/>
          <w:sz w:val="20"/>
          <w:szCs w:val="20"/>
        </w:rPr>
        <w:t xml:space="preserve"> przestrzeń w Północnej, w której można spotkać się, dobrze bawić i miło spędzić czas z bliską osobą lub przyjaciółmi – </w:t>
      </w:r>
      <w:r w:rsidRPr="00F2510C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0F4D486D" w14:textId="77777777" w:rsidR="00F42391" w:rsidRPr="00F2510C" w:rsidRDefault="00F42391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2E03858" w14:textId="2948CBCC" w:rsidR="00F42391" w:rsidRPr="00F2510C" w:rsidRDefault="00F42391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510C">
        <w:rPr>
          <w:rFonts w:ascii="Arial" w:hAnsi="Arial" w:cs="Arial"/>
          <w:sz w:val="20"/>
          <w:szCs w:val="20"/>
        </w:rPr>
        <w:t>To nie pierwszy raz, kiedy Północna decyduje się na taką aranżację. Powód? – W sezonie walentynkowym jesteśmy jedną z chętniej odwiedzanych destynacji randkowych, przede wszystkim za sprawą m.in. kina, restauracji i kawiarni. Tą strefą tworzymy dodatkowe, atrakcyjne miejsce, które można wpisać w plany</w:t>
      </w:r>
      <w:r w:rsidR="008C1CBE" w:rsidRPr="00F2510C">
        <w:rPr>
          <w:rFonts w:ascii="Arial" w:hAnsi="Arial" w:cs="Arial"/>
          <w:sz w:val="20"/>
          <w:szCs w:val="20"/>
        </w:rPr>
        <w:t xml:space="preserve"> święta zakochanych</w:t>
      </w:r>
      <w:r w:rsidRPr="00F2510C">
        <w:rPr>
          <w:rFonts w:ascii="Arial" w:hAnsi="Arial" w:cs="Arial"/>
          <w:sz w:val="20"/>
          <w:szCs w:val="20"/>
        </w:rPr>
        <w:t xml:space="preserve"> – dodaje. </w:t>
      </w:r>
    </w:p>
    <w:p w14:paraId="0EDE4B08" w14:textId="77777777" w:rsidR="00F42391" w:rsidRPr="00F42391" w:rsidRDefault="00F42391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0F13B31" w14:textId="4B7A5AF6" w:rsidR="00F42391" w:rsidRPr="00F42391" w:rsidRDefault="00F42391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Strefa, działająca do 28 lutego, jest ogólnodostępna. Wstęp do niej jest bezpłatny. </w:t>
      </w:r>
    </w:p>
    <w:p w14:paraId="41786CA4" w14:textId="77777777" w:rsidR="00F42391" w:rsidRDefault="00F42391" w:rsidP="00F42391">
      <w:pPr>
        <w:pStyle w:val="Bezodstpw"/>
        <w:rPr>
          <w:rFonts w:ascii="Bahnschrift" w:hAnsi="Bahnschrift"/>
          <w:b/>
          <w:bCs/>
        </w:rPr>
      </w:pPr>
    </w:p>
    <w:p w14:paraId="76559F00" w14:textId="633FFA52" w:rsidR="00F63F81" w:rsidRPr="00A13D93" w:rsidRDefault="00F63F81" w:rsidP="00A13D93">
      <w:pPr>
        <w:rPr>
          <w:rFonts w:ascii="Arial" w:eastAsia="Calibri" w:hAnsi="Arial" w:cs="Arial"/>
          <w:sz w:val="20"/>
          <w:szCs w:val="20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Tous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, </w:t>
      </w:r>
      <w:proofErr w:type="gramStart"/>
      <w:r w:rsidRPr="005A498F">
        <w:rPr>
          <w:rFonts w:ascii="Arial" w:hAnsi="Arial" w:cs="Arial"/>
          <w:sz w:val="16"/>
          <w:szCs w:val="16"/>
          <w:lang w:eastAsia="pl-PL"/>
        </w:rPr>
        <w:t>W.KRUK</w:t>
      </w:r>
      <w:proofErr w:type="gramEnd"/>
      <w:r w:rsidRPr="005A498F">
        <w:rPr>
          <w:rFonts w:ascii="Arial" w:hAnsi="Arial" w:cs="Arial"/>
          <w:sz w:val="16"/>
          <w:szCs w:val="16"/>
          <w:lang w:eastAsia="pl-PL"/>
        </w:rPr>
        <w:t xml:space="preserve">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</w:t>
      </w:r>
      <w:r w:rsidRPr="005A498F">
        <w:rPr>
          <w:rFonts w:ascii="Arial" w:hAnsi="Arial" w:cs="Arial"/>
          <w:sz w:val="16"/>
          <w:szCs w:val="16"/>
          <w:lang w:eastAsia="pl-PL"/>
        </w:rPr>
        <w:lastRenderedPageBreak/>
        <w:t>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CEE9E" w14:textId="77777777" w:rsidR="00901302" w:rsidRDefault="00901302">
      <w:pPr>
        <w:spacing w:after="0" w:line="240" w:lineRule="auto"/>
      </w:pPr>
      <w:r>
        <w:separator/>
      </w:r>
    </w:p>
  </w:endnote>
  <w:endnote w:type="continuationSeparator" w:id="0">
    <w:p w14:paraId="04DD9A62" w14:textId="77777777" w:rsidR="00901302" w:rsidRDefault="00901302">
      <w:pPr>
        <w:spacing w:after="0" w:line="240" w:lineRule="auto"/>
      </w:pPr>
      <w:r>
        <w:continuationSeparator/>
      </w:r>
    </w:p>
  </w:endnote>
  <w:endnote w:type="continuationNotice" w:id="1">
    <w:p w14:paraId="56A41A9A" w14:textId="77777777" w:rsidR="00901302" w:rsidRDefault="009013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8F657" w14:textId="77777777" w:rsidR="00901302" w:rsidRDefault="00901302">
      <w:pPr>
        <w:spacing w:after="0" w:line="240" w:lineRule="auto"/>
      </w:pPr>
      <w:r>
        <w:separator/>
      </w:r>
    </w:p>
  </w:footnote>
  <w:footnote w:type="continuationSeparator" w:id="0">
    <w:p w14:paraId="05A2C88B" w14:textId="77777777" w:rsidR="00901302" w:rsidRDefault="00901302">
      <w:pPr>
        <w:spacing w:after="0" w:line="240" w:lineRule="auto"/>
      </w:pPr>
      <w:r>
        <w:continuationSeparator/>
      </w:r>
    </w:p>
  </w:footnote>
  <w:footnote w:type="continuationNotice" w:id="1">
    <w:p w14:paraId="437F4E04" w14:textId="77777777" w:rsidR="00901302" w:rsidRDefault="009013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246AA"/>
    <w:rsid w:val="000309C9"/>
    <w:rsid w:val="00032579"/>
    <w:rsid w:val="0003336D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422E"/>
    <w:rsid w:val="00111070"/>
    <w:rsid w:val="00116258"/>
    <w:rsid w:val="001204DD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B1048"/>
    <w:rsid w:val="001B1EEE"/>
    <w:rsid w:val="001B5486"/>
    <w:rsid w:val="001B5541"/>
    <w:rsid w:val="001C0972"/>
    <w:rsid w:val="001C42E1"/>
    <w:rsid w:val="001C6F5D"/>
    <w:rsid w:val="001D0DD0"/>
    <w:rsid w:val="001D220A"/>
    <w:rsid w:val="001D4321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45D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281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163FF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47F8C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D474D"/>
    <w:rsid w:val="005D6D8A"/>
    <w:rsid w:val="005D7757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7E0E"/>
    <w:rsid w:val="006754DE"/>
    <w:rsid w:val="006A7CCB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1CBE"/>
    <w:rsid w:val="008C3943"/>
    <w:rsid w:val="008C39E4"/>
    <w:rsid w:val="008E07BE"/>
    <w:rsid w:val="008F20D1"/>
    <w:rsid w:val="008F22B3"/>
    <w:rsid w:val="00901302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32409"/>
    <w:rsid w:val="009466E0"/>
    <w:rsid w:val="00951068"/>
    <w:rsid w:val="00957399"/>
    <w:rsid w:val="00961B13"/>
    <w:rsid w:val="009625CA"/>
    <w:rsid w:val="009705E2"/>
    <w:rsid w:val="00970CB8"/>
    <w:rsid w:val="009710DE"/>
    <w:rsid w:val="00972416"/>
    <w:rsid w:val="00974974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0DAC"/>
    <w:rsid w:val="00A11B70"/>
    <w:rsid w:val="00A12600"/>
    <w:rsid w:val="00A13D93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D7C33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71799"/>
    <w:rsid w:val="00B75868"/>
    <w:rsid w:val="00B8382C"/>
    <w:rsid w:val="00B8427A"/>
    <w:rsid w:val="00B91A67"/>
    <w:rsid w:val="00BB1715"/>
    <w:rsid w:val="00BC25D2"/>
    <w:rsid w:val="00BD6C6C"/>
    <w:rsid w:val="00BE0BAD"/>
    <w:rsid w:val="00BE3514"/>
    <w:rsid w:val="00BF003E"/>
    <w:rsid w:val="00BF5F60"/>
    <w:rsid w:val="00C04F67"/>
    <w:rsid w:val="00C06B76"/>
    <w:rsid w:val="00C331D5"/>
    <w:rsid w:val="00C36177"/>
    <w:rsid w:val="00C5076A"/>
    <w:rsid w:val="00C50D93"/>
    <w:rsid w:val="00C55207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0B00"/>
    <w:rsid w:val="00D7672A"/>
    <w:rsid w:val="00D94C14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E022AF"/>
    <w:rsid w:val="00E03715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76BE5"/>
    <w:rsid w:val="00E872CB"/>
    <w:rsid w:val="00E8760A"/>
    <w:rsid w:val="00EA0117"/>
    <w:rsid w:val="00EA16F0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16E51"/>
    <w:rsid w:val="00F17916"/>
    <w:rsid w:val="00F22E84"/>
    <w:rsid w:val="00F2510C"/>
    <w:rsid w:val="00F26C5D"/>
    <w:rsid w:val="00F37CB9"/>
    <w:rsid w:val="00F42391"/>
    <w:rsid w:val="00F44DEE"/>
    <w:rsid w:val="00F476E3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3215"/>
    <w:rsid w:val="00FD55FE"/>
    <w:rsid w:val="00FE1522"/>
    <w:rsid w:val="00FE2804"/>
    <w:rsid w:val="00FE5199"/>
    <w:rsid w:val="00FE75F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D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D6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1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2023-01-30T12:55:00Z</dcterms:created>
  <dcterms:modified xsi:type="dcterms:W3CDTF">2023-02-06T08:16:00Z</dcterms:modified>
</cp:coreProperties>
</file>