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7202EF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F5241EF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Informacja prasowa:</w:t>
      </w:r>
      <w:r w:rsidR="00C21C8D" w:rsidRPr="007202EF">
        <w:rPr>
          <w:rFonts w:ascii="Arial" w:hAnsi="Arial" w:cs="Arial"/>
          <w:sz w:val="20"/>
          <w:szCs w:val="20"/>
        </w:rPr>
        <w:t xml:space="preserve"> </w:t>
      </w:r>
      <w:r w:rsidR="00FC3A0B">
        <w:rPr>
          <w:rFonts w:ascii="Arial" w:hAnsi="Arial" w:cs="Arial"/>
          <w:sz w:val="20"/>
          <w:szCs w:val="20"/>
        </w:rPr>
        <w:t>08</w:t>
      </w:r>
      <w:r w:rsidR="00BD1FA9">
        <w:rPr>
          <w:rFonts w:ascii="Arial" w:hAnsi="Arial" w:cs="Arial"/>
          <w:sz w:val="20"/>
          <w:szCs w:val="20"/>
        </w:rPr>
        <w:t>-</w:t>
      </w:r>
      <w:r w:rsidR="00511B43">
        <w:rPr>
          <w:rFonts w:ascii="Arial" w:hAnsi="Arial" w:cs="Arial"/>
          <w:sz w:val="20"/>
          <w:szCs w:val="20"/>
        </w:rPr>
        <w:t>0</w:t>
      </w:r>
      <w:r w:rsidR="00081612">
        <w:rPr>
          <w:rFonts w:ascii="Arial" w:hAnsi="Arial" w:cs="Arial"/>
          <w:sz w:val="20"/>
          <w:szCs w:val="20"/>
        </w:rPr>
        <w:t>8</w:t>
      </w:r>
      <w:r w:rsidR="001319BF">
        <w:rPr>
          <w:rFonts w:ascii="Arial" w:hAnsi="Arial" w:cs="Arial"/>
          <w:sz w:val="20"/>
          <w:szCs w:val="20"/>
        </w:rPr>
        <w:t>-</w:t>
      </w:r>
      <w:r w:rsidR="00543D94" w:rsidRPr="007202EF">
        <w:rPr>
          <w:rFonts w:ascii="Arial" w:hAnsi="Arial" w:cs="Arial"/>
          <w:sz w:val="20"/>
          <w:szCs w:val="20"/>
        </w:rPr>
        <w:t>202</w:t>
      </w:r>
      <w:r w:rsidR="0038393D" w:rsidRPr="007202EF">
        <w:rPr>
          <w:rFonts w:ascii="Arial" w:hAnsi="Arial" w:cs="Arial"/>
          <w:sz w:val="20"/>
          <w:szCs w:val="20"/>
        </w:rPr>
        <w:t>4</w:t>
      </w:r>
      <w:r w:rsidRPr="007202EF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7202EF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7202E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7202E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0C248836" w14:textId="77777777" w:rsidR="00713E14" w:rsidRPr="00120589" w:rsidRDefault="00713E14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797E6F5" w14:textId="77777777" w:rsidR="00081612" w:rsidRDefault="00081612" w:rsidP="00171B1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647FF36" w14:textId="2384891A" w:rsidR="00081612" w:rsidRDefault="00081612" w:rsidP="00081612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081612">
        <w:rPr>
          <w:rFonts w:ascii="Arial" w:hAnsi="Arial" w:cs="Arial"/>
          <w:b/>
          <w:bCs/>
          <w:sz w:val="26"/>
          <w:szCs w:val="26"/>
        </w:rPr>
        <w:t xml:space="preserve">Smolasty i PlanBe na „Częstochowa Summer Festival”. </w:t>
      </w:r>
      <w:r w:rsidRPr="00081612">
        <w:rPr>
          <w:rFonts w:ascii="Arial" w:hAnsi="Arial" w:cs="Arial"/>
          <w:b/>
          <w:bCs/>
          <w:sz w:val="26"/>
          <w:szCs w:val="26"/>
        </w:rPr>
        <w:br/>
        <w:t>Zbliża się finałowy koncert!</w:t>
      </w:r>
    </w:p>
    <w:p w14:paraId="7B04B397" w14:textId="77777777" w:rsidR="004513D2" w:rsidRDefault="004513D2" w:rsidP="00081612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5E7EAE28" w14:textId="77777777" w:rsidR="004513D2" w:rsidRDefault="004513D2" w:rsidP="00081612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46B0E707" w14:textId="41B854B3" w:rsidR="004513D2" w:rsidRDefault="004513D2" w:rsidP="004513D2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Koncerty Smolastego i PlanBe, prezentacje drużyn siatkarskich, rodzinny festyn. Ostatnia odsłona „Częstochowa Summer Festival” pełna atrakcji</w:t>
      </w:r>
      <w:r w:rsidR="00FC3A0B">
        <w:rPr>
          <w:rFonts w:ascii="Arial" w:hAnsi="Arial" w:cs="Arial"/>
          <w:b/>
          <w:bCs/>
          <w:sz w:val="26"/>
          <w:szCs w:val="26"/>
        </w:rPr>
        <w:t>.</w:t>
      </w:r>
    </w:p>
    <w:p w14:paraId="5F055E83" w14:textId="77777777" w:rsidR="004D35B7" w:rsidRPr="00081612" w:rsidRDefault="004D35B7" w:rsidP="004513D2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</w:p>
    <w:p w14:paraId="5D7E9813" w14:textId="77777777" w:rsidR="00081612" w:rsidRDefault="00081612" w:rsidP="00171B1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0C6308C" w14:textId="5DD1A752" w:rsidR="00171B10" w:rsidRPr="00081612" w:rsidRDefault="00081612" w:rsidP="00171B1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Tysiące osób bawiły się już</w:t>
      </w:r>
      <w:r w:rsidR="00171B10" w:rsidRPr="00081612">
        <w:rPr>
          <w:rFonts w:ascii="Arial" w:hAnsi="Arial" w:cs="Arial"/>
          <w:b/>
          <w:bCs/>
          <w:sz w:val="20"/>
          <w:szCs w:val="20"/>
        </w:rPr>
        <w:t xml:space="preserve"> na „Częstochowa Summer Festival”! Wakacyjna impreza muzyczna, organizowana po raz pierwszy w tym roku w Częstochowie, zgromadziła już takie gwiazdy jak Skolim, Kubańczyk, Baciary, Daj To Głośniej czy Aparaty.</w:t>
      </w:r>
    </w:p>
    <w:p w14:paraId="6E413DE1" w14:textId="77777777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EFC477" w14:textId="2B7AE8E5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1B10">
        <w:rPr>
          <w:rFonts w:ascii="Arial" w:hAnsi="Arial" w:cs="Arial"/>
          <w:sz w:val="20"/>
          <w:szCs w:val="20"/>
        </w:rPr>
        <w:t>Kolejne koncerty wkrótce zawitają do Częstochowy. Już 24 sierpnia na Bulwarach Jurajskich przed Galerią Jurajską odbędzie się trzeci i ostatni koncert z tego cyklu</w:t>
      </w:r>
      <w:r w:rsidR="00FC3A0B">
        <w:rPr>
          <w:rFonts w:ascii="Arial" w:hAnsi="Arial" w:cs="Arial"/>
          <w:sz w:val="20"/>
          <w:szCs w:val="20"/>
        </w:rPr>
        <w:t xml:space="preserve">. </w:t>
      </w:r>
      <w:r w:rsidRPr="00171B10">
        <w:rPr>
          <w:rFonts w:ascii="Arial" w:hAnsi="Arial" w:cs="Arial"/>
          <w:sz w:val="20"/>
          <w:szCs w:val="20"/>
        </w:rPr>
        <w:t>Na plenerowej scenie przed publicznością zagrają dwaj artyści - Smolasty i PlanBe.</w:t>
      </w:r>
    </w:p>
    <w:p w14:paraId="24510072" w14:textId="77777777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8AC884" w14:textId="0DF9228A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1B10">
        <w:rPr>
          <w:rFonts w:ascii="Arial" w:hAnsi="Arial" w:cs="Arial"/>
          <w:sz w:val="20"/>
          <w:szCs w:val="20"/>
        </w:rPr>
        <w:t>Ten pierwszy, tworzący muzykę z pogranicza popu, rapu i R&amp;B, znany jest z takich przebojów jak „Duże oczy”, „Herbata z miodem”, „Pijemy za lepszy czas” czy „Nim zajdzie noc”, który wykonywał w duecie z Dodą. PlanBe to raper, mający na swoim koncie takie hity jak „Cola”, „Bling Bling”, „Tam, gdzie wy”. Gościnnie pojawiał się też w utworach „California” czy „Milion”.</w:t>
      </w:r>
    </w:p>
    <w:p w14:paraId="313B4526" w14:textId="77777777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D88A70" w14:textId="0B1EB079" w:rsidR="00171B10" w:rsidRPr="00081612" w:rsidRDefault="00081612" w:rsidP="00171B1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Pr="00171B10">
        <w:rPr>
          <w:rFonts w:ascii="Arial" w:hAnsi="Arial" w:cs="Arial"/>
          <w:sz w:val="20"/>
          <w:szCs w:val="20"/>
        </w:rPr>
        <w:t xml:space="preserve"> </w:t>
      </w:r>
      <w:r w:rsidR="00171B10" w:rsidRPr="00171B10">
        <w:rPr>
          <w:rFonts w:ascii="Arial" w:hAnsi="Arial" w:cs="Arial"/>
          <w:sz w:val="20"/>
          <w:szCs w:val="20"/>
        </w:rPr>
        <w:t xml:space="preserve">Za nami już dwie edycje festiwalu, które zgromadziły tłumy fanów i poszukujących letniej zabawy. Teraz przed nami finał tej muzycznej imprezy, która poderwała do zabawy cały region. Tym razem na scenę zaprosiliśmy dwóch popularnych artystów, razem z którymi pożegnamy wakacje </w:t>
      </w:r>
      <w:r>
        <w:rPr>
          <w:rFonts w:ascii="Arial" w:hAnsi="Arial" w:cs="Arial"/>
          <w:sz w:val="20"/>
          <w:szCs w:val="20"/>
        </w:rPr>
        <w:t>–</w:t>
      </w:r>
      <w:r w:rsidR="00171B10" w:rsidRPr="00171B10">
        <w:rPr>
          <w:rFonts w:ascii="Arial" w:hAnsi="Arial" w:cs="Arial"/>
          <w:sz w:val="20"/>
          <w:szCs w:val="20"/>
        </w:rPr>
        <w:t xml:space="preserve"> </w:t>
      </w:r>
      <w:r w:rsidR="00171B10" w:rsidRPr="00081612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1343B70B" w14:textId="77777777" w:rsidR="00171B10" w:rsidRPr="00081612" w:rsidRDefault="00171B10" w:rsidP="00171B1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7D1D7FF" w14:textId="28045195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1B10">
        <w:rPr>
          <w:rFonts w:ascii="Arial" w:hAnsi="Arial" w:cs="Arial"/>
          <w:sz w:val="20"/>
          <w:szCs w:val="20"/>
        </w:rPr>
        <w:t>Nie bez powodu też wybrano Smolastego i PlanBe. – Liczymy, że tak dobrani artyści rozkręcą publiczność i sprawią, że ostatnie koncerty „Częstochowa Summer Festival” na długo zapadną w pamięć mieszkańców regionu – dodaje.</w:t>
      </w:r>
    </w:p>
    <w:p w14:paraId="3858118D" w14:textId="77777777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251FB2" w14:textId="74DF05A0" w:rsidR="00386098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71B10">
        <w:rPr>
          <w:rFonts w:ascii="Arial" w:hAnsi="Arial" w:cs="Arial"/>
          <w:sz w:val="20"/>
          <w:szCs w:val="20"/>
        </w:rPr>
        <w:t>Ale nie tylko gwiazdy usłyszymy na scenie. Tradycyjnie już nie zabraknie supportu</w:t>
      </w:r>
      <w:r w:rsidR="004513D2">
        <w:rPr>
          <w:rFonts w:ascii="Arial" w:hAnsi="Arial" w:cs="Arial"/>
          <w:sz w:val="20"/>
          <w:szCs w:val="20"/>
        </w:rPr>
        <w:t>. Imprezę rozkręcą D</w:t>
      </w:r>
      <w:r w:rsidR="00FC3A0B">
        <w:rPr>
          <w:rFonts w:ascii="Arial" w:hAnsi="Arial" w:cs="Arial"/>
          <w:sz w:val="20"/>
          <w:szCs w:val="20"/>
        </w:rPr>
        <w:t>J</w:t>
      </w:r>
      <w:r w:rsidR="004513D2">
        <w:rPr>
          <w:rFonts w:ascii="Arial" w:hAnsi="Arial" w:cs="Arial"/>
          <w:sz w:val="20"/>
          <w:szCs w:val="20"/>
        </w:rPr>
        <w:t xml:space="preserve"> Chojrak i DJ Max Kolankov. </w:t>
      </w:r>
      <w:r w:rsidRPr="00171B10">
        <w:rPr>
          <w:rFonts w:ascii="Arial" w:hAnsi="Arial" w:cs="Arial"/>
          <w:sz w:val="20"/>
          <w:szCs w:val="20"/>
        </w:rPr>
        <w:t>Ponadto na gości wydarzenia czekać będzie rodzinny festyn z atrakcjami dla dzieci, strefą gastronomiczną i animacjami</w:t>
      </w:r>
      <w:r w:rsidR="004513D2">
        <w:rPr>
          <w:rFonts w:ascii="Arial" w:hAnsi="Arial" w:cs="Arial"/>
          <w:sz w:val="20"/>
          <w:szCs w:val="20"/>
        </w:rPr>
        <w:t xml:space="preserve">, który rozpocznie się już o godz. 15.00. </w:t>
      </w:r>
    </w:p>
    <w:p w14:paraId="77351BE6" w14:textId="77777777" w:rsidR="00386098" w:rsidRDefault="00386098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A625BE" w14:textId="01409B57" w:rsidR="00171B10" w:rsidRPr="00171B10" w:rsidRDefault="004513D2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godzinę 15.30 zaplanowano natomiast prezentację drużyny KS Częstochowianka, a o godz. 16.30 na scenę wejdzie drużyna Steam Hemarpol Norwid Volleyball Club. </w:t>
      </w:r>
      <w:r w:rsidR="00386098">
        <w:rPr>
          <w:rFonts w:ascii="Arial" w:hAnsi="Arial" w:cs="Arial"/>
          <w:sz w:val="20"/>
          <w:szCs w:val="20"/>
        </w:rPr>
        <w:t xml:space="preserve">Będzie to okazja do tego, aby spotkać się z </w:t>
      </w:r>
      <w:r w:rsidR="00FC3A0B">
        <w:rPr>
          <w:rFonts w:ascii="Arial" w:hAnsi="Arial" w:cs="Arial"/>
          <w:sz w:val="20"/>
          <w:szCs w:val="20"/>
        </w:rPr>
        <w:t>zawodniczkami i</w:t>
      </w:r>
      <w:r w:rsidR="00386098">
        <w:rPr>
          <w:rFonts w:ascii="Arial" w:hAnsi="Arial" w:cs="Arial"/>
          <w:sz w:val="20"/>
          <w:szCs w:val="20"/>
        </w:rPr>
        <w:t xml:space="preserve"> zawodnikami! </w:t>
      </w:r>
    </w:p>
    <w:p w14:paraId="092E8B23" w14:textId="77777777" w:rsidR="004513D2" w:rsidRDefault="004513D2" w:rsidP="00171B1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A46FED3" w14:textId="20CA254D" w:rsidR="00171B10" w:rsidRPr="00081612" w:rsidRDefault="00171B10" w:rsidP="00171B1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81612">
        <w:rPr>
          <w:rFonts w:ascii="Arial" w:hAnsi="Arial" w:cs="Arial"/>
          <w:b/>
          <w:bCs/>
          <w:sz w:val="20"/>
          <w:szCs w:val="20"/>
        </w:rPr>
        <w:t xml:space="preserve">Koncerty rozpoczną się natomiast o </w:t>
      </w:r>
      <w:r w:rsidR="004513D2">
        <w:rPr>
          <w:rFonts w:ascii="Arial" w:hAnsi="Arial" w:cs="Arial"/>
          <w:b/>
          <w:bCs/>
          <w:sz w:val="20"/>
          <w:szCs w:val="20"/>
        </w:rPr>
        <w:t>18</w:t>
      </w:r>
      <w:r w:rsidRPr="00081612">
        <w:rPr>
          <w:rFonts w:ascii="Arial" w:hAnsi="Arial" w:cs="Arial"/>
          <w:b/>
          <w:bCs/>
          <w:sz w:val="20"/>
          <w:szCs w:val="20"/>
        </w:rPr>
        <w:t>.00. Wstęp na wszystkie wydarzenia jest bezpłatny.</w:t>
      </w:r>
    </w:p>
    <w:p w14:paraId="40AACDC7" w14:textId="77777777" w:rsidR="00171B10" w:rsidRPr="00171B10" w:rsidRDefault="00171B10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CEC6CF" w14:textId="5BBD0BFF" w:rsidR="00081612" w:rsidRDefault="004513D2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Trzecia edycja </w:t>
      </w:r>
      <w:r w:rsidR="00171B10" w:rsidRPr="00171B10">
        <w:rPr>
          <w:rFonts w:ascii="Arial" w:hAnsi="Arial" w:cs="Arial"/>
          <w:sz w:val="20"/>
          <w:szCs w:val="20"/>
        </w:rPr>
        <w:t xml:space="preserve">„Częstochowa Summer Festival” </w:t>
      </w:r>
      <w:r>
        <w:rPr>
          <w:rFonts w:ascii="Arial" w:hAnsi="Arial" w:cs="Arial"/>
          <w:sz w:val="20"/>
          <w:szCs w:val="20"/>
        </w:rPr>
        <w:t xml:space="preserve">to impreza towarzysząca 32. Dniom Częstochowy i </w:t>
      </w:r>
      <w:r w:rsidR="00171B10" w:rsidRPr="00171B10">
        <w:rPr>
          <w:rFonts w:ascii="Arial" w:hAnsi="Arial" w:cs="Arial"/>
          <w:sz w:val="20"/>
          <w:szCs w:val="20"/>
        </w:rPr>
        <w:t>odbywa się pod patronatem Prezydenta Miasta Częstochowy, RMF MAXX, wydawcy „Życia Częstochowy i Powiatu” oraz TV Jurajska. Patronat honorowy sprawuje Województwo Śląskie.</w:t>
      </w:r>
    </w:p>
    <w:p w14:paraId="51B46BEE" w14:textId="77777777" w:rsidR="00081612" w:rsidRDefault="00081612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28D1C0" w14:textId="06ADB990" w:rsidR="00547916" w:rsidRPr="007202EF" w:rsidRDefault="003B7F74" w:rsidP="00171B1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02EF">
        <w:rPr>
          <w:rFonts w:ascii="Arial" w:hAnsi="Arial" w:cs="Arial"/>
          <w:sz w:val="20"/>
          <w:szCs w:val="20"/>
        </w:rPr>
        <w:t>źródło: Biuro Prasowe Galerii Jurajskiej</w:t>
      </w:r>
    </w:p>
    <w:p w14:paraId="33FBDEAA" w14:textId="06B90BB1" w:rsidR="00135C3F" w:rsidRPr="007202EF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7202EF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5B113525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</w:rPr>
        <w:lastRenderedPageBreak/>
        <w:t>**</w:t>
      </w:r>
      <w:r w:rsidR="00571B0A" w:rsidRPr="007202EF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7202EF" w:rsidRDefault="009E6F7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3BFF4D4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620450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7202EF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7202EF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1882FCE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7202E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7202EF" w:rsidRDefault="005C133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CE3B8A7" w14:textId="77777777" w:rsidR="00DF7951" w:rsidRPr="007202EF" w:rsidRDefault="00DF7951" w:rsidP="007202EF">
      <w:pPr>
        <w:pStyle w:val="Bezodstpw"/>
        <w:jc w:val="both"/>
        <w:rPr>
          <w:rFonts w:ascii="Arial" w:hAnsi="Arial" w:cs="Arial"/>
          <w:b/>
          <w:bCs/>
          <w:color w:val="0D0D0D" w:themeColor="text1" w:themeTint="F2"/>
          <w:sz w:val="16"/>
          <w:szCs w:val="16"/>
        </w:rPr>
      </w:pPr>
    </w:p>
    <w:p w14:paraId="24695F5B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7202EF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7202EF" w:rsidRDefault="0002559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7202EF" w:rsidRDefault="00063BB1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4D2C792" w14:textId="77777777" w:rsidR="00741EB5" w:rsidRPr="007202EF" w:rsidRDefault="00741EB5" w:rsidP="007202EF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741EB5" w:rsidRPr="007202E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D67318" w14:textId="77777777" w:rsidR="00B4171F" w:rsidRDefault="00B4171F">
      <w:pPr>
        <w:spacing w:after="0" w:line="240" w:lineRule="auto"/>
      </w:pPr>
      <w:r>
        <w:separator/>
      </w:r>
    </w:p>
  </w:endnote>
  <w:endnote w:type="continuationSeparator" w:id="0">
    <w:p w14:paraId="7B95791B" w14:textId="77777777" w:rsidR="00B4171F" w:rsidRDefault="00B41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01675" w14:textId="77777777" w:rsidR="00B4171F" w:rsidRDefault="00B4171F">
      <w:pPr>
        <w:spacing w:after="0" w:line="240" w:lineRule="auto"/>
      </w:pPr>
      <w:r>
        <w:separator/>
      </w:r>
    </w:p>
  </w:footnote>
  <w:footnote w:type="continuationSeparator" w:id="0">
    <w:p w14:paraId="26EFBB31" w14:textId="77777777" w:rsidR="00B4171F" w:rsidRDefault="00B41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2932"/>
    <w:rsid w:val="00035CE8"/>
    <w:rsid w:val="000367FD"/>
    <w:rsid w:val="0003761D"/>
    <w:rsid w:val="00040CC4"/>
    <w:rsid w:val="00041B3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4204B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F60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01DE1"/>
    <w:rsid w:val="00211DD8"/>
    <w:rsid w:val="00221BBA"/>
    <w:rsid w:val="00226D40"/>
    <w:rsid w:val="00231A2F"/>
    <w:rsid w:val="002361EB"/>
    <w:rsid w:val="0023670F"/>
    <w:rsid w:val="00245A28"/>
    <w:rsid w:val="0025173C"/>
    <w:rsid w:val="00254896"/>
    <w:rsid w:val="002569F4"/>
    <w:rsid w:val="00260742"/>
    <w:rsid w:val="0027308E"/>
    <w:rsid w:val="002751B2"/>
    <w:rsid w:val="002770FB"/>
    <w:rsid w:val="00280FE2"/>
    <w:rsid w:val="00281006"/>
    <w:rsid w:val="00285AB8"/>
    <w:rsid w:val="00296790"/>
    <w:rsid w:val="002A110B"/>
    <w:rsid w:val="002A2DBB"/>
    <w:rsid w:val="002B1BEB"/>
    <w:rsid w:val="002B5BB4"/>
    <w:rsid w:val="002C1393"/>
    <w:rsid w:val="002C1950"/>
    <w:rsid w:val="002C5C56"/>
    <w:rsid w:val="002D2383"/>
    <w:rsid w:val="002D39F4"/>
    <w:rsid w:val="002E4F5B"/>
    <w:rsid w:val="002E59AB"/>
    <w:rsid w:val="002E6B99"/>
    <w:rsid w:val="002F5BD5"/>
    <w:rsid w:val="002F6090"/>
    <w:rsid w:val="00304BAC"/>
    <w:rsid w:val="0031322B"/>
    <w:rsid w:val="00321FCE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098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7DF5"/>
    <w:rsid w:val="004322A9"/>
    <w:rsid w:val="00434DEB"/>
    <w:rsid w:val="00437F60"/>
    <w:rsid w:val="00440A09"/>
    <w:rsid w:val="0044181A"/>
    <w:rsid w:val="00442589"/>
    <w:rsid w:val="0044310A"/>
    <w:rsid w:val="004513D2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750E"/>
    <w:rsid w:val="004C7E72"/>
    <w:rsid w:val="004D2DFB"/>
    <w:rsid w:val="004D35B7"/>
    <w:rsid w:val="004D424A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11B43"/>
    <w:rsid w:val="00533301"/>
    <w:rsid w:val="00534190"/>
    <w:rsid w:val="0053554D"/>
    <w:rsid w:val="0053739A"/>
    <w:rsid w:val="005403D5"/>
    <w:rsid w:val="005409F6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23076"/>
    <w:rsid w:val="00636E52"/>
    <w:rsid w:val="00644301"/>
    <w:rsid w:val="00645EDC"/>
    <w:rsid w:val="00650D53"/>
    <w:rsid w:val="00660DD4"/>
    <w:rsid w:val="00661F0D"/>
    <w:rsid w:val="00663647"/>
    <w:rsid w:val="00664674"/>
    <w:rsid w:val="00667E0E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08E8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71CA"/>
    <w:rsid w:val="00761B50"/>
    <w:rsid w:val="00762A92"/>
    <w:rsid w:val="00765848"/>
    <w:rsid w:val="00765ADC"/>
    <w:rsid w:val="00773211"/>
    <w:rsid w:val="00774BF1"/>
    <w:rsid w:val="00775BFE"/>
    <w:rsid w:val="00781CAA"/>
    <w:rsid w:val="00782C9D"/>
    <w:rsid w:val="00783023"/>
    <w:rsid w:val="007927C7"/>
    <w:rsid w:val="007A65C0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404B"/>
    <w:rsid w:val="00826324"/>
    <w:rsid w:val="00826F70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4834"/>
    <w:rsid w:val="00885C47"/>
    <w:rsid w:val="00887753"/>
    <w:rsid w:val="00887B36"/>
    <w:rsid w:val="00890E64"/>
    <w:rsid w:val="00894D1F"/>
    <w:rsid w:val="008979D6"/>
    <w:rsid w:val="008A1469"/>
    <w:rsid w:val="008A3261"/>
    <w:rsid w:val="008A53E3"/>
    <w:rsid w:val="008B111E"/>
    <w:rsid w:val="008B2F75"/>
    <w:rsid w:val="008B4C3E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458B9"/>
    <w:rsid w:val="0095358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27B0"/>
    <w:rsid w:val="009844CC"/>
    <w:rsid w:val="00984525"/>
    <w:rsid w:val="0098470F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14C7"/>
    <w:rsid w:val="00A935A0"/>
    <w:rsid w:val="00A96EE4"/>
    <w:rsid w:val="00A97DAD"/>
    <w:rsid w:val="00AA615D"/>
    <w:rsid w:val="00AA734B"/>
    <w:rsid w:val="00AB0FFF"/>
    <w:rsid w:val="00AB2227"/>
    <w:rsid w:val="00AB39C5"/>
    <w:rsid w:val="00AB5B24"/>
    <w:rsid w:val="00AC053C"/>
    <w:rsid w:val="00AC16E8"/>
    <w:rsid w:val="00AC3521"/>
    <w:rsid w:val="00AD3D78"/>
    <w:rsid w:val="00AD75ED"/>
    <w:rsid w:val="00AE2101"/>
    <w:rsid w:val="00AE7BCF"/>
    <w:rsid w:val="00AF4EF3"/>
    <w:rsid w:val="00B06259"/>
    <w:rsid w:val="00B11644"/>
    <w:rsid w:val="00B147DF"/>
    <w:rsid w:val="00B223D5"/>
    <w:rsid w:val="00B2351D"/>
    <w:rsid w:val="00B30309"/>
    <w:rsid w:val="00B4171F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7A9E"/>
    <w:rsid w:val="00BD1FA9"/>
    <w:rsid w:val="00BD20C2"/>
    <w:rsid w:val="00BD2A07"/>
    <w:rsid w:val="00BE2B53"/>
    <w:rsid w:val="00BF003E"/>
    <w:rsid w:val="00BF4DC9"/>
    <w:rsid w:val="00BF5ED4"/>
    <w:rsid w:val="00C0066C"/>
    <w:rsid w:val="00C01AB2"/>
    <w:rsid w:val="00C02A7E"/>
    <w:rsid w:val="00C13413"/>
    <w:rsid w:val="00C21C8D"/>
    <w:rsid w:val="00C22FB6"/>
    <w:rsid w:val="00C23DE1"/>
    <w:rsid w:val="00C308CC"/>
    <w:rsid w:val="00C3179B"/>
    <w:rsid w:val="00C32562"/>
    <w:rsid w:val="00C35A60"/>
    <w:rsid w:val="00C45CDE"/>
    <w:rsid w:val="00C513B1"/>
    <w:rsid w:val="00C56D95"/>
    <w:rsid w:val="00C774EB"/>
    <w:rsid w:val="00C83162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F025C"/>
    <w:rsid w:val="00CF30C5"/>
    <w:rsid w:val="00CF4EBF"/>
    <w:rsid w:val="00CF51AE"/>
    <w:rsid w:val="00CF592C"/>
    <w:rsid w:val="00CF6E89"/>
    <w:rsid w:val="00CF75B1"/>
    <w:rsid w:val="00D00618"/>
    <w:rsid w:val="00D020A9"/>
    <w:rsid w:val="00D04276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741D"/>
    <w:rsid w:val="00D85219"/>
    <w:rsid w:val="00D8770C"/>
    <w:rsid w:val="00D90CD9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17F0"/>
    <w:rsid w:val="00DC1FA3"/>
    <w:rsid w:val="00DC7FB6"/>
    <w:rsid w:val="00DD1F68"/>
    <w:rsid w:val="00DD5274"/>
    <w:rsid w:val="00DE6590"/>
    <w:rsid w:val="00DE7490"/>
    <w:rsid w:val="00DF0D2C"/>
    <w:rsid w:val="00DF49E4"/>
    <w:rsid w:val="00DF7951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37CE"/>
    <w:rsid w:val="00EF6F5F"/>
    <w:rsid w:val="00F0064D"/>
    <w:rsid w:val="00F0737A"/>
    <w:rsid w:val="00F13D68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4BD4"/>
    <w:rsid w:val="00F84D72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DA0"/>
    <w:rsid w:val="00FC3A0B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</TotalTime>
  <Pages>1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2024-08-06T11:43:00Z</dcterms:created>
  <dcterms:modified xsi:type="dcterms:W3CDTF">2024-08-08T07:17:00Z</dcterms:modified>
</cp:coreProperties>
</file>