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0789DF4B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7202EF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39A3EBEB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Informacja prasowa:</w:t>
      </w:r>
      <w:r w:rsidR="00C21C8D" w:rsidRPr="007202EF">
        <w:rPr>
          <w:rFonts w:ascii="Arial" w:hAnsi="Arial" w:cs="Arial"/>
          <w:sz w:val="20"/>
          <w:szCs w:val="20"/>
        </w:rPr>
        <w:t xml:space="preserve"> </w:t>
      </w:r>
      <w:r w:rsidR="0023670F">
        <w:rPr>
          <w:rFonts w:ascii="Arial" w:hAnsi="Arial" w:cs="Arial"/>
          <w:sz w:val="20"/>
          <w:szCs w:val="20"/>
        </w:rPr>
        <w:t>12</w:t>
      </w:r>
      <w:r w:rsidR="00135C3F" w:rsidRPr="007202EF">
        <w:rPr>
          <w:rFonts w:ascii="Arial" w:hAnsi="Arial" w:cs="Arial"/>
          <w:sz w:val="20"/>
          <w:szCs w:val="20"/>
        </w:rPr>
        <w:t>-0</w:t>
      </w:r>
      <w:r w:rsidR="00A24413">
        <w:rPr>
          <w:rFonts w:ascii="Arial" w:hAnsi="Arial" w:cs="Arial"/>
          <w:sz w:val="20"/>
          <w:szCs w:val="20"/>
        </w:rPr>
        <w:t>6</w:t>
      </w:r>
      <w:r w:rsidR="00135C3F" w:rsidRPr="007202EF">
        <w:rPr>
          <w:rFonts w:ascii="Arial" w:hAnsi="Arial" w:cs="Arial"/>
          <w:sz w:val="20"/>
          <w:szCs w:val="20"/>
        </w:rPr>
        <w:t>-</w:t>
      </w:r>
      <w:r w:rsidR="00543D94" w:rsidRPr="007202EF">
        <w:rPr>
          <w:rFonts w:ascii="Arial" w:hAnsi="Arial" w:cs="Arial"/>
          <w:sz w:val="20"/>
          <w:szCs w:val="20"/>
        </w:rPr>
        <w:t>202</w:t>
      </w:r>
      <w:r w:rsidR="0038393D" w:rsidRPr="007202EF">
        <w:rPr>
          <w:rFonts w:ascii="Arial" w:hAnsi="Arial" w:cs="Arial"/>
          <w:sz w:val="20"/>
          <w:szCs w:val="20"/>
        </w:rPr>
        <w:t>4</w:t>
      </w:r>
      <w:r w:rsidRPr="007202EF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Default="006F6C92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7202EF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0C248836" w14:textId="77777777" w:rsidR="00713E14" w:rsidRDefault="00713E14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63889D36" w14:textId="77777777" w:rsidR="00994134" w:rsidRDefault="00994134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3E07FE98" w14:textId="77777777" w:rsidR="00B51565" w:rsidRDefault="00B51565" w:rsidP="00B51565">
      <w:pPr>
        <w:pStyle w:val="Bezodstpw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Jurajska zapowiada „Częstochowa Summer Festival”.</w:t>
      </w:r>
    </w:p>
    <w:p w14:paraId="1072BFBE" w14:textId="12D64916" w:rsidR="00B51565" w:rsidRPr="0007798C" w:rsidRDefault="00B51565" w:rsidP="0007798C">
      <w:pPr>
        <w:pStyle w:val="Bezodstpw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Wystąpi</w:t>
      </w:r>
      <w:r w:rsidR="000A5C8A">
        <w:rPr>
          <w:rFonts w:ascii="Arial" w:hAnsi="Arial" w:cs="Arial"/>
          <w:b/>
          <w:bCs/>
        </w:rPr>
        <w:t>ą</w:t>
      </w:r>
      <w:r>
        <w:rPr>
          <w:rFonts w:ascii="Arial" w:hAnsi="Arial" w:cs="Arial"/>
          <w:b/>
          <w:bCs/>
        </w:rPr>
        <w:t xml:space="preserve"> m.in. Skolim i Kubańczyk</w:t>
      </w:r>
    </w:p>
    <w:p w14:paraId="1D32914D" w14:textId="77777777" w:rsidR="00B51565" w:rsidRDefault="00B51565" w:rsidP="00B51565">
      <w:pPr>
        <w:pStyle w:val="Bezodstpw"/>
        <w:rPr>
          <w:rFonts w:ascii="Arial" w:hAnsi="Arial" w:cs="Arial"/>
          <w:sz w:val="20"/>
          <w:szCs w:val="20"/>
        </w:rPr>
      </w:pPr>
    </w:p>
    <w:p w14:paraId="37FCF012" w14:textId="77777777" w:rsidR="00B51565" w:rsidRDefault="00B51565" w:rsidP="0007798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0FA79AE" w14:textId="77777777" w:rsidR="0007798C" w:rsidRPr="0007798C" w:rsidRDefault="0007798C" w:rsidP="0007798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07798C">
        <w:rPr>
          <w:rFonts w:ascii="Arial" w:hAnsi="Arial" w:cs="Arial"/>
          <w:b/>
          <w:bCs/>
          <w:sz w:val="20"/>
          <w:szCs w:val="20"/>
        </w:rPr>
        <w:t>Skolim, Kubańczyk, Baciary, Daj to Głośniej, Aparaty, Smolasty i PlanBe – to gwiazdy, które tego lata wystąpią w Galerii Jurajskiej na „Częstochowa Summer Festival”. Plenerowa seria koncertów po raz pierwszy gościć będzie w mieście!</w:t>
      </w:r>
    </w:p>
    <w:p w14:paraId="341AD65D" w14:textId="77777777" w:rsidR="0007798C" w:rsidRPr="0007798C" w:rsidRDefault="0007798C" w:rsidP="0007798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49E7293" w14:textId="5FC24F42" w:rsidR="0007798C" w:rsidRPr="0007798C" w:rsidRDefault="0007798C" w:rsidP="0007798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7798C">
        <w:rPr>
          <w:rFonts w:ascii="Arial" w:hAnsi="Arial" w:cs="Arial"/>
          <w:sz w:val="20"/>
          <w:szCs w:val="20"/>
        </w:rPr>
        <w:t>Trzy miesiące wakacji, trzy duże i bezpłatne koncerty na Bulwarach Jurajskich i aż siedem gwiazd polskiej sceny muzycznej, które latem rozśpiewają Częstochowę. Galeria Jurajska zdradza szczegóły „Częstochowa Summer Festival”.</w:t>
      </w:r>
    </w:p>
    <w:p w14:paraId="4D9E1B23" w14:textId="77777777" w:rsidR="0007798C" w:rsidRPr="0007798C" w:rsidRDefault="0007798C" w:rsidP="0007798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83EE39" w14:textId="77777777" w:rsidR="0007798C" w:rsidRPr="0007798C" w:rsidRDefault="0007798C" w:rsidP="0007798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7798C">
        <w:rPr>
          <w:rFonts w:ascii="Arial" w:hAnsi="Arial" w:cs="Arial"/>
          <w:sz w:val="20"/>
          <w:szCs w:val="20"/>
        </w:rPr>
        <w:t>Plenerowa impreza, mająca swoje koncertowe odsłony w czerwcu, lipcu i sierpniu, zawita do miasta po raz pierwszy. Wydarzenie będzie okazją, aby na żywo zobaczyć Skolima, Kubańczyka, Baciary, Daj to Głośniej, Aparaty, a na wielki finał: Smolastego i PlanBe.</w:t>
      </w:r>
    </w:p>
    <w:p w14:paraId="7156D8BF" w14:textId="77777777" w:rsidR="0007798C" w:rsidRPr="0007798C" w:rsidRDefault="0007798C" w:rsidP="0007798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BC601A3" w14:textId="77777777" w:rsidR="0007798C" w:rsidRPr="0007798C" w:rsidRDefault="0007798C" w:rsidP="0007798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7798C">
        <w:rPr>
          <w:rFonts w:ascii="Arial" w:hAnsi="Arial" w:cs="Arial"/>
          <w:sz w:val="20"/>
          <w:szCs w:val="20"/>
        </w:rPr>
        <w:t>Pierwsze koncerty i atrakcje zaplanowano już na 28 czerwca. Na scenie, która stanie przed galerią, zagra dwóch artystów – Kubańczyk i Skolim.</w:t>
      </w:r>
    </w:p>
    <w:p w14:paraId="66399391" w14:textId="77777777" w:rsidR="0007798C" w:rsidRPr="0007798C" w:rsidRDefault="0007798C" w:rsidP="0007798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9DF1B36" w14:textId="6BD6510B" w:rsidR="0007798C" w:rsidRPr="0007798C" w:rsidRDefault="0007798C" w:rsidP="0007798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7798C">
        <w:rPr>
          <w:rFonts w:ascii="Arial" w:hAnsi="Arial" w:cs="Arial"/>
          <w:sz w:val="20"/>
          <w:szCs w:val="20"/>
        </w:rPr>
        <w:t xml:space="preserve">Ten pierwszy doskonale znany jest publiczności z takich hitów jak „Ta noc”, „300” czy „Stargard”. Skolima również nie trzeba przedstawiać fanom. To piosenkarz stojący za takimi </w:t>
      </w:r>
      <w:r>
        <w:rPr>
          <w:rFonts w:ascii="Arial" w:hAnsi="Arial" w:cs="Arial"/>
          <w:sz w:val="20"/>
          <w:szCs w:val="20"/>
        </w:rPr>
        <w:t>przebojami</w:t>
      </w:r>
      <w:r w:rsidRPr="0007798C">
        <w:rPr>
          <w:rFonts w:ascii="Arial" w:hAnsi="Arial" w:cs="Arial"/>
          <w:sz w:val="20"/>
          <w:szCs w:val="20"/>
        </w:rPr>
        <w:t xml:space="preserve"> jak m.in. „Bebecita”, „Dziewczyno piękna” czy „Wyglądasz idealnie”. Ta ostatnia piosenka na YouTube ma aż 191 mln wyświetleń!</w:t>
      </w:r>
    </w:p>
    <w:p w14:paraId="0F23B1EC" w14:textId="77777777" w:rsidR="0007798C" w:rsidRPr="0007798C" w:rsidRDefault="0007798C" w:rsidP="0007798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76D7343" w14:textId="543DC73D" w:rsidR="0007798C" w:rsidRPr="0007798C" w:rsidRDefault="0007798C" w:rsidP="0007798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7798C">
        <w:rPr>
          <w:rFonts w:ascii="Arial" w:hAnsi="Arial" w:cs="Arial"/>
          <w:sz w:val="20"/>
          <w:szCs w:val="20"/>
        </w:rPr>
        <w:t xml:space="preserve">Czerwcowa odsłona „Częstochowa Summer Festival” rozpocznie się o godz. 15.00 i potrwa do 21.00. </w:t>
      </w:r>
      <w:r>
        <w:rPr>
          <w:rFonts w:ascii="Arial" w:hAnsi="Arial" w:cs="Arial"/>
          <w:sz w:val="20"/>
          <w:szCs w:val="20"/>
        </w:rPr>
        <w:t>Oprócz koncertów gwiazd na festiwalu pojawią się dodatkowe</w:t>
      </w:r>
      <w:r w:rsidRPr="0007798C">
        <w:rPr>
          <w:rFonts w:ascii="Arial" w:hAnsi="Arial" w:cs="Arial"/>
          <w:sz w:val="20"/>
          <w:szCs w:val="20"/>
        </w:rPr>
        <w:t xml:space="preserve"> atrakcje, w tym m.in. miasteczko rozrywki z dmuchańcami, animacje dla dzieci, food trucki, kramy, koncerty lokalnych zespołów oraz muzyka grana przez DJ-a.</w:t>
      </w:r>
    </w:p>
    <w:p w14:paraId="6CEBCAF2" w14:textId="77777777" w:rsidR="0007798C" w:rsidRPr="0007798C" w:rsidRDefault="0007798C" w:rsidP="0007798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CD59E8D" w14:textId="720FF54E" w:rsidR="0007798C" w:rsidRPr="0007798C" w:rsidRDefault="0007798C" w:rsidP="0007798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07798C">
        <w:rPr>
          <w:rFonts w:ascii="Arial" w:hAnsi="Arial" w:cs="Arial"/>
          <w:sz w:val="20"/>
          <w:szCs w:val="20"/>
        </w:rPr>
        <w:t>– To lato zapowiada się w mieście muzycznie</w:t>
      </w:r>
      <w:r>
        <w:rPr>
          <w:rFonts w:ascii="Arial" w:hAnsi="Arial" w:cs="Arial"/>
          <w:sz w:val="20"/>
          <w:szCs w:val="20"/>
        </w:rPr>
        <w:t>.</w:t>
      </w:r>
      <w:r w:rsidRPr="0007798C">
        <w:rPr>
          <w:rFonts w:ascii="Arial" w:hAnsi="Arial" w:cs="Arial"/>
          <w:sz w:val="20"/>
          <w:szCs w:val="20"/>
        </w:rPr>
        <w:t xml:space="preserve"> „Częstochowa Summer Festival” to największa plenerowa impreza koncertowa, jaka do tej pory odbywała się w Jurajskiej. Po raz pierwszy też będziemy u nas gościć tak wielu artystów reprezentujących różne gatunki muzyczne – </w:t>
      </w:r>
      <w:r w:rsidRPr="0007798C">
        <w:rPr>
          <w:rFonts w:ascii="Arial" w:hAnsi="Arial" w:cs="Arial"/>
          <w:b/>
          <w:bCs/>
          <w:sz w:val="20"/>
          <w:szCs w:val="20"/>
        </w:rPr>
        <w:t>mówi Anna Borecka, dyrektor Galerii Jurajskiej.</w:t>
      </w:r>
    </w:p>
    <w:p w14:paraId="1A304BC9" w14:textId="77777777" w:rsidR="0007798C" w:rsidRPr="0007798C" w:rsidRDefault="0007798C" w:rsidP="0007798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9D81936" w14:textId="77777777" w:rsidR="0007798C" w:rsidRPr="0007798C" w:rsidRDefault="0007798C" w:rsidP="0007798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7798C">
        <w:rPr>
          <w:rFonts w:ascii="Arial" w:hAnsi="Arial" w:cs="Arial"/>
          <w:sz w:val="20"/>
          <w:szCs w:val="20"/>
        </w:rPr>
        <w:t>– Program festiwalu został tak ułożony, aby coś dla siebie mogli znaleźć tu fani muzyki m.in. folk, pop, dance czy rapu. Motywem przewodnim są natomiast lato, wakacje i beztroska zabawa, na którą chcemy zaprosić mieszkańców Częstochowy i okolic – dodaje.</w:t>
      </w:r>
    </w:p>
    <w:p w14:paraId="024C197E" w14:textId="77777777" w:rsidR="0007798C" w:rsidRPr="0007798C" w:rsidRDefault="0007798C" w:rsidP="0007798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7AA754" w14:textId="77777777" w:rsidR="0007798C" w:rsidRPr="0007798C" w:rsidRDefault="0007798C" w:rsidP="0007798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7798C">
        <w:rPr>
          <w:rFonts w:ascii="Arial" w:hAnsi="Arial" w:cs="Arial"/>
          <w:sz w:val="20"/>
          <w:szCs w:val="20"/>
        </w:rPr>
        <w:t>Koncerty Kubańczyka i Skolima to dopiero początek zaplanowanych atrakcji muzycznych. Już 26 lipca na scenie „Częstochowa Summer Festival” zagrają zespoły Baciary, Daj to Głośniej i Aparaty. Na wielki finał letniej imprezy zaplanowano natomiast koncerty Smolastego i PlanBe. Autorów takich przebojów jak „Nim zajdzie noc” i „Bling Bling” będzie można na żywo posłuchać 24 sierpnia. Wszystkie atrakcje na odwiedzających festiwal czekać będą w godzinach od 15.00 do 21.00.</w:t>
      </w:r>
    </w:p>
    <w:p w14:paraId="48720FF8" w14:textId="77777777" w:rsidR="0007798C" w:rsidRPr="0007798C" w:rsidRDefault="0007798C" w:rsidP="0007798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DB6E64" w14:textId="77777777" w:rsidR="0007798C" w:rsidRDefault="0007798C" w:rsidP="0007798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7798C">
        <w:rPr>
          <w:rFonts w:ascii="Arial" w:hAnsi="Arial" w:cs="Arial"/>
          <w:sz w:val="20"/>
          <w:szCs w:val="20"/>
        </w:rPr>
        <w:t xml:space="preserve">– Festiwal muzyczny organizowany przez Galerię Jurajską będzie na pewno sporą dodatkową atrakcją częstochowskiego lata – </w:t>
      </w:r>
      <w:r w:rsidRPr="0007798C">
        <w:rPr>
          <w:rFonts w:ascii="Arial" w:hAnsi="Arial" w:cs="Arial"/>
          <w:b/>
          <w:bCs/>
          <w:sz w:val="20"/>
          <w:szCs w:val="20"/>
        </w:rPr>
        <w:t>mówi prezydent Częstochowy Krzysztof Matyjaszczyk</w:t>
      </w:r>
      <w:r w:rsidRPr="0007798C">
        <w:rPr>
          <w:rFonts w:ascii="Arial" w:hAnsi="Arial" w:cs="Arial"/>
          <w:sz w:val="20"/>
          <w:szCs w:val="20"/>
        </w:rPr>
        <w:t>. – Bulwary Jurajskie nad Wartą to miejsce już cieszące się dużą popularnością wśród mieszkanek i mieszkańców. Teraz ożyją również muzycznie. Życzę wszystkim dobrej zabawy – dodaje.</w:t>
      </w:r>
    </w:p>
    <w:p w14:paraId="21EBD4C6" w14:textId="77777777" w:rsidR="0007798C" w:rsidRDefault="0007798C" w:rsidP="0007798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24F47EF" w14:textId="77777777" w:rsidR="0007798C" w:rsidRPr="0007798C" w:rsidRDefault="0007798C" w:rsidP="0007798C">
      <w:pPr>
        <w:pStyle w:val="Bezodstpw"/>
        <w:jc w:val="both"/>
      </w:pPr>
      <w:r w:rsidRPr="0007798C">
        <w:rPr>
          <w:rFonts w:ascii="Arial" w:hAnsi="Arial" w:cs="Arial"/>
          <w:sz w:val="20"/>
          <w:szCs w:val="20"/>
        </w:rPr>
        <w:lastRenderedPageBreak/>
        <w:t xml:space="preserve">„Częstochowa Summer Festival” odbywa się pod patronatem Prezydenta Miasta Częstochowy, RMF MAXX oraz wydawcy Życia Częstochowy i Powiatu </w:t>
      </w:r>
    </w:p>
    <w:p w14:paraId="2D09214D" w14:textId="77777777" w:rsidR="0007798C" w:rsidRPr="0007798C" w:rsidRDefault="0007798C" w:rsidP="0007798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F26CF3E" w14:textId="77777777" w:rsidR="0007798C" w:rsidRPr="0007798C" w:rsidRDefault="0007798C" w:rsidP="0007798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D92A5BF" w14:textId="77777777" w:rsidR="00B51565" w:rsidRDefault="00B51565" w:rsidP="0007798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DED8DF7" w14:textId="77777777" w:rsidR="00B51565" w:rsidRDefault="00B51565" w:rsidP="00B51565">
      <w:pPr>
        <w:pStyle w:val="Bezodstpw"/>
        <w:rPr>
          <w:rFonts w:ascii="Arial" w:hAnsi="Arial" w:cs="Arial"/>
          <w:sz w:val="20"/>
          <w:szCs w:val="20"/>
        </w:rPr>
      </w:pPr>
    </w:p>
    <w:p w14:paraId="7328D1C0" w14:textId="61028D08" w:rsidR="00547916" w:rsidRPr="007202EF" w:rsidRDefault="003B7F74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źródło: Biuro Prasowe Galerii Jurajskiej</w:t>
      </w:r>
    </w:p>
    <w:p w14:paraId="33FBDEAA" w14:textId="06B90BB1" w:rsidR="00135C3F" w:rsidRPr="007202EF" w:rsidRDefault="00135C3F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4BB053" w14:textId="77777777" w:rsidR="00F94848" w:rsidRPr="007202EF" w:rsidRDefault="00F94848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5B113525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b/>
          <w:bCs/>
          <w:sz w:val="16"/>
          <w:szCs w:val="16"/>
        </w:rPr>
        <w:t>**</w:t>
      </w:r>
      <w:r w:rsidR="00571B0A" w:rsidRPr="007202EF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7202EF" w:rsidRDefault="009E6F7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3BFF4D4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6204507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7202EF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7202EF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792532B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1882FCE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7202EF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29BC8D5F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CE3B8A7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b/>
          <w:bCs/>
          <w:color w:val="0D0D0D" w:themeColor="text1" w:themeTint="F2"/>
          <w:sz w:val="16"/>
          <w:szCs w:val="16"/>
        </w:rPr>
      </w:pPr>
    </w:p>
    <w:p w14:paraId="24695F5B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AD426EC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7202EF" w:rsidRDefault="00063BB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4D2C792" w14:textId="77777777" w:rsidR="00741EB5" w:rsidRPr="007202EF" w:rsidRDefault="00741EB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741EB5" w:rsidRPr="007202E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433AF7" w14:textId="77777777" w:rsidR="007D4F94" w:rsidRDefault="007D4F94">
      <w:pPr>
        <w:spacing w:after="0" w:line="240" w:lineRule="auto"/>
      </w:pPr>
      <w:r>
        <w:separator/>
      </w:r>
    </w:p>
  </w:endnote>
  <w:endnote w:type="continuationSeparator" w:id="0">
    <w:p w14:paraId="06C2E715" w14:textId="77777777" w:rsidR="007D4F94" w:rsidRDefault="007D4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A3C3F1" w14:textId="77777777" w:rsidR="007D4F94" w:rsidRDefault="007D4F94">
      <w:pPr>
        <w:spacing w:after="0" w:line="240" w:lineRule="auto"/>
      </w:pPr>
      <w:r>
        <w:separator/>
      </w:r>
    </w:p>
  </w:footnote>
  <w:footnote w:type="continuationSeparator" w:id="0">
    <w:p w14:paraId="4015924D" w14:textId="77777777" w:rsidR="007D4F94" w:rsidRDefault="007D4F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4E4"/>
    <w:rsid w:val="00000C9F"/>
    <w:rsid w:val="00001121"/>
    <w:rsid w:val="00005C38"/>
    <w:rsid w:val="0001409F"/>
    <w:rsid w:val="00025591"/>
    <w:rsid w:val="00027221"/>
    <w:rsid w:val="00032932"/>
    <w:rsid w:val="00035CE8"/>
    <w:rsid w:val="000367FD"/>
    <w:rsid w:val="00040CC4"/>
    <w:rsid w:val="0004281E"/>
    <w:rsid w:val="00045001"/>
    <w:rsid w:val="000463BB"/>
    <w:rsid w:val="00047E19"/>
    <w:rsid w:val="000519E3"/>
    <w:rsid w:val="00051B09"/>
    <w:rsid w:val="00052544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7798C"/>
    <w:rsid w:val="00077DD0"/>
    <w:rsid w:val="00087E2F"/>
    <w:rsid w:val="00094D23"/>
    <w:rsid w:val="00096BE4"/>
    <w:rsid w:val="000A5C8A"/>
    <w:rsid w:val="000A5E24"/>
    <w:rsid w:val="000A7AC1"/>
    <w:rsid w:val="000B0D7D"/>
    <w:rsid w:val="000B3D14"/>
    <w:rsid w:val="000C275F"/>
    <w:rsid w:val="000C5882"/>
    <w:rsid w:val="000D1A5C"/>
    <w:rsid w:val="000E02F4"/>
    <w:rsid w:val="000F4894"/>
    <w:rsid w:val="0010373E"/>
    <w:rsid w:val="00103F8D"/>
    <w:rsid w:val="0010422E"/>
    <w:rsid w:val="00117FD3"/>
    <w:rsid w:val="001204DD"/>
    <w:rsid w:val="00121EA1"/>
    <w:rsid w:val="00127440"/>
    <w:rsid w:val="00135C3F"/>
    <w:rsid w:val="00135E58"/>
    <w:rsid w:val="0014204B"/>
    <w:rsid w:val="00145E38"/>
    <w:rsid w:val="0014717C"/>
    <w:rsid w:val="0015208F"/>
    <w:rsid w:val="00157F50"/>
    <w:rsid w:val="00160728"/>
    <w:rsid w:val="00162F05"/>
    <w:rsid w:val="001668F5"/>
    <w:rsid w:val="00166E00"/>
    <w:rsid w:val="00170574"/>
    <w:rsid w:val="00171A57"/>
    <w:rsid w:val="00173D6D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6C28"/>
    <w:rsid w:val="001975CC"/>
    <w:rsid w:val="001A2FEB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01DE1"/>
    <w:rsid w:val="00211DD8"/>
    <w:rsid w:val="00221BBA"/>
    <w:rsid w:val="00226D40"/>
    <w:rsid w:val="00231A2F"/>
    <w:rsid w:val="002361EB"/>
    <w:rsid w:val="0023670F"/>
    <w:rsid w:val="00245A28"/>
    <w:rsid w:val="0025173C"/>
    <w:rsid w:val="00254896"/>
    <w:rsid w:val="002569F4"/>
    <w:rsid w:val="00260742"/>
    <w:rsid w:val="002751B2"/>
    <w:rsid w:val="00280FE2"/>
    <w:rsid w:val="00281006"/>
    <w:rsid w:val="00296790"/>
    <w:rsid w:val="002A110B"/>
    <w:rsid w:val="002A2DBB"/>
    <w:rsid w:val="002B1BEB"/>
    <w:rsid w:val="002B5BB4"/>
    <w:rsid w:val="002C1393"/>
    <w:rsid w:val="002C1950"/>
    <w:rsid w:val="002C5C56"/>
    <w:rsid w:val="002D2383"/>
    <w:rsid w:val="002D39F4"/>
    <w:rsid w:val="002E59AB"/>
    <w:rsid w:val="002E6B99"/>
    <w:rsid w:val="002F5BD5"/>
    <w:rsid w:val="002F6090"/>
    <w:rsid w:val="00304BAC"/>
    <w:rsid w:val="00321FCE"/>
    <w:rsid w:val="00333C4B"/>
    <w:rsid w:val="00334951"/>
    <w:rsid w:val="00336D4D"/>
    <w:rsid w:val="0034170D"/>
    <w:rsid w:val="003424D6"/>
    <w:rsid w:val="003429C9"/>
    <w:rsid w:val="00343704"/>
    <w:rsid w:val="00346F56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02A9"/>
    <w:rsid w:val="003814E6"/>
    <w:rsid w:val="00383279"/>
    <w:rsid w:val="0038393D"/>
    <w:rsid w:val="00385BEB"/>
    <w:rsid w:val="00386502"/>
    <w:rsid w:val="00386555"/>
    <w:rsid w:val="00392775"/>
    <w:rsid w:val="003A153A"/>
    <w:rsid w:val="003A1E4B"/>
    <w:rsid w:val="003A5825"/>
    <w:rsid w:val="003A659F"/>
    <w:rsid w:val="003B096F"/>
    <w:rsid w:val="003B12D3"/>
    <w:rsid w:val="003B4D8A"/>
    <w:rsid w:val="003B6BAD"/>
    <w:rsid w:val="003B7063"/>
    <w:rsid w:val="003B7F74"/>
    <w:rsid w:val="003C40A1"/>
    <w:rsid w:val="003C4F77"/>
    <w:rsid w:val="003D0F31"/>
    <w:rsid w:val="003D2473"/>
    <w:rsid w:val="003D25CF"/>
    <w:rsid w:val="003E081C"/>
    <w:rsid w:val="003E2999"/>
    <w:rsid w:val="003F0007"/>
    <w:rsid w:val="003F7AD4"/>
    <w:rsid w:val="0040413D"/>
    <w:rsid w:val="0040425E"/>
    <w:rsid w:val="00407DBA"/>
    <w:rsid w:val="004108CE"/>
    <w:rsid w:val="00411726"/>
    <w:rsid w:val="004144C8"/>
    <w:rsid w:val="00414DAA"/>
    <w:rsid w:val="004160CE"/>
    <w:rsid w:val="00422909"/>
    <w:rsid w:val="00423EB1"/>
    <w:rsid w:val="00424384"/>
    <w:rsid w:val="004322A9"/>
    <w:rsid w:val="00434DEB"/>
    <w:rsid w:val="00437F60"/>
    <w:rsid w:val="00440A09"/>
    <w:rsid w:val="0044181A"/>
    <w:rsid w:val="00442589"/>
    <w:rsid w:val="00456001"/>
    <w:rsid w:val="004563B8"/>
    <w:rsid w:val="00456E28"/>
    <w:rsid w:val="00457C76"/>
    <w:rsid w:val="00460A97"/>
    <w:rsid w:val="00466DAF"/>
    <w:rsid w:val="004754E8"/>
    <w:rsid w:val="004754FA"/>
    <w:rsid w:val="004902BE"/>
    <w:rsid w:val="00490A54"/>
    <w:rsid w:val="00493313"/>
    <w:rsid w:val="00495B33"/>
    <w:rsid w:val="00495EE7"/>
    <w:rsid w:val="004A0083"/>
    <w:rsid w:val="004B4791"/>
    <w:rsid w:val="004B7077"/>
    <w:rsid w:val="004C15D8"/>
    <w:rsid w:val="004C45F2"/>
    <w:rsid w:val="004C750E"/>
    <w:rsid w:val="004C7E72"/>
    <w:rsid w:val="004D2DFB"/>
    <w:rsid w:val="004D424A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33301"/>
    <w:rsid w:val="00534190"/>
    <w:rsid w:val="0053739A"/>
    <w:rsid w:val="005403D5"/>
    <w:rsid w:val="005409F6"/>
    <w:rsid w:val="00542079"/>
    <w:rsid w:val="00543D94"/>
    <w:rsid w:val="00544563"/>
    <w:rsid w:val="005463D5"/>
    <w:rsid w:val="00547916"/>
    <w:rsid w:val="00552D1C"/>
    <w:rsid w:val="00554D1B"/>
    <w:rsid w:val="005624B2"/>
    <w:rsid w:val="005678B6"/>
    <w:rsid w:val="0057022E"/>
    <w:rsid w:val="00570CE9"/>
    <w:rsid w:val="00570FC8"/>
    <w:rsid w:val="00571B0A"/>
    <w:rsid w:val="00575D9B"/>
    <w:rsid w:val="005858CE"/>
    <w:rsid w:val="005860CE"/>
    <w:rsid w:val="005862E2"/>
    <w:rsid w:val="00587704"/>
    <w:rsid w:val="00587A3A"/>
    <w:rsid w:val="00593656"/>
    <w:rsid w:val="00595077"/>
    <w:rsid w:val="005A288D"/>
    <w:rsid w:val="005A7D3A"/>
    <w:rsid w:val="005B24AC"/>
    <w:rsid w:val="005C1331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28AE"/>
    <w:rsid w:val="00606BDF"/>
    <w:rsid w:val="00623076"/>
    <w:rsid w:val="00636E52"/>
    <w:rsid w:val="00644301"/>
    <w:rsid w:val="00650D53"/>
    <w:rsid w:val="00660DD4"/>
    <w:rsid w:val="00661F0D"/>
    <w:rsid w:val="00664674"/>
    <w:rsid w:val="00667E0E"/>
    <w:rsid w:val="0067061B"/>
    <w:rsid w:val="006754DE"/>
    <w:rsid w:val="006800F3"/>
    <w:rsid w:val="006825C6"/>
    <w:rsid w:val="00684DB4"/>
    <w:rsid w:val="0068571B"/>
    <w:rsid w:val="00691389"/>
    <w:rsid w:val="006A071E"/>
    <w:rsid w:val="006A29BA"/>
    <w:rsid w:val="006A74A3"/>
    <w:rsid w:val="006B57E5"/>
    <w:rsid w:val="006B5A01"/>
    <w:rsid w:val="006B5C69"/>
    <w:rsid w:val="006B6551"/>
    <w:rsid w:val="006C6058"/>
    <w:rsid w:val="006D092C"/>
    <w:rsid w:val="006D0E04"/>
    <w:rsid w:val="006D669B"/>
    <w:rsid w:val="006D7B43"/>
    <w:rsid w:val="006E0B2A"/>
    <w:rsid w:val="006F6604"/>
    <w:rsid w:val="006F6C92"/>
    <w:rsid w:val="006F7E9D"/>
    <w:rsid w:val="007033C1"/>
    <w:rsid w:val="00711E52"/>
    <w:rsid w:val="00712208"/>
    <w:rsid w:val="0071342B"/>
    <w:rsid w:val="00713D82"/>
    <w:rsid w:val="00713E14"/>
    <w:rsid w:val="007202EF"/>
    <w:rsid w:val="007233AB"/>
    <w:rsid w:val="007235A2"/>
    <w:rsid w:val="007262C6"/>
    <w:rsid w:val="007274EF"/>
    <w:rsid w:val="0073036A"/>
    <w:rsid w:val="007338ED"/>
    <w:rsid w:val="0073463B"/>
    <w:rsid w:val="0073782A"/>
    <w:rsid w:val="007411A2"/>
    <w:rsid w:val="00741EB5"/>
    <w:rsid w:val="00745852"/>
    <w:rsid w:val="007500EB"/>
    <w:rsid w:val="0075114E"/>
    <w:rsid w:val="007571CA"/>
    <w:rsid w:val="00761B50"/>
    <w:rsid w:val="00762A92"/>
    <w:rsid w:val="00765848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D0F0A"/>
    <w:rsid w:val="007D4F94"/>
    <w:rsid w:val="007E0BBC"/>
    <w:rsid w:val="007E2332"/>
    <w:rsid w:val="007E5C38"/>
    <w:rsid w:val="007F1230"/>
    <w:rsid w:val="007F18D0"/>
    <w:rsid w:val="007F34ED"/>
    <w:rsid w:val="007F443B"/>
    <w:rsid w:val="007F6A97"/>
    <w:rsid w:val="007F6EE0"/>
    <w:rsid w:val="008004F3"/>
    <w:rsid w:val="008037C1"/>
    <w:rsid w:val="008057BE"/>
    <w:rsid w:val="00806E4D"/>
    <w:rsid w:val="008106B9"/>
    <w:rsid w:val="008144BB"/>
    <w:rsid w:val="00815487"/>
    <w:rsid w:val="00816656"/>
    <w:rsid w:val="0082002F"/>
    <w:rsid w:val="008222CB"/>
    <w:rsid w:val="0082404B"/>
    <w:rsid w:val="00826324"/>
    <w:rsid w:val="00836171"/>
    <w:rsid w:val="00837015"/>
    <w:rsid w:val="00842B3D"/>
    <w:rsid w:val="008544C7"/>
    <w:rsid w:val="00856E49"/>
    <w:rsid w:val="00857995"/>
    <w:rsid w:val="008618F8"/>
    <w:rsid w:val="008632D4"/>
    <w:rsid w:val="008635DB"/>
    <w:rsid w:val="0087090F"/>
    <w:rsid w:val="008734EA"/>
    <w:rsid w:val="00880694"/>
    <w:rsid w:val="0088126A"/>
    <w:rsid w:val="00881602"/>
    <w:rsid w:val="00884834"/>
    <w:rsid w:val="00887753"/>
    <w:rsid w:val="00887B36"/>
    <w:rsid w:val="00890E64"/>
    <w:rsid w:val="00894D1F"/>
    <w:rsid w:val="008A1469"/>
    <w:rsid w:val="008A3261"/>
    <w:rsid w:val="008A53E3"/>
    <w:rsid w:val="008B111E"/>
    <w:rsid w:val="008B4C3E"/>
    <w:rsid w:val="008C123E"/>
    <w:rsid w:val="008C1F91"/>
    <w:rsid w:val="008C28B4"/>
    <w:rsid w:val="008C3943"/>
    <w:rsid w:val="008C49BC"/>
    <w:rsid w:val="008D1B51"/>
    <w:rsid w:val="008D2F67"/>
    <w:rsid w:val="008E1F86"/>
    <w:rsid w:val="008E3F9A"/>
    <w:rsid w:val="008E71D1"/>
    <w:rsid w:val="008F20D1"/>
    <w:rsid w:val="008F22B3"/>
    <w:rsid w:val="008F2DC3"/>
    <w:rsid w:val="00904098"/>
    <w:rsid w:val="0090457C"/>
    <w:rsid w:val="00904F56"/>
    <w:rsid w:val="00904FEA"/>
    <w:rsid w:val="009054FB"/>
    <w:rsid w:val="00907BD1"/>
    <w:rsid w:val="009169E7"/>
    <w:rsid w:val="00920CAE"/>
    <w:rsid w:val="00921A3C"/>
    <w:rsid w:val="00922C73"/>
    <w:rsid w:val="0092634F"/>
    <w:rsid w:val="009278D2"/>
    <w:rsid w:val="00931D50"/>
    <w:rsid w:val="00932315"/>
    <w:rsid w:val="00932D69"/>
    <w:rsid w:val="0094282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3635"/>
    <w:rsid w:val="0097591C"/>
    <w:rsid w:val="00977858"/>
    <w:rsid w:val="009827B0"/>
    <w:rsid w:val="009844CC"/>
    <w:rsid w:val="00984525"/>
    <w:rsid w:val="0099154C"/>
    <w:rsid w:val="00991A8C"/>
    <w:rsid w:val="00993055"/>
    <w:rsid w:val="00994134"/>
    <w:rsid w:val="00995A7B"/>
    <w:rsid w:val="00996CF7"/>
    <w:rsid w:val="009A69A3"/>
    <w:rsid w:val="009B0514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454F"/>
    <w:rsid w:val="009E598A"/>
    <w:rsid w:val="009E6F75"/>
    <w:rsid w:val="009E73B9"/>
    <w:rsid w:val="009F0070"/>
    <w:rsid w:val="009F4252"/>
    <w:rsid w:val="009F615E"/>
    <w:rsid w:val="00A00CBC"/>
    <w:rsid w:val="00A020B4"/>
    <w:rsid w:val="00A04724"/>
    <w:rsid w:val="00A06533"/>
    <w:rsid w:val="00A06DE5"/>
    <w:rsid w:val="00A106FE"/>
    <w:rsid w:val="00A11B70"/>
    <w:rsid w:val="00A11D08"/>
    <w:rsid w:val="00A12600"/>
    <w:rsid w:val="00A13074"/>
    <w:rsid w:val="00A173DA"/>
    <w:rsid w:val="00A20E0F"/>
    <w:rsid w:val="00A24413"/>
    <w:rsid w:val="00A255C4"/>
    <w:rsid w:val="00A25CDD"/>
    <w:rsid w:val="00A307A6"/>
    <w:rsid w:val="00A30F45"/>
    <w:rsid w:val="00A33188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588F"/>
    <w:rsid w:val="00A7716B"/>
    <w:rsid w:val="00A87283"/>
    <w:rsid w:val="00A914C7"/>
    <w:rsid w:val="00A935A0"/>
    <w:rsid w:val="00A96EE4"/>
    <w:rsid w:val="00A97DAD"/>
    <w:rsid w:val="00AA615D"/>
    <w:rsid w:val="00AB0FFF"/>
    <w:rsid w:val="00AB2227"/>
    <w:rsid w:val="00AB39C5"/>
    <w:rsid w:val="00AB5B24"/>
    <w:rsid w:val="00AC053C"/>
    <w:rsid w:val="00AC16E8"/>
    <w:rsid w:val="00AD3D78"/>
    <w:rsid w:val="00AD75ED"/>
    <w:rsid w:val="00AE2101"/>
    <w:rsid w:val="00AE7BCF"/>
    <w:rsid w:val="00AF4EF3"/>
    <w:rsid w:val="00B11644"/>
    <w:rsid w:val="00B147DF"/>
    <w:rsid w:val="00B223D5"/>
    <w:rsid w:val="00B2351D"/>
    <w:rsid w:val="00B30309"/>
    <w:rsid w:val="00B51565"/>
    <w:rsid w:val="00B51731"/>
    <w:rsid w:val="00B5425A"/>
    <w:rsid w:val="00B54AFE"/>
    <w:rsid w:val="00B54B62"/>
    <w:rsid w:val="00B55C76"/>
    <w:rsid w:val="00B62BD8"/>
    <w:rsid w:val="00B67504"/>
    <w:rsid w:val="00B75868"/>
    <w:rsid w:val="00B8427A"/>
    <w:rsid w:val="00B91A67"/>
    <w:rsid w:val="00B91F48"/>
    <w:rsid w:val="00BD20C2"/>
    <w:rsid w:val="00BD2A07"/>
    <w:rsid w:val="00BE2B53"/>
    <w:rsid w:val="00BF003E"/>
    <w:rsid w:val="00BF4DC9"/>
    <w:rsid w:val="00BF5ED4"/>
    <w:rsid w:val="00C0066C"/>
    <w:rsid w:val="00C01AB2"/>
    <w:rsid w:val="00C02A7E"/>
    <w:rsid w:val="00C13413"/>
    <w:rsid w:val="00C21C8D"/>
    <w:rsid w:val="00C22FB6"/>
    <w:rsid w:val="00C23DE1"/>
    <w:rsid w:val="00C308CC"/>
    <w:rsid w:val="00C3179B"/>
    <w:rsid w:val="00C32562"/>
    <w:rsid w:val="00C35A60"/>
    <w:rsid w:val="00C45CDE"/>
    <w:rsid w:val="00C56D95"/>
    <w:rsid w:val="00C774EB"/>
    <w:rsid w:val="00C83162"/>
    <w:rsid w:val="00C85B44"/>
    <w:rsid w:val="00C92B37"/>
    <w:rsid w:val="00C95EBF"/>
    <w:rsid w:val="00CA1A7C"/>
    <w:rsid w:val="00CA21CE"/>
    <w:rsid w:val="00CB24C9"/>
    <w:rsid w:val="00CB2E91"/>
    <w:rsid w:val="00CB56B1"/>
    <w:rsid w:val="00CB642F"/>
    <w:rsid w:val="00CC30DB"/>
    <w:rsid w:val="00CC6D71"/>
    <w:rsid w:val="00CD5151"/>
    <w:rsid w:val="00CD5571"/>
    <w:rsid w:val="00CD7258"/>
    <w:rsid w:val="00CE0326"/>
    <w:rsid w:val="00CE20C5"/>
    <w:rsid w:val="00CE3850"/>
    <w:rsid w:val="00CF025C"/>
    <w:rsid w:val="00CF4EBF"/>
    <w:rsid w:val="00CF51AE"/>
    <w:rsid w:val="00CF592C"/>
    <w:rsid w:val="00CF6E89"/>
    <w:rsid w:val="00CF75B1"/>
    <w:rsid w:val="00D00618"/>
    <w:rsid w:val="00D020A9"/>
    <w:rsid w:val="00D04276"/>
    <w:rsid w:val="00D1250A"/>
    <w:rsid w:val="00D22FD1"/>
    <w:rsid w:val="00D2425A"/>
    <w:rsid w:val="00D259DD"/>
    <w:rsid w:val="00D27CAC"/>
    <w:rsid w:val="00D35559"/>
    <w:rsid w:val="00D410B0"/>
    <w:rsid w:val="00D41731"/>
    <w:rsid w:val="00D43C11"/>
    <w:rsid w:val="00D46586"/>
    <w:rsid w:val="00D52DEC"/>
    <w:rsid w:val="00D60ED3"/>
    <w:rsid w:val="00D617B8"/>
    <w:rsid w:val="00D6766B"/>
    <w:rsid w:val="00D85219"/>
    <w:rsid w:val="00D94F73"/>
    <w:rsid w:val="00D952A4"/>
    <w:rsid w:val="00D952F0"/>
    <w:rsid w:val="00D964E2"/>
    <w:rsid w:val="00DA043B"/>
    <w:rsid w:val="00DA126E"/>
    <w:rsid w:val="00DA3939"/>
    <w:rsid w:val="00DA66E9"/>
    <w:rsid w:val="00DB184A"/>
    <w:rsid w:val="00DB4218"/>
    <w:rsid w:val="00DB566D"/>
    <w:rsid w:val="00DC17F0"/>
    <w:rsid w:val="00DC7FB6"/>
    <w:rsid w:val="00DD1F68"/>
    <w:rsid w:val="00DD5274"/>
    <w:rsid w:val="00DE6590"/>
    <w:rsid w:val="00DE7490"/>
    <w:rsid w:val="00DF0D2C"/>
    <w:rsid w:val="00DF7951"/>
    <w:rsid w:val="00E022AF"/>
    <w:rsid w:val="00E0340B"/>
    <w:rsid w:val="00E0526F"/>
    <w:rsid w:val="00E11815"/>
    <w:rsid w:val="00E2283F"/>
    <w:rsid w:val="00E30336"/>
    <w:rsid w:val="00E30400"/>
    <w:rsid w:val="00E30404"/>
    <w:rsid w:val="00E31F1D"/>
    <w:rsid w:val="00E3554B"/>
    <w:rsid w:val="00E43B5C"/>
    <w:rsid w:val="00E440A8"/>
    <w:rsid w:val="00E442A6"/>
    <w:rsid w:val="00E44FA3"/>
    <w:rsid w:val="00E45BC5"/>
    <w:rsid w:val="00E47064"/>
    <w:rsid w:val="00E53D6D"/>
    <w:rsid w:val="00E55B08"/>
    <w:rsid w:val="00E55C7D"/>
    <w:rsid w:val="00E6195A"/>
    <w:rsid w:val="00E635A1"/>
    <w:rsid w:val="00E64BE9"/>
    <w:rsid w:val="00E679A1"/>
    <w:rsid w:val="00E77D1C"/>
    <w:rsid w:val="00E80CBE"/>
    <w:rsid w:val="00E835C2"/>
    <w:rsid w:val="00E83BF4"/>
    <w:rsid w:val="00E840E6"/>
    <w:rsid w:val="00E87869"/>
    <w:rsid w:val="00E87E7B"/>
    <w:rsid w:val="00EA3731"/>
    <w:rsid w:val="00EA7619"/>
    <w:rsid w:val="00EC0A2D"/>
    <w:rsid w:val="00EC36ED"/>
    <w:rsid w:val="00EC7E73"/>
    <w:rsid w:val="00ED3D25"/>
    <w:rsid w:val="00ED5E90"/>
    <w:rsid w:val="00EE2743"/>
    <w:rsid w:val="00EE57A2"/>
    <w:rsid w:val="00EF37CE"/>
    <w:rsid w:val="00EF6F5F"/>
    <w:rsid w:val="00F0064D"/>
    <w:rsid w:val="00F0737A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64665"/>
    <w:rsid w:val="00F7247D"/>
    <w:rsid w:val="00F80B7A"/>
    <w:rsid w:val="00F813D5"/>
    <w:rsid w:val="00F82B98"/>
    <w:rsid w:val="00F84BD4"/>
    <w:rsid w:val="00F86261"/>
    <w:rsid w:val="00F94848"/>
    <w:rsid w:val="00FA254A"/>
    <w:rsid w:val="00FA346F"/>
    <w:rsid w:val="00FA50EB"/>
    <w:rsid w:val="00FB16F8"/>
    <w:rsid w:val="00FB2BFC"/>
    <w:rsid w:val="00FB3D40"/>
    <w:rsid w:val="00FB70A1"/>
    <w:rsid w:val="00FC2DA0"/>
    <w:rsid w:val="00FC4308"/>
    <w:rsid w:val="00FC7AB8"/>
    <w:rsid w:val="00FD24A1"/>
    <w:rsid w:val="00FD4A19"/>
    <w:rsid w:val="00FD6167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character" w:customStyle="1" w:styleId="ui-provider">
    <w:name w:val="ui-provider"/>
    <w:basedOn w:val="Domylnaczcionkaakapitu"/>
    <w:rsid w:val="008D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5303E-3F96-4FF2-BAA7-03D6C54D5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68</TotalTime>
  <Pages>1</Pages>
  <Words>818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8</cp:revision>
  <cp:lastPrinted>2022-05-11T11:28:00Z</cp:lastPrinted>
  <dcterms:created xsi:type="dcterms:W3CDTF">2024-06-10T09:45:00Z</dcterms:created>
  <dcterms:modified xsi:type="dcterms:W3CDTF">2024-06-12T10:53:00Z</dcterms:modified>
</cp:coreProperties>
</file>