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0789DF4B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7202EF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235C6F38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Informacja prasowa:</w:t>
      </w:r>
      <w:r w:rsidR="00C21C8D" w:rsidRPr="007202EF">
        <w:rPr>
          <w:rFonts w:ascii="Arial" w:hAnsi="Arial" w:cs="Arial"/>
          <w:sz w:val="20"/>
          <w:szCs w:val="20"/>
        </w:rPr>
        <w:t xml:space="preserve"> </w:t>
      </w:r>
      <w:r w:rsidR="00206287">
        <w:rPr>
          <w:rFonts w:ascii="Arial" w:hAnsi="Arial" w:cs="Arial"/>
          <w:sz w:val="20"/>
          <w:szCs w:val="20"/>
        </w:rPr>
        <w:t>11</w:t>
      </w:r>
      <w:r w:rsidR="00135C3F" w:rsidRPr="007202EF">
        <w:rPr>
          <w:rFonts w:ascii="Arial" w:hAnsi="Arial" w:cs="Arial"/>
          <w:sz w:val="20"/>
          <w:szCs w:val="20"/>
        </w:rPr>
        <w:t>-0</w:t>
      </w:r>
      <w:r w:rsidR="00A24413">
        <w:rPr>
          <w:rFonts w:ascii="Arial" w:hAnsi="Arial" w:cs="Arial"/>
          <w:sz w:val="20"/>
          <w:szCs w:val="20"/>
        </w:rPr>
        <w:t>6</w:t>
      </w:r>
      <w:r w:rsidR="00135C3F" w:rsidRPr="007202EF">
        <w:rPr>
          <w:rFonts w:ascii="Arial" w:hAnsi="Arial" w:cs="Arial"/>
          <w:sz w:val="20"/>
          <w:szCs w:val="20"/>
        </w:rPr>
        <w:t>-</w:t>
      </w:r>
      <w:r w:rsidR="00543D94" w:rsidRPr="007202EF">
        <w:rPr>
          <w:rFonts w:ascii="Arial" w:hAnsi="Arial" w:cs="Arial"/>
          <w:sz w:val="20"/>
          <w:szCs w:val="20"/>
        </w:rPr>
        <w:t>202</w:t>
      </w:r>
      <w:r w:rsidR="0038393D" w:rsidRPr="007202EF">
        <w:rPr>
          <w:rFonts w:ascii="Arial" w:hAnsi="Arial" w:cs="Arial"/>
          <w:sz w:val="20"/>
          <w:szCs w:val="20"/>
        </w:rPr>
        <w:t>4</w:t>
      </w:r>
      <w:r w:rsidRPr="007202EF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Default="006F6C92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7202EF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0C248836" w14:textId="77777777" w:rsidR="00713E14" w:rsidRDefault="00713E14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63889D36" w14:textId="77777777" w:rsidR="00994134" w:rsidRDefault="00994134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29EE0ECB" w14:textId="7F177919" w:rsidR="00C35A60" w:rsidRPr="00AB2227" w:rsidRDefault="00994134" w:rsidP="00994134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AB2227">
        <w:rPr>
          <w:rStyle w:val="Hipercze"/>
          <w:rFonts w:ascii="Arial" w:hAnsi="Arial" w:cs="Arial"/>
          <w:b/>
          <w:bCs/>
          <w:color w:val="auto"/>
          <w:u w:val="none"/>
        </w:rPr>
        <w:t>Ojcowie i synowie zmierzą się na boiskach</w:t>
      </w:r>
      <w:r w:rsidR="00AB2227" w:rsidRPr="00AB2227">
        <w:rPr>
          <w:rStyle w:val="Hipercze"/>
          <w:rFonts w:ascii="Arial" w:hAnsi="Arial" w:cs="Arial"/>
          <w:b/>
          <w:bCs/>
          <w:color w:val="auto"/>
          <w:u w:val="none"/>
        </w:rPr>
        <w:t xml:space="preserve"> Jurajskiej.</w:t>
      </w:r>
      <w:r w:rsidRPr="00AB2227">
        <w:rPr>
          <w:rStyle w:val="Hipercze"/>
          <w:rFonts w:ascii="Arial" w:hAnsi="Arial" w:cs="Arial"/>
          <w:b/>
          <w:bCs/>
          <w:color w:val="auto"/>
          <w:u w:val="none"/>
        </w:rPr>
        <w:t xml:space="preserve"> </w:t>
      </w:r>
      <w:r w:rsidRPr="00AB2227">
        <w:rPr>
          <w:rStyle w:val="Hipercze"/>
          <w:rFonts w:ascii="Arial" w:hAnsi="Arial" w:cs="Arial"/>
          <w:b/>
          <w:bCs/>
          <w:color w:val="auto"/>
          <w:u w:val="none"/>
        </w:rPr>
        <w:br/>
        <w:t>Szykuje się siatkarskie widowisko</w:t>
      </w:r>
    </w:p>
    <w:p w14:paraId="66C2C0D7" w14:textId="77777777" w:rsidR="00994134" w:rsidRPr="00994134" w:rsidRDefault="00994134" w:rsidP="00206287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6294EB3E" w14:textId="77777777" w:rsidR="00206287" w:rsidRPr="00206287" w:rsidRDefault="00206287" w:rsidP="00206287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206287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Zapowiada się emocjonująca sobota. Powód? Na boiskach do siatkówki przed Galerią Jurajską w szranki staną ze sobą duety ojców z synami. Już 15 czerwca odbędzie się tu Festyn Siatkarski „Syn, Tato, Lato”.</w:t>
      </w:r>
    </w:p>
    <w:p w14:paraId="0611980C" w14:textId="77777777" w:rsidR="00206287" w:rsidRPr="00206287" w:rsidRDefault="00206287" w:rsidP="00206287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6C02B4C3" w14:textId="77777777" w:rsidR="00206287" w:rsidRPr="00206287" w:rsidRDefault="00206287" w:rsidP="00206287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06287">
        <w:rPr>
          <w:rStyle w:val="Hipercze"/>
          <w:rFonts w:ascii="Arial" w:hAnsi="Arial" w:cs="Arial"/>
          <w:color w:val="auto"/>
          <w:sz w:val="20"/>
          <w:szCs w:val="20"/>
          <w:u w:val="none"/>
        </w:rPr>
        <w:t>Chociaż do lata pozostało jeszcze kilka dni, w Jurajskiej już teraz można uczestniczyć w typowo letnich wydarzeniach. Pierwsze z nich odbędzie się 15 czerwca. W najbliższą sobotę, już po raz czwarty, na boiska na Bulwarach Jurajskich zawita Festyn Siatkarski „Syn, Tato, Lato”.</w:t>
      </w:r>
    </w:p>
    <w:p w14:paraId="3EDD83B7" w14:textId="77777777" w:rsidR="00206287" w:rsidRPr="00206287" w:rsidRDefault="00206287" w:rsidP="00206287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312EC74" w14:textId="77777777" w:rsidR="00206287" w:rsidRPr="00206287" w:rsidRDefault="00206287" w:rsidP="00206287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06287">
        <w:rPr>
          <w:rStyle w:val="Hipercze"/>
          <w:rFonts w:ascii="Arial" w:hAnsi="Arial" w:cs="Arial"/>
          <w:color w:val="auto"/>
          <w:sz w:val="20"/>
          <w:szCs w:val="20"/>
          <w:u w:val="none"/>
        </w:rPr>
        <w:t>To wyjątkowe, rodzinne wydarzenie sportowe, w którym rywalizują ze sobą duety składające się z ojców i synów. W tym roku organizator – Klub Sportowy Norwid Częstochowa – zapowiada zmagania w dwóch kategoriach: do lat 13 oraz „open”.</w:t>
      </w:r>
    </w:p>
    <w:p w14:paraId="18060A57" w14:textId="77777777" w:rsidR="00206287" w:rsidRPr="00206287" w:rsidRDefault="00206287" w:rsidP="00206287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3AC76A2C" w14:textId="77777777" w:rsidR="00206287" w:rsidRPr="00206287" w:rsidRDefault="00206287" w:rsidP="00206287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06287">
        <w:rPr>
          <w:rStyle w:val="Hipercze"/>
          <w:rFonts w:ascii="Arial" w:hAnsi="Arial" w:cs="Arial"/>
          <w:color w:val="auto"/>
          <w:sz w:val="20"/>
          <w:szCs w:val="20"/>
          <w:u w:val="none"/>
        </w:rPr>
        <w:t>Zapisy zespołów, które są zainteresowane startem w turnieju, wciąż trwają. Można zgłaszać się do 13 czerwca do godz. 22.00. Wystarczy napisać na maila biuro@ksnorwidczestochowa.pl, podając imiona i nazwiska, daty urodzenia oraz nazwę drużyny.</w:t>
      </w:r>
    </w:p>
    <w:p w14:paraId="0F40E72A" w14:textId="77777777" w:rsidR="00206287" w:rsidRPr="00206287" w:rsidRDefault="00206287" w:rsidP="00206287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7F0ED2E" w14:textId="77777777" w:rsidR="00206287" w:rsidRPr="00206287" w:rsidRDefault="00206287" w:rsidP="00206287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206287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– Festyn „Syn, Tato, Lato” już na stałe wpisał się w kalendarium wydarzeń na naszych boiskach. To impreza, która integruje wokół sportu, bawi, zachęca do ruchu, ale także pokazuje, na czym polega rywalizacja fair play – </w:t>
      </w:r>
      <w:r w:rsidRPr="00206287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mówi Anna Borecka, dyrektor Galerii Jurajskiej.</w:t>
      </w:r>
    </w:p>
    <w:p w14:paraId="00C7DD06" w14:textId="77777777" w:rsidR="00206287" w:rsidRPr="00206287" w:rsidRDefault="00206287" w:rsidP="00206287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E76E475" w14:textId="77777777" w:rsidR="00206287" w:rsidRPr="00206287" w:rsidRDefault="00206287" w:rsidP="00206287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06287">
        <w:rPr>
          <w:rStyle w:val="Hipercze"/>
          <w:rFonts w:ascii="Arial" w:hAnsi="Arial" w:cs="Arial"/>
          <w:color w:val="auto"/>
          <w:sz w:val="20"/>
          <w:szCs w:val="20"/>
          <w:u w:val="none"/>
        </w:rPr>
        <w:t>– Dla wielu osób, zwłaszcza młodych zawodników, jest to z kolei szansa, aby spróbować swoich sił w widowiskowym turnieju na profesjonalnym boisku, które od lat gości największe imprezy siatkarskie w regionie, a także prawdziwych mistrzów – dodaje.</w:t>
      </w:r>
    </w:p>
    <w:p w14:paraId="0227159B" w14:textId="77777777" w:rsidR="00206287" w:rsidRPr="00206287" w:rsidRDefault="00206287" w:rsidP="00206287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307483A9" w14:textId="77777777" w:rsidR="00206287" w:rsidRPr="00206287" w:rsidRDefault="00206287" w:rsidP="00206287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06287">
        <w:rPr>
          <w:rStyle w:val="Hipercze"/>
          <w:rFonts w:ascii="Arial" w:hAnsi="Arial" w:cs="Arial"/>
          <w:color w:val="auto"/>
          <w:sz w:val="20"/>
          <w:szCs w:val="20"/>
          <w:u w:val="none"/>
        </w:rPr>
        <w:t>Wydarzenie jest także gratką dla fanów siatkówki. Po raz kolejny bowiem w Jurajskiej będzie można oglądać emocjonujące zawody, dopingując zawodników. Początek Festynu Siatkarskiego „Syn, Tato, Lato” zaplanowano na godz. 10.00.</w:t>
      </w:r>
    </w:p>
    <w:p w14:paraId="00EBA9E7" w14:textId="77777777" w:rsidR="00206287" w:rsidRPr="00206287" w:rsidRDefault="00206287" w:rsidP="00206287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6BE1B7ED" w14:textId="77777777" w:rsidR="00206287" w:rsidRPr="00206287" w:rsidRDefault="00206287" w:rsidP="00206287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06287">
        <w:rPr>
          <w:rStyle w:val="Hipercze"/>
          <w:rFonts w:ascii="Arial" w:hAnsi="Arial" w:cs="Arial"/>
          <w:color w:val="auto"/>
          <w:sz w:val="20"/>
          <w:szCs w:val="20"/>
          <w:u w:val="none"/>
        </w:rPr>
        <w:t>Nie jest to jednak jedyna impreza siatkarska, jaka w najbliższym czasie gościć będzie w Galerii Jurajskiej. Już w dniach od 16 do 18 sierpnia na boiska zawita Puchar Śląska, a 25 sierpnia turniej „Siatkówka 40+”, kierowany do amatorów powyżej 40. roku życia.</w:t>
      </w:r>
    </w:p>
    <w:p w14:paraId="4D59FFB6" w14:textId="77777777" w:rsidR="00206287" w:rsidRPr="00206287" w:rsidRDefault="00206287" w:rsidP="00206287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70600CA1" w14:textId="10B3D970" w:rsidR="00712208" w:rsidRPr="00206287" w:rsidRDefault="00206287" w:rsidP="0020628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06287">
        <w:rPr>
          <w:rStyle w:val="Hipercze"/>
          <w:rFonts w:ascii="Arial" w:hAnsi="Arial" w:cs="Arial"/>
          <w:color w:val="auto"/>
          <w:sz w:val="20"/>
          <w:szCs w:val="20"/>
          <w:u w:val="none"/>
        </w:rPr>
        <w:t>Od początku sezonu boiska gościły już natomiast m.in. Camp Beach Champions Academy Jenio/Janio, „Turniej Rodzic-Dziecko” czy zmagania juniorek w półfinale Mistrzostw Śląska. Poza zawodami boiska są ogólnodostępne. Oznacza to, że każdy może tu zorganizować własne turnieje albo po prostu potrenować.</w:t>
      </w:r>
    </w:p>
    <w:p w14:paraId="6269D2C0" w14:textId="77777777" w:rsidR="00196C28" w:rsidRPr="00206287" w:rsidRDefault="00196C28" w:rsidP="0020628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328D1C0" w14:textId="61028D08" w:rsidR="00547916" w:rsidRPr="007202EF" w:rsidRDefault="003B7F74" w:rsidP="0020628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źródło: Biuro Prasowe Galerii Jurajskiej</w:t>
      </w:r>
    </w:p>
    <w:p w14:paraId="33FBDEAA" w14:textId="06B90BB1" w:rsidR="00135C3F" w:rsidRPr="007202EF" w:rsidRDefault="00135C3F" w:rsidP="0020628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4BB053" w14:textId="4E37EE8C" w:rsidR="0007564B" w:rsidRDefault="0007564B" w:rsidP="00206287">
      <w:pPr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52C740F5" w14:textId="77777777" w:rsidR="00F94848" w:rsidRPr="007202EF" w:rsidRDefault="00F94848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5B113525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</w:rPr>
        <w:t>**</w:t>
      </w:r>
      <w:r w:rsidR="00571B0A" w:rsidRPr="007202EF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7202EF" w:rsidRDefault="009E6F7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3BFF4D4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6204507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7202EF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7202EF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7202EF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7202EF">
        <w:rPr>
          <w:rFonts w:ascii="Arial" w:hAnsi="Arial" w:cs="Arial"/>
          <w:color w:val="0D0D0D" w:themeColor="text1" w:themeTint="F2"/>
          <w:sz w:val="16"/>
          <w:szCs w:val="16"/>
        </w:rPr>
        <w:t>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792532B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1882FCE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7202EF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9BC8D5F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CE3B8A7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b/>
          <w:bCs/>
          <w:color w:val="0D0D0D" w:themeColor="text1" w:themeTint="F2"/>
          <w:sz w:val="16"/>
          <w:szCs w:val="16"/>
        </w:rPr>
      </w:pPr>
    </w:p>
    <w:p w14:paraId="24695F5B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AD426EC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7202EF" w:rsidRDefault="00063BB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4D2C792" w14:textId="77777777" w:rsidR="00741EB5" w:rsidRPr="007202EF" w:rsidRDefault="00741EB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741EB5" w:rsidRPr="007202E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219BDE" w14:textId="77777777" w:rsidR="00DE7291" w:rsidRDefault="00DE7291">
      <w:pPr>
        <w:spacing w:after="0" w:line="240" w:lineRule="auto"/>
      </w:pPr>
      <w:r>
        <w:separator/>
      </w:r>
    </w:p>
  </w:endnote>
  <w:endnote w:type="continuationSeparator" w:id="0">
    <w:p w14:paraId="22BE2836" w14:textId="77777777" w:rsidR="00DE7291" w:rsidRDefault="00DE7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E02143" w14:textId="77777777" w:rsidR="00DE7291" w:rsidRDefault="00DE7291">
      <w:pPr>
        <w:spacing w:after="0" w:line="240" w:lineRule="auto"/>
      </w:pPr>
      <w:r>
        <w:separator/>
      </w:r>
    </w:p>
  </w:footnote>
  <w:footnote w:type="continuationSeparator" w:id="0">
    <w:p w14:paraId="24258A56" w14:textId="77777777" w:rsidR="00DE7291" w:rsidRDefault="00DE72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4E4"/>
    <w:rsid w:val="00000C9F"/>
    <w:rsid w:val="00001121"/>
    <w:rsid w:val="00005C38"/>
    <w:rsid w:val="0001409F"/>
    <w:rsid w:val="00025591"/>
    <w:rsid w:val="00027221"/>
    <w:rsid w:val="00032932"/>
    <w:rsid w:val="00035CE8"/>
    <w:rsid w:val="000367FD"/>
    <w:rsid w:val="00040CC4"/>
    <w:rsid w:val="0004281E"/>
    <w:rsid w:val="00045001"/>
    <w:rsid w:val="000463BB"/>
    <w:rsid w:val="00047E19"/>
    <w:rsid w:val="000519E3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73287"/>
    <w:rsid w:val="0007564B"/>
    <w:rsid w:val="00077DD0"/>
    <w:rsid w:val="000864CB"/>
    <w:rsid w:val="00087E2F"/>
    <w:rsid w:val="00094D23"/>
    <w:rsid w:val="00096BE4"/>
    <w:rsid w:val="000A5E24"/>
    <w:rsid w:val="000A7AC1"/>
    <w:rsid w:val="000B0D7D"/>
    <w:rsid w:val="000B3D14"/>
    <w:rsid w:val="000C275F"/>
    <w:rsid w:val="000C5882"/>
    <w:rsid w:val="000D1A5C"/>
    <w:rsid w:val="000E02F4"/>
    <w:rsid w:val="000F4894"/>
    <w:rsid w:val="0010373E"/>
    <w:rsid w:val="00103F8D"/>
    <w:rsid w:val="0010422E"/>
    <w:rsid w:val="00117FD3"/>
    <w:rsid w:val="001204DD"/>
    <w:rsid w:val="00121EA1"/>
    <w:rsid w:val="00127440"/>
    <w:rsid w:val="00135C3F"/>
    <w:rsid w:val="00135E58"/>
    <w:rsid w:val="0014204B"/>
    <w:rsid w:val="00145E38"/>
    <w:rsid w:val="0014717C"/>
    <w:rsid w:val="0015208F"/>
    <w:rsid w:val="00157F50"/>
    <w:rsid w:val="00160728"/>
    <w:rsid w:val="00162F05"/>
    <w:rsid w:val="001668F5"/>
    <w:rsid w:val="00166E00"/>
    <w:rsid w:val="00170574"/>
    <w:rsid w:val="00171A57"/>
    <w:rsid w:val="00173D6D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6C28"/>
    <w:rsid w:val="001975CC"/>
    <w:rsid w:val="001A2FEB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0035B"/>
    <w:rsid w:val="00201DE1"/>
    <w:rsid w:val="00206287"/>
    <w:rsid w:val="00211DD8"/>
    <w:rsid w:val="00221BBA"/>
    <w:rsid w:val="00226D40"/>
    <w:rsid w:val="00231A2F"/>
    <w:rsid w:val="002361EB"/>
    <w:rsid w:val="00245A28"/>
    <w:rsid w:val="0025173C"/>
    <w:rsid w:val="00254896"/>
    <w:rsid w:val="002569F4"/>
    <w:rsid w:val="00260742"/>
    <w:rsid w:val="002751B2"/>
    <w:rsid w:val="00280FE2"/>
    <w:rsid w:val="00281006"/>
    <w:rsid w:val="00296790"/>
    <w:rsid w:val="002A110B"/>
    <w:rsid w:val="002A2DBB"/>
    <w:rsid w:val="002B1BEB"/>
    <w:rsid w:val="002B5BB4"/>
    <w:rsid w:val="002C1950"/>
    <w:rsid w:val="002C5C56"/>
    <w:rsid w:val="002D2383"/>
    <w:rsid w:val="002D39F4"/>
    <w:rsid w:val="002E59AB"/>
    <w:rsid w:val="002E6B99"/>
    <w:rsid w:val="002F5BD5"/>
    <w:rsid w:val="002F6090"/>
    <w:rsid w:val="00304BAC"/>
    <w:rsid w:val="00321FCE"/>
    <w:rsid w:val="00333C4B"/>
    <w:rsid w:val="00334951"/>
    <w:rsid w:val="00336D4D"/>
    <w:rsid w:val="0034170D"/>
    <w:rsid w:val="003424D6"/>
    <w:rsid w:val="003429C9"/>
    <w:rsid w:val="00343704"/>
    <w:rsid w:val="00346F56"/>
    <w:rsid w:val="00347051"/>
    <w:rsid w:val="00352F92"/>
    <w:rsid w:val="00353849"/>
    <w:rsid w:val="00353C60"/>
    <w:rsid w:val="003560E4"/>
    <w:rsid w:val="00364E1B"/>
    <w:rsid w:val="00365262"/>
    <w:rsid w:val="00376ACD"/>
    <w:rsid w:val="003774D6"/>
    <w:rsid w:val="00377551"/>
    <w:rsid w:val="003802A9"/>
    <w:rsid w:val="003814E6"/>
    <w:rsid w:val="00383279"/>
    <w:rsid w:val="0038393D"/>
    <w:rsid w:val="00385BEB"/>
    <w:rsid w:val="00386502"/>
    <w:rsid w:val="00386555"/>
    <w:rsid w:val="00392775"/>
    <w:rsid w:val="003A153A"/>
    <w:rsid w:val="003A1E4B"/>
    <w:rsid w:val="003A5825"/>
    <w:rsid w:val="003A659F"/>
    <w:rsid w:val="003B096F"/>
    <w:rsid w:val="003B12D3"/>
    <w:rsid w:val="003B4D8A"/>
    <w:rsid w:val="003B6BAD"/>
    <w:rsid w:val="003B7063"/>
    <w:rsid w:val="003B7F74"/>
    <w:rsid w:val="003C40A1"/>
    <w:rsid w:val="003C4F77"/>
    <w:rsid w:val="003D0F31"/>
    <w:rsid w:val="003D2473"/>
    <w:rsid w:val="003D25CF"/>
    <w:rsid w:val="003E081C"/>
    <w:rsid w:val="003E2999"/>
    <w:rsid w:val="003F0007"/>
    <w:rsid w:val="003F7AD4"/>
    <w:rsid w:val="0040413D"/>
    <w:rsid w:val="0040425E"/>
    <w:rsid w:val="00407DBA"/>
    <w:rsid w:val="004108CE"/>
    <w:rsid w:val="00411726"/>
    <w:rsid w:val="004144C8"/>
    <w:rsid w:val="00414DAA"/>
    <w:rsid w:val="004160CE"/>
    <w:rsid w:val="00422909"/>
    <w:rsid w:val="00423EB1"/>
    <w:rsid w:val="00424384"/>
    <w:rsid w:val="004322A9"/>
    <w:rsid w:val="00434DEB"/>
    <w:rsid w:val="00437F60"/>
    <w:rsid w:val="00440A09"/>
    <w:rsid w:val="0044181A"/>
    <w:rsid w:val="00442589"/>
    <w:rsid w:val="00456001"/>
    <w:rsid w:val="004563B8"/>
    <w:rsid w:val="00456E28"/>
    <w:rsid w:val="00457C76"/>
    <w:rsid w:val="00460A97"/>
    <w:rsid w:val="00466DAF"/>
    <w:rsid w:val="004754E8"/>
    <w:rsid w:val="004754FA"/>
    <w:rsid w:val="004902BE"/>
    <w:rsid w:val="00490A54"/>
    <w:rsid w:val="00493313"/>
    <w:rsid w:val="00495B33"/>
    <w:rsid w:val="00495EE7"/>
    <w:rsid w:val="004A0083"/>
    <w:rsid w:val="004B4791"/>
    <w:rsid w:val="004B7077"/>
    <w:rsid w:val="004C15D8"/>
    <w:rsid w:val="004C45F2"/>
    <w:rsid w:val="004C750E"/>
    <w:rsid w:val="004C7E72"/>
    <w:rsid w:val="004D2DFB"/>
    <w:rsid w:val="004D424A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33301"/>
    <w:rsid w:val="00534190"/>
    <w:rsid w:val="0053739A"/>
    <w:rsid w:val="005403D5"/>
    <w:rsid w:val="005409F6"/>
    <w:rsid w:val="00542079"/>
    <w:rsid w:val="00543D94"/>
    <w:rsid w:val="00544563"/>
    <w:rsid w:val="005463D5"/>
    <w:rsid w:val="00547916"/>
    <w:rsid w:val="00552D1C"/>
    <w:rsid w:val="00554D1B"/>
    <w:rsid w:val="005624B2"/>
    <w:rsid w:val="005678B6"/>
    <w:rsid w:val="0057022E"/>
    <w:rsid w:val="00570CE9"/>
    <w:rsid w:val="00570FC8"/>
    <w:rsid w:val="00571B0A"/>
    <w:rsid w:val="00575D9B"/>
    <w:rsid w:val="005860CE"/>
    <w:rsid w:val="005862E2"/>
    <w:rsid w:val="00587704"/>
    <w:rsid w:val="00587A3A"/>
    <w:rsid w:val="00593656"/>
    <w:rsid w:val="00595077"/>
    <w:rsid w:val="005A288D"/>
    <w:rsid w:val="005A7D3A"/>
    <w:rsid w:val="005B24AC"/>
    <w:rsid w:val="005C1331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28AE"/>
    <w:rsid w:val="00606BDF"/>
    <w:rsid w:val="00623076"/>
    <w:rsid w:val="00636E52"/>
    <w:rsid w:val="00644301"/>
    <w:rsid w:val="00650D53"/>
    <w:rsid w:val="00660DD4"/>
    <w:rsid w:val="00661F0D"/>
    <w:rsid w:val="00664674"/>
    <w:rsid w:val="00667E0E"/>
    <w:rsid w:val="0067061B"/>
    <w:rsid w:val="006754DE"/>
    <w:rsid w:val="006800F3"/>
    <w:rsid w:val="006825C6"/>
    <w:rsid w:val="00684DB4"/>
    <w:rsid w:val="0068571B"/>
    <w:rsid w:val="00691389"/>
    <w:rsid w:val="006A071E"/>
    <w:rsid w:val="006A29BA"/>
    <w:rsid w:val="006A74A3"/>
    <w:rsid w:val="006B57E5"/>
    <w:rsid w:val="006B5A01"/>
    <w:rsid w:val="006B5C69"/>
    <w:rsid w:val="006B6551"/>
    <w:rsid w:val="006C6058"/>
    <w:rsid w:val="006D092C"/>
    <w:rsid w:val="006D0E04"/>
    <w:rsid w:val="006D669B"/>
    <w:rsid w:val="006D7B43"/>
    <w:rsid w:val="006E0B2A"/>
    <w:rsid w:val="006F6604"/>
    <w:rsid w:val="006F6C92"/>
    <w:rsid w:val="006F7E9D"/>
    <w:rsid w:val="007033C1"/>
    <w:rsid w:val="00711E52"/>
    <w:rsid w:val="00712208"/>
    <w:rsid w:val="0071342B"/>
    <w:rsid w:val="00713D82"/>
    <w:rsid w:val="00713E14"/>
    <w:rsid w:val="007202EF"/>
    <w:rsid w:val="007233AB"/>
    <w:rsid w:val="007235A2"/>
    <w:rsid w:val="007262C6"/>
    <w:rsid w:val="007274EF"/>
    <w:rsid w:val="0073036A"/>
    <w:rsid w:val="0073463B"/>
    <w:rsid w:val="0073782A"/>
    <w:rsid w:val="007411A2"/>
    <w:rsid w:val="00741EB5"/>
    <w:rsid w:val="007500EB"/>
    <w:rsid w:val="0075114E"/>
    <w:rsid w:val="007571CA"/>
    <w:rsid w:val="00761B50"/>
    <w:rsid w:val="00762A92"/>
    <w:rsid w:val="00765848"/>
    <w:rsid w:val="00765ADC"/>
    <w:rsid w:val="00773211"/>
    <w:rsid w:val="00774BF1"/>
    <w:rsid w:val="00775BFE"/>
    <w:rsid w:val="00781CAA"/>
    <w:rsid w:val="00782C9D"/>
    <w:rsid w:val="00783023"/>
    <w:rsid w:val="00785D0B"/>
    <w:rsid w:val="007927C7"/>
    <w:rsid w:val="007B0C0F"/>
    <w:rsid w:val="007B0D9C"/>
    <w:rsid w:val="007B100F"/>
    <w:rsid w:val="007B3571"/>
    <w:rsid w:val="007B5270"/>
    <w:rsid w:val="007C1529"/>
    <w:rsid w:val="007C6782"/>
    <w:rsid w:val="007D0F0A"/>
    <w:rsid w:val="007E0BBC"/>
    <w:rsid w:val="007E2332"/>
    <w:rsid w:val="007E5C38"/>
    <w:rsid w:val="007F1230"/>
    <w:rsid w:val="007F18D0"/>
    <w:rsid w:val="007F34ED"/>
    <w:rsid w:val="007F443B"/>
    <w:rsid w:val="007F6A97"/>
    <w:rsid w:val="007F6EE0"/>
    <w:rsid w:val="008004F3"/>
    <w:rsid w:val="008037C1"/>
    <w:rsid w:val="008057BE"/>
    <w:rsid w:val="00806E4D"/>
    <w:rsid w:val="008106B9"/>
    <w:rsid w:val="008144BB"/>
    <w:rsid w:val="00815487"/>
    <w:rsid w:val="00816656"/>
    <w:rsid w:val="0082002F"/>
    <w:rsid w:val="008222CB"/>
    <w:rsid w:val="0082404B"/>
    <w:rsid w:val="00826324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4834"/>
    <w:rsid w:val="00887753"/>
    <w:rsid w:val="00887B36"/>
    <w:rsid w:val="00890E64"/>
    <w:rsid w:val="00894D1F"/>
    <w:rsid w:val="008A1469"/>
    <w:rsid w:val="008A3261"/>
    <w:rsid w:val="008A53E3"/>
    <w:rsid w:val="008B111E"/>
    <w:rsid w:val="008B4C3E"/>
    <w:rsid w:val="008C123E"/>
    <w:rsid w:val="008C1F91"/>
    <w:rsid w:val="008C28B4"/>
    <w:rsid w:val="008C3943"/>
    <w:rsid w:val="008C49BC"/>
    <w:rsid w:val="008D1B51"/>
    <w:rsid w:val="008D2F67"/>
    <w:rsid w:val="008E1F86"/>
    <w:rsid w:val="008E3F9A"/>
    <w:rsid w:val="008E71D1"/>
    <w:rsid w:val="008F20D1"/>
    <w:rsid w:val="008F22B3"/>
    <w:rsid w:val="008F2DC3"/>
    <w:rsid w:val="00904098"/>
    <w:rsid w:val="0090457C"/>
    <w:rsid w:val="00904F56"/>
    <w:rsid w:val="00904FEA"/>
    <w:rsid w:val="009054FB"/>
    <w:rsid w:val="00907BD1"/>
    <w:rsid w:val="009169E7"/>
    <w:rsid w:val="0091797D"/>
    <w:rsid w:val="00920CAE"/>
    <w:rsid w:val="00921A3C"/>
    <w:rsid w:val="00922C73"/>
    <w:rsid w:val="0092634F"/>
    <w:rsid w:val="009278D2"/>
    <w:rsid w:val="00931D50"/>
    <w:rsid w:val="00932315"/>
    <w:rsid w:val="00932D69"/>
    <w:rsid w:val="0094282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3635"/>
    <w:rsid w:val="0097591C"/>
    <w:rsid w:val="00977858"/>
    <w:rsid w:val="009827B0"/>
    <w:rsid w:val="009844CC"/>
    <w:rsid w:val="00984525"/>
    <w:rsid w:val="0099154C"/>
    <w:rsid w:val="00991A8C"/>
    <w:rsid w:val="00993055"/>
    <w:rsid w:val="00994134"/>
    <w:rsid w:val="00995A7B"/>
    <w:rsid w:val="00996CF7"/>
    <w:rsid w:val="009A69A3"/>
    <w:rsid w:val="009B0514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E73B9"/>
    <w:rsid w:val="009F0070"/>
    <w:rsid w:val="009F4252"/>
    <w:rsid w:val="009F615E"/>
    <w:rsid w:val="00A00CBC"/>
    <w:rsid w:val="00A020B4"/>
    <w:rsid w:val="00A04724"/>
    <w:rsid w:val="00A06533"/>
    <w:rsid w:val="00A06DE5"/>
    <w:rsid w:val="00A106FE"/>
    <w:rsid w:val="00A11B70"/>
    <w:rsid w:val="00A11D08"/>
    <w:rsid w:val="00A12600"/>
    <w:rsid w:val="00A13074"/>
    <w:rsid w:val="00A173DA"/>
    <w:rsid w:val="00A20E0F"/>
    <w:rsid w:val="00A24413"/>
    <w:rsid w:val="00A255C4"/>
    <w:rsid w:val="00A25CDD"/>
    <w:rsid w:val="00A307A6"/>
    <w:rsid w:val="00A30F45"/>
    <w:rsid w:val="00A33188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588F"/>
    <w:rsid w:val="00A7716B"/>
    <w:rsid w:val="00A87283"/>
    <w:rsid w:val="00A914C7"/>
    <w:rsid w:val="00A935A0"/>
    <w:rsid w:val="00A96EE4"/>
    <w:rsid w:val="00A97DAD"/>
    <w:rsid w:val="00AA615D"/>
    <w:rsid w:val="00AB0FFF"/>
    <w:rsid w:val="00AB2227"/>
    <w:rsid w:val="00AB39C5"/>
    <w:rsid w:val="00AB5B24"/>
    <w:rsid w:val="00AC053C"/>
    <w:rsid w:val="00AC16E8"/>
    <w:rsid w:val="00AD3D78"/>
    <w:rsid w:val="00AD75ED"/>
    <w:rsid w:val="00AE2101"/>
    <w:rsid w:val="00AE7BCF"/>
    <w:rsid w:val="00AF4EF3"/>
    <w:rsid w:val="00B115D4"/>
    <w:rsid w:val="00B11644"/>
    <w:rsid w:val="00B147DF"/>
    <w:rsid w:val="00B223D5"/>
    <w:rsid w:val="00B2351D"/>
    <w:rsid w:val="00B30309"/>
    <w:rsid w:val="00B51731"/>
    <w:rsid w:val="00B51C23"/>
    <w:rsid w:val="00B5425A"/>
    <w:rsid w:val="00B54AFE"/>
    <w:rsid w:val="00B54B62"/>
    <w:rsid w:val="00B55C76"/>
    <w:rsid w:val="00B62BD8"/>
    <w:rsid w:val="00B67504"/>
    <w:rsid w:val="00B75868"/>
    <w:rsid w:val="00B8427A"/>
    <w:rsid w:val="00B91A67"/>
    <w:rsid w:val="00B91F48"/>
    <w:rsid w:val="00BD20C2"/>
    <w:rsid w:val="00BD2A07"/>
    <w:rsid w:val="00BE2B53"/>
    <w:rsid w:val="00BF003E"/>
    <w:rsid w:val="00BF4DC9"/>
    <w:rsid w:val="00BF5ED4"/>
    <w:rsid w:val="00C0066C"/>
    <w:rsid w:val="00C02A7E"/>
    <w:rsid w:val="00C21C8D"/>
    <w:rsid w:val="00C22FB6"/>
    <w:rsid w:val="00C23DE1"/>
    <w:rsid w:val="00C308CC"/>
    <w:rsid w:val="00C3179B"/>
    <w:rsid w:val="00C32562"/>
    <w:rsid w:val="00C35A60"/>
    <w:rsid w:val="00C45CDE"/>
    <w:rsid w:val="00C56D95"/>
    <w:rsid w:val="00C774EB"/>
    <w:rsid w:val="00C83162"/>
    <w:rsid w:val="00C85B44"/>
    <w:rsid w:val="00C92B37"/>
    <w:rsid w:val="00C95EBF"/>
    <w:rsid w:val="00CA1A7C"/>
    <w:rsid w:val="00CB24C9"/>
    <w:rsid w:val="00CB2E91"/>
    <w:rsid w:val="00CB56B1"/>
    <w:rsid w:val="00CB642F"/>
    <w:rsid w:val="00CC30DB"/>
    <w:rsid w:val="00CD5151"/>
    <w:rsid w:val="00CD5571"/>
    <w:rsid w:val="00CD7258"/>
    <w:rsid w:val="00CE0326"/>
    <w:rsid w:val="00CE20C5"/>
    <w:rsid w:val="00CE3850"/>
    <w:rsid w:val="00CF025C"/>
    <w:rsid w:val="00CF4EBF"/>
    <w:rsid w:val="00CF51AE"/>
    <w:rsid w:val="00CF6E89"/>
    <w:rsid w:val="00CF75B1"/>
    <w:rsid w:val="00D00618"/>
    <w:rsid w:val="00D020A9"/>
    <w:rsid w:val="00D04276"/>
    <w:rsid w:val="00D1250A"/>
    <w:rsid w:val="00D22FD1"/>
    <w:rsid w:val="00D2425A"/>
    <w:rsid w:val="00D259DD"/>
    <w:rsid w:val="00D27CAC"/>
    <w:rsid w:val="00D35559"/>
    <w:rsid w:val="00D410B0"/>
    <w:rsid w:val="00D41731"/>
    <w:rsid w:val="00D43C11"/>
    <w:rsid w:val="00D46586"/>
    <w:rsid w:val="00D52DEC"/>
    <w:rsid w:val="00D60ED3"/>
    <w:rsid w:val="00D617B8"/>
    <w:rsid w:val="00D6766B"/>
    <w:rsid w:val="00D85219"/>
    <w:rsid w:val="00D94F73"/>
    <w:rsid w:val="00D952A4"/>
    <w:rsid w:val="00D952F0"/>
    <w:rsid w:val="00D964E2"/>
    <w:rsid w:val="00DA043B"/>
    <w:rsid w:val="00DA126E"/>
    <w:rsid w:val="00DA3939"/>
    <w:rsid w:val="00DA66E9"/>
    <w:rsid w:val="00DB184A"/>
    <w:rsid w:val="00DB4218"/>
    <w:rsid w:val="00DB566D"/>
    <w:rsid w:val="00DC17F0"/>
    <w:rsid w:val="00DC7FB6"/>
    <w:rsid w:val="00DD1F68"/>
    <w:rsid w:val="00DD5274"/>
    <w:rsid w:val="00DE6590"/>
    <w:rsid w:val="00DE7291"/>
    <w:rsid w:val="00DE7490"/>
    <w:rsid w:val="00DF0D2C"/>
    <w:rsid w:val="00DF7951"/>
    <w:rsid w:val="00E022AF"/>
    <w:rsid w:val="00E0340B"/>
    <w:rsid w:val="00E0526F"/>
    <w:rsid w:val="00E11815"/>
    <w:rsid w:val="00E2283F"/>
    <w:rsid w:val="00E30336"/>
    <w:rsid w:val="00E30400"/>
    <w:rsid w:val="00E30404"/>
    <w:rsid w:val="00E31F1D"/>
    <w:rsid w:val="00E3554B"/>
    <w:rsid w:val="00E43B5C"/>
    <w:rsid w:val="00E440A8"/>
    <w:rsid w:val="00E442A6"/>
    <w:rsid w:val="00E44FA3"/>
    <w:rsid w:val="00E45BC5"/>
    <w:rsid w:val="00E47064"/>
    <w:rsid w:val="00E53D6D"/>
    <w:rsid w:val="00E55B08"/>
    <w:rsid w:val="00E55C7D"/>
    <w:rsid w:val="00E6195A"/>
    <w:rsid w:val="00E635A1"/>
    <w:rsid w:val="00E64BE9"/>
    <w:rsid w:val="00E679A1"/>
    <w:rsid w:val="00E77D1C"/>
    <w:rsid w:val="00E80CBE"/>
    <w:rsid w:val="00E835C2"/>
    <w:rsid w:val="00E83BF4"/>
    <w:rsid w:val="00E840E6"/>
    <w:rsid w:val="00E87869"/>
    <w:rsid w:val="00E87E7B"/>
    <w:rsid w:val="00EA3731"/>
    <w:rsid w:val="00EA7619"/>
    <w:rsid w:val="00EC0A2D"/>
    <w:rsid w:val="00EC36ED"/>
    <w:rsid w:val="00EC7E73"/>
    <w:rsid w:val="00ED3D25"/>
    <w:rsid w:val="00ED5E90"/>
    <w:rsid w:val="00EE2743"/>
    <w:rsid w:val="00EE57A2"/>
    <w:rsid w:val="00EF37CE"/>
    <w:rsid w:val="00EF6F5F"/>
    <w:rsid w:val="00F0064D"/>
    <w:rsid w:val="00F0737A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7247D"/>
    <w:rsid w:val="00F80B7A"/>
    <w:rsid w:val="00F813D5"/>
    <w:rsid w:val="00F82B98"/>
    <w:rsid w:val="00F84BD4"/>
    <w:rsid w:val="00F86261"/>
    <w:rsid w:val="00F94848"/>
    <w:rsid w:val="00FA254A"/>
    <w:rsid w:val="00FA346F"/>
    <w:rsid w:val="00FA50EB"/>
    <w:rsid w:val="00FB16F8"/>
    <w:rsid w:val="00FB2BFC"/>
    <w:rsid w:val="00FB3D40"/>
    <w:rsid w:val="00FB70A1"/>
    <w:rsid w:val="00FC2DA0"/>
    <w:rsid w:val="00FC4308"/>
    <w:rsid w:val="00FC7AB8"/>
    <w:rsid w:val="00FD24A1"/>
    <w:rsid w:val="00FD4A19"/>
    <w:rsid w:val="00FD6167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customStyle="1" w:styleId="ui-provider">
    <w:name w:val="ui-provider"/>
    <w:basedOn w:val="Domylnaczcionkaakapitu"/>
    <w:rsid w:val="008D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5303E-3F96-4FF2-BAA7-03D6C54D5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</TotalTime>
  <Pages>2</Pages>
  <Words>711</Words>
  <Characters>4266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2024-06-10T09:38:00Z</dcterms:created>
  <dcterms:modified xsi:type="dcterms:W3CDTF">2024-06-10T09:40:00Z</dcterms:modified>
</cp:coreProperties>
</file>