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1055E4AD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A24413">
        <w:rPr>
          <w:rFonts w:ascii="Arial" w:hAnsi="Arial" w:cs="Arial"/>
          <w:sz w:val="20"/>
          <w:szCs w:val="20"/>
        </w:rPr>
        <w:t>05</w:t>
      </w:r>
      <w:r w:rsidR="00135C3F" w:rsidRPr="007202EF">
        <w:rPr>
          <w:rFonts w:ascii="Arial" w:hAnsi="Arial" w:cs="Arial"/>
          <w:sz w:val="20"/>
          <w:szCs w:val="20"/>
        </w:rPr>
        <w:t>-0</w:t>
      </w:r>
      <w:r w:rsidR="00A24413">
        <w:rPr>
          <w:rFonts w:ascii="Arial" w:hAnsi="Arial" w:cs="Arial"/>
          <w:sz w:val="20"/>
          <w:szCs w:val="20"/>
        </w:rPr>
        <w:t>6</w:t>
      </w:r>
      <w:r w:rsidR="00135C3F" w:rsidRPr="007202E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C248836" w14:textId="77777777" w:rsidR="00713E14" w:rsidRDefault="00713E14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9EE0ECB" w14:textId="0156E66C" w:rsidR="00C35A60" w:rsidRDefault="00C35A60" w:rsidP="00816656">
      <w:pPr>
        <w:pStyle w:val="Bezodstpw"/>
        <w:jc w:val="center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05C7B22" w14:textId="302998EF" w:rsidR="00765848" w:rsidRPr="00765848" w:rsidRDefault="00816656" w:rsidP="00816656">
      <w:pPr>
        <w:pStyle w:val="Bezodstpw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Gigantyczne koncerty</w:t>
      </w:r>
      <w:r w:rsidR="00765848" w:rsidRPr="00765848">
        <w:rPr>
          <w:rFonts w:ascii="Arial" w:hAnsi="Arial" w:cs="Arial"/>
          <w:b/>
          <w:bCs/>
        </w:rPr>
        <w:t xml:space="preserve">, wojskowi i siatkarze. </w:t>
      </w:r>
      <w:r w:rsidR="00765848" w:rsidRPr="00765848">
        <w:rPr>
          <w:rFonts w:ascii="Arial" w:hAnsi="Arial" w:cs="Arial"/>
          <w:b/>
          <w:bCs/>
        </w:rPr>
        <w:br/>
      </w:r>
      <w:r w:rsidR="0067061B">
        <w:rPr>
          <w:rFonts w:ascii="Arial" w:hAnsi="Arial" w:cs="Arial"/>
          <w:b/>
          <w:bCs/>
        </w:rPr>
        <w:t xml:space="preserve">Galeria Jurajska wychodzi </w:t>
      </w:r>
      <w:r w:rsidR="0073463B">
        <w:rPr>
          <w:rFonts w:ascii="Arial" w:hAnsi="Arial" w:cs="Arial"/>
          <w:b/>
          <w:bCs/>
        </w:rPr>
        <w:t>z</w:t>
      </w:r>
      <w:r w:rsidR="0067061B">
        <w:rPr>
          <w:rFonts w:ascii="Arial" w:hAnsi="Arial" w:cs="Arial"/>
          <w:b/>
          <w:bCs/>
        </w:rPr>
        <w:t xml:space="preserve"> wydarzeniami w plener!</w:t>
      </w:r>
    </w:p>
    <w:p w14:paraId="56ECBD10" w14:textId="77777777" w:rsidR="00765848" w:rsidRPr="00533611" w:rsidRDefault="0076584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9C7181" w14:textId="77777777" w:rsidR="00765848" w:rsidRPr="0067061B" w:rsidRDefault="00765848" w:rsidP="0081665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31DF65D" w14:textId="7D25CD68" w:rsidR="00765848" w:rsidRPr="0067061B" w:rsidRDefault="00765848" w:rsidP="0081665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7061B">
        <w:rPr>
          <w:rFonts w:ascii="Arial" w:hAnsi="Arial" w:cs="Arial"/>
          <w:b/>
          <w:bCs/>
          <w:sz w:val="20"/>
          <w:szCs w:val="20"/>
        </w:rPr>
        <w:t xml:space="preserve">Było już „Motoserce” i </w:t>
      </w:r>
      <w:r w:rsidR="00F84BD4" w:rsidRPr="0067061B">
        <w:rPr>
          <w:rFonts w:ascii="Arial" w:hAnsi="Arial" w:cs="Arial"/>
          <w:b/>
          <w:bCs/>
          <w:sz w:val="20"/>
          <w:szCs w:val="20"/>
        </w:rPr>
        <w:t xml:space="preserve">był </w:t>
      </w:r>
      <w:r w:rsidRPr="0067061B">
        <w:rPr>
          <w:rFonts w:ascii="Arial" w:hAnsi="Arial" w:cs="Arial"/>
          <w:b/>
          <w:bCs/>
          <w:sz w:val="20"/>
          <w:szCs w:val="20"/>
        </w:rPr>
        <w:t xml:space="preserve">koncert Big Cyc, </w:t>
      </w:r>
      <w:r w:rsidR="00F84BD4" w:rsidRPr="0067061B">
        <w:rPr>
          <w:rFonts w:ascii="Arial" w:hAnsi="Arial" w:cs="Arial"/>
          <w:b/>
          <w:bCs/>
          <w:sz w:val="20"/>
          <w:szCs w:val="20"/>
        </w:rPr>
        <w:t>a</w:t>
      </w:r>
      <w:r w:rsidRPr="0067061B">
        <w:rPr>
          <w:rFonts w:ascii="Arial" w:hAnsi="Arial" w:cs="Arial"/>
          <w:b/>
          <w:bCs/>
          <w:sz w:val="20"/>
          <w:szCs w:val="20"/>
        </w:rPr>
        <w:t xml:space="preserve"> będzie znacznie więcej imprez „pod chmurką</w:t>
      </w:r>
      <w:r w:rsidR="00F84BD4" w:rsidRPr="0067061B">
        <w:rPr>
          <w:rFonts w:ascii="Arial" w:hAnsi="Arial" w:cs="Arial"/>
          <w:b/>
          <w:bCs/>
          <w:sz w:val="20"/>
          <w:szCs w:val="20"/>
        </w:rPr>
        <w:t>” w Galerii Jurajskiej.</w:t>
      </w:r>
      <w:r w:rsidR="0067061B">
        <w:rPr>
          <w:rFonts w:ascii="Arial" w:hAnsi="Arial" w:cs="Arial"/>
          <w:b/>
          <w:bCs/>
          <w:sz w:val="20"/>
          <w:szCs w:val="20"/>
        </w:rPr>
        <w:t xml:space="preserve"> </w:t>
      </w:r>
      <w:r w:rsidRPr="0067061B">
        <w:rPr>
          <w:rFonts w:ascii="Arial" w:hAnsi="Arial" w:cs="Arial"/>
          <w:b/>
          <w:bCs/>
          <w:sz w:val="20"/>
          <w:szCs w:val="20"/>
        </w:rPr>
        <w:t xml:space="preserve">Centrum handlowe otwiera sezon plenerowych atrakcji na Bulwarach Jurajskich i zapowiada pierwsze wydarzenia, które już niebawem zagoszczą nad Wartą. </w:t>
      </w:r>
    </w:p>
    <w:p w14:paraId="3F8128AC" w14:textId="77777777" w:rsidR="00765848" w:rsidRPr="00533611" w:rsidRDefault="0076584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976FCF" w14:textId="1AF6F9DD" w:rsidR="00E840E6" w:rsidRPr="0067061B" w:rsidRDefault="00765848" w:rsidP="0081665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33611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Pr="00533611">
        <w:rPr>
          <w:rFonts w:ascii="Arial" w:hAnsi="Arial" w:cs="Arial"/>
          <w:sz w:val="20"/>
          <w:szCs w:val="20"/>
        </w:rPr>
        <w:t xml:space="preserve"> Przed nami </w:t>
      </w:r>
      <w:r w:rsidR="00F84BD4">
        <w:rPr>
          <w:rFonts w:ascii="Arial" w:hAnsi="Arial" w:cs="Arial"/>
          <w:sz w:val="20"/>
          <w:szCs w:val="20"/>
        </w:rPr>
        <w:t>intensywne tygodnie</w:t>
      </w:r>
      <w:r w:rsidRPr="00533611">
        <w:rPr>
          <w:rFonts w:ascii="Arial" w:hAnsi="Arial" w:cs="Arial"/>
          <w:sz w:val="20"/>
          <w:szCs w:val="20"/>
        </w:rPr>
        <w:t>, któr</w:t>
      </w:r>
      <w:r w:rsidR="0067061B">
        <w:rPr>
          <w:rFonts w:ascii="Arial" w:hAnsi="Arial" w:cs="Arial"/>
          <w:sz w:val="20"/>
          <w:szCs w:val="20"/>
        </w:rPr>
        <w:t>e</w:t>
      </w:r>
      <w:r w:rsidRPr="00533611">
        <w:rPr>
          <w:rFonts w:ascii="Arial" w:hAnsi="Arial" w:cs="Arial"/>
          <w:sz w:val="20"/>
          <w:szCs w:val="20"/>
        </w:rPr>
        <w:t xml:space="preserve"> wypełni cała masa </w:t>
      </w:r>
      <w:r w:rsidR="00F84BD4">
        <w:rPr>
          <w:rFonts w:ascii="Arial" w:hAnsi="Arial" w:cs="Arial"/>
          <w:sz w:val="20"/>
          <w:szCs w:val="20"/>
        </w:rPr>
        <w:t>wydarzeń</w:t>
      </w:r>
      <w:r>
        <w:rPr>
          <w:rFonts w:ascii="Arial" w:hAnsi="Arial" w:cs="Arial"/>
          <w:sz w:val="20"/>
          <w:szCs w:val="20"/>
        </w:rPr>
        <w:t xml:space="preserve">. </w:t>
      </w:r>
      <w:r w:rsidRPr="00533611">
        <w:rPr>
          <w:rFonts w:ascii="Arial" w:hAnsi="Arial" w:cs="Arial"/>
          <w:sz w:val="20"/>
          <w:szCs w:val="20"/>
        </w:rPr>
        <w:t xml:space="preserve">Po raz pierwszy gościć będziemy jedną z największych imprez koncertowych, </w:t>
      </w:r>
      <w:r w:rsidR="00F84BD4">
        <w:rPr>
          <w:rFonts w:ascii="Arial" w:hAnsi="Arial" w:cs="Arial"/>
          <w:sz w:val="20"/>
          <w:szCs w:val="20"/>
        </w:rPr>
        <w:t>której</w:t>
      </w:r>
      <w:r w:rsidRPr="00533611">
        <w:rPr>
          <w:rFonts w:ascii="Arial" w:hAnsi="Arial" w:cs="Arial"/>
          <w:sz w:val="20"/>
          <w:szCs w:val="20"/>
        </w:rPr>
        <w:t xml:space="preserve"> program wypełnią same gwiazdy. Do tego startuje sezon na boiskach, który </w:t>
      </w:r>
      <w:r w:rsidR="0067061B">
        <w:rPr>
          <w:rFonts w:ascii="Arial" w:hAnsi="Arial" w:cs="Arial"/>
          <w:sz w:val="20"/>
          <w:szCs w:val="20"/>
        </w:rPr>
        <w:t>obfituje</w:t>
      </w:r>
      <w:r w:rsidR="00F84BD4">
        <w:rPr>
          <w:rFonts w:ascii="Arial" w:hAnsi="Arial" w:cs="Arial"/>
          <w:sz w:val="20"/>
          <w:szCs w:val="20"/>
        </w:rPr>
        <w:t xml:space="preserve"> w</w:t>
      </w:r>
      <w:r w:rsidRPr="00533611">
        <w:rPr>
          <w:rFonts w:ascii="Arial" w:hAnsi="Arial" w:cs="Arial"/>
          <w:sz w:val="20"/>
          <w:szCs w:val="20"/>
        </w:rPr>
        <w:t xml:space="preserve"> duże imprezy sportowe</w:t>
      </w:r>
      <w:r>
        <w:rPr>
          <w:rFonts w:ascii="Arial" w:hAnsi="Arial" w:cs="Arial"/>
          <w:sz w:val="20"/>
          <w:szCs w:val="20"/>
        </w:rPr>
        <w:t xml:space="preserve">. Odwiedzi nas także… </w:t>
      </w:r>
      <w:r w:rsidR="0067061B">
        <w:rPr>
          <w:rFonts w:ascii="Arial" w:hAnsi="Arial" w:cs="Arial"/>
          <w:sz w:val="20"/>
          <w:szCs w:val="20"/>
        </w:rPr>
        <w:t>wojsko</w:t>
      </w:r>
      <w:r>
        <w:rPr>
          <w:rFonts w:ascii="Arial" w:hAnsi="Arial" w:cs="Arial"/>
          <w:sz w:val="20"/>
          <w:szCs w:val="20"/>
        </w:rPr>
        <w:t xml:space="preserve"> </w:t>
      </w:r>
      <w:r w:rsidRPr="00533611">
        <w:rPr>
          <w:rFonts w:ascii="Arial" w:hAnsi="Arial" w:cs="Arial"/>
          <w:sz w:val="20"/>
          <w:szCs w:val="20"/>
        </w:rPr>
        <w:t xml:space="preserve">– </w:t>
      </w:r>
      <w:r w:rsidRPr="00765848">
        <w:rPr>
          <w:rFonts w:ascii="Arial" w:hAnsi="Arial" w:cs="Arial"/>
          <w:b/>
          <w:bCs/>
          <w:sz w:val="20"/>
          <w:szCs w:val="20"/>
        </w:rPr>
        <w:t>zapowiada Anna Borecka, dyrektor Galerii Jurajskiej.</w:t>
      </w:r>
      <w:r w:rsidR="0067061B">
        <w:rPr>
          <w:rFonts w:ascii="Arial" w:hAnsi="Arial" w:cs="Arial"/>
          <w:b/>
          <w:bCs/>
          <w:sz w:val="20"/>
          <w:szCs w:val="20"/>
        </w:rPr>
        <w:t xml:space="preserve"> </w:t>
      </w:r>
      <w:r w:rsidR="00E840E6" w:rsidRPr="00E840E6">
        <w:rPr>
          <w:rFonts w:ascii="Arial" w:hAnsi="Arial" w:cs="Arial"/>
          <w:sz w:val="20"/>
          <w:szCs w:val="20"/>
        </w:rPr>
        <w:t>–</w:t>
      </w:r>
      <w:r w:rsidR="00E840E6">
        <w:rPr>
          <w:rFonts w:ascii="Arial" w:hAnsi="Arial" w:cs="Arial"/>
          <w:b/>
          <w:bCs/>
          <w:sz w:val="20"/>
          <w:szCs w:val="20"/>
        </w:rPr>
        <w:t xml:space="preserve"> </w:t>
      </w:r>
      <w:r w:rsidR="00E840E6" w:rsidRPr="00E840E6">
        <w:rPr>
          <w:rFonts w:ascii="Arial" w:hAnsi="Arial" w:cs="Arial"/>
          <w:sz w:val="20"/>
          <w:szCs w:val="20"/>
        </w:rPr>
        <w:t>Po raz pierwszy te</w:t>
      </w:r>
      <w:r w:rsidR="00F84BD4">
        <w:rPr>
          <w:rFonts w:ascii="Arial" w:hAnsi="Arial" w:cs="Arial"/>
          <w:sz w:val="20"/>
          <w:szCs w:val="20"/>
        </w:rPr>
        <w:t>ż,</w:t>
      </w:r>
      <w:r w:rsidR="00E840E6" w:rsidRPr="00E840E6">
        <w:rPr>
          <w:rFonts w:ascii="Arial" w:hAnsi="Arial" w:cs="Arial"/>
          <w:sz w:val="20"/>
          <w:szCs w:val="20"/>
        </w:rPr>
        <w:t xml:space="preserve"> tak </w:t>
      </w:r>
      <w:r w:rsidR="00F84BD4">
        <w:rPr>
          <w:rFonts w:ascii="Arial" w:hAnsi="Arial" w:cs="Arial"/>
          <w:sz w:val="20"/>
          <w:szCs w:val="20"/>
        </w:rPr>
        <w:t>szeroko,</w:t>
      </w:r>
      <w:r w:rsidR="00E840E6" w:rsidRPr="00E840E6">
        <w:rPr>
          <w:rFonts w:ascii="Arial" w:hAnsi="Arial" w:cs="Arial"/>
          <w:sz w:val="20"/>
          <w:szCs w:val="20"/>
        </w:rPr>
        <w:t xml:space="preserve"> wykorzystamy możliwości, jakie dają nam Bulwary Jurajskie. Mamy bowiem ambicję, aby wiosną i latem być centrum plenerowych atrakcji w Częstochowie, miejscem, które zapewnia unikalną rozrywkę, ale także integruje społeczność –</w:t>
      </w:r>
      <w:r w:rsidR="00E840E6">
        <w:rPr>
          <w:rFonts w:ascii="Arial" w:hAnsi="Arial" w:cs="Arial"/>
          <w:b/>
          <w:bCs/>
          <w:sz w:val="20"/>
          <w:szCs w:val="20"/>
        </w:rPr>
        <w:t xml:space="preserve"> dodaje. </w:t>
      </w:r>
    </w:p>
    <w:p w14:paraId="44B793F8" w14:textId="77777777" w:rsidR="00765848" w:rsidRPr="00533611" w:rsidRDefault="0076584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5ECCD3" w14:textId="7051D110" w:rsidR="00765848" w:rsidRPr="00533611" w:rsidRDefault="0076584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33611">
        <w:rPr>
          <w:rFonts w:ascii="Arial" w:hAnsi="Arial" w:cs="Arial"/>
          <w:sz w:val="20"/>
          <w:szCs w:val="20"/>
        </w:rPr>
        <w:t>Co konkretnie szykuje</w:t>
      </w:r>
      <w:r w:rsidR="0067061B">
        <w:rPr>
          <w:rFonts w:ascii="Arial" w:hAnsi="Arial" w:cs="Arial"/>
          <w:sz w:val="20"/>
          <w:szCs w:val="20"/>
        </w:rPr>
        <w:t xml:space="preserve"> Jurajska</w:t>
      </w:r>
      <w:r w:rsidRPr="00533611">
        <w:rPr>
          <w:rFonts w:ascii="Arial" w:hAnsi="Arial" w:cs="Arial"/>
          <w:sz w:val="20"/>
          <w:szCs w:val="20"/>
        </w:rPr>
        <w:t xml:space="preserve">? Po pierwsze, do centrum handlowego zawitają aż trzy odsłony </w:t>
      </w:r>
      <w:r w:rsidR="00A7588F">
        <w:rPr>
          <w:rFonts w:ascii="Arial" w:hAnsi="Arial" w:cs="Arial"/>
          <w:sz w:val="20"/>
          <w:szCs w:val="20"/>
        </w:rPr>
        <w:t>„</w:t>
      </w:r>
      <w:r w:rsidR="0073463B" w:rsidRPr="00A7588F">
        <w:rPr>
          <w:rFonts w:ascii="Arial" w:hAnsi="Arial" w:cs="Arial"/>
          <w:b/>
          <w:bCs/>
          <w:sz w:val="20"/>
          <w:szCs w:val="20"/>
        </w:rPr>
        <w:t>Częstochowa</w:t>
      </w:r>
      <w:r w:rsidR="0073463B">
        <w:rPr>
          <w:rFonts w:ascii="Arial" w:hAnsi="Arial" w:cs="Arial"/>
          <w:sz w:val="20"/>
          <w:szCs w:val="20"/>
        </w:rPr>
        <w:t xml:space="preserve"> </w:t>
      </w:r>
      <w:r w:rsidRPr="00F84BD4">
        <w:rPr>
          <w:rFonts w:ascii="Arial" w:hAnsi="Arial" w:cs="Arial"/>
          <w:b/>
          <w:bCs/>
          <w:sz w:val="20"/>
          <w:szCs w:val="20"/>
        </w:rPr>
        <w:t>Summer Festival</w:t>
      </w:r>
      <w:r w:rsidR="00A7588F">
        <w:rPr>
          <w:rFonts w:ascii="Arial" w:hAnsi="Arial" w:cs="Arial"/>
          <w:b/>
          <w:bCs/>
          <w:sz w:val="20"/>
          <w:szCs w:val="20"/>
        </w:rPr>
        <w:t>”</w:t>
      </w:r>
      <w:r w:rsidRPr="00F84BD4">
        <w:rPr>
          <w:rFonts w:ascii="Arial" w:hAnsi="Arial" w:cs="Arial"/>
          <w:b/>
          <w:bCs/>
          <w:sz w:val="20"/>
          <w:szCs w:val="20"/>
        </w:rPr>
        <w:t>,</w:t>
      </w:r>
      <w:r w:rsidRPr="00533611">
        <w:rPr>
          <w:rFonts w:ascii="Arial" w:hAnsi="Arial" w:cs="Arial"/>
          <w:sz w:val="20"/>
          <w:szCs w:val="20"/>
        </w:rPr>
        <w:t xml:space="preserve"> czyli letnich, plenerowych koncertów, na których będzie można</w:t>
      </w:r>
      <w:r>
        <w:rPr>
          <w:rFonts w:ascii="Arial" w:hAnsi="Arial" w:cs="Arial"/>
          <w:sz w:val="20"/>
          <w:szCs w:val="20"/>
        </w:rPr>
        <w:t xml:space="preserve"> bezpłatnie</w:t>
      </w:r>
      <w:r w:rsidRPr="00533611">
        <w:rPr>
          <w:rFonts w:ascii="Arial" w:hAnsi="Arial" w:cs="Arial"/>
          <w:sz w:val="20"/>
          <w:szCs w:val="20"/>
        </w:rPr>
        <w:t xml:space="preserve"> posłuchać </w:t>
      </w:r>
      <w:r w:rsidR="0067061B">
        <w:rPr>
          <w:rFonts w:ascii="Arial" w:hAnsi="Arial" w:cs="Arial"/>
          <w:sz w:val="20"/>
          <w:szCs w:val="20"/>
        </w:rPr>
        <w:t>największych gwiazd</w:t>
      </w:r>
      <w:r w:rsidRPr="00533611">
        <w:rPr>
          <w:rFonts w:ascii="Arial" w:hAnsi="Arial" w:cs="Arial"/>
          <w:sz w:val="20"/>
          <w:szCs w:val="20"/>
        </w:rPr>
        <w:t xml:space="preserve"> polskiej sceny muzycznej</w:t>
      </w:r>
      <w:r w:rsidR="00A7588F">
        <w:rPr>
          <w:rFonts w:ascii="Arial" w:hAnsi="Arial" w:cs="Arial"/>
          <w:sz w:val="20"/>
          <w:szCs w:val="20"/>
        </w:rPr>
        <w:t xml:space="preserve">. </w:t>
      </w:r>
      <w:r w:rsidRPr="00533611">
        <w:rPr>
          <w:rFonts w:ascii="Arial" w:hAnsi="Arial" w:cs="Arial"/>
          <w:sz w:val="20"/>
          <w:szCs w:val="20"/>
        </w:rPr>
        <w:t>Pierwsza odsłona zaplanowana jest na 28 czerwca. Dwie kolejne na 26 lipca i 24 sierpnia.</w:t>
      </w:r>
      <w:r w:rsidR="0067061B">
        <w:rPr>
          <w:rFonts w:ascii="Arial" w:hAnsi="Arial" w:cs="Arial"/>
          <w:sz w:val="20"/>
          <w:szCs w:val="20"/>
        </w:rPr>
        <w:t xml:space="preserve"> </w:t>
      </w:r>
      <w:r w:rsidRPr="00533611">
        <w:rPr>
          <w:rFonts w:ascii="Arial" w:hAnsi="Arial" w:cs="Arial"/>
          <w:sz w:val="20"/>
          <w:szCs w:val="20"/>
        </w:rPr>
        <w:t>– To impreza znana już z innych miast, która przyciąga tłumy fanów. W Częstochowie Summer Festival odbędzie się po raz pierwszy</w:t>
      </w:r>
      <w:r w:rsidR="00A24413">
        <w:rPr>
          <w:rFonts w:ascii="Arial" w:hAnsi="Arial" w:cs="Arial"/>
          <w:sz w:val="20"/>
          <w:szCs w:val="20"/>
        </w:rPr>
        <w:t xml:space="preserve">. Na naszej scenie wystąpi aż 7 gwiazd </w:t>
      </w:r>
      <w:r w:rsidRPr="00533611">
        <w:rPr>
          <w:rFonts w:ascii="Arial" w:hAnsi="Arial" w:cs="Arial"/>
          <w:sz w:val="20"/>
          <w:szCs w:val="20"/>
        </w:rPr>
        <w:t>– zapowiada Anna Borecka.</w:t>
      </w:r>
    </w:p>
    <w:p w14:paraId="20E46909" w14:textId="77777777" w:rsidR="00765848" w:rsidRPr="00533611" w:rsidRDefault="0076584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9E4274" w14:textId="6A262C1B" w:rsidR="00765848" w:rsidRDefault="0076584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33611">
        <w:rPr>
          <w:rFonts w:ascii="Arial" w:hAnsi="Arial" w:cs="Arial"/>
          <w:sz w:val="20"/>
          <w:szCs w:val="20"/>
        </w:rPr>
        <w:t xml:space="preserve">Ale nie tylko muzyka zabrzmi nad Bulwarami, także doping kibiców. </w:t>
      </w:r>
      <w:r w:rsidRPr="0067061B">
        <w:rPr>
          <w:rFonts w:ascii="Arial" w:hAnsi="Arial" w:cs="Arial"/>
          <w:b/>
          <w:bCs/>
          <w:sz w:val="20"/>
          <w:szCs w:val="20"/>
        </w:rPr>
        <w:t xml:space="preserve">Sezon wiosenno-letni </w:t>
      </w:r>
      <w:r w:rsidR="00A7588F">
        <w:rPr>
          <w:rFonts w:ascii="Arial" w:hAnsi="Arial" w:cs="Arial"/>
          <w:b/>
          <w:bCs/>
          <w:sz w:val="20"/>
          <w:szCs w:val="20"/>
        </w:rPr>
        <w:t>wypełnią też duże imprezy siatkarskie</w:t>
      </w:r>
      <w:r w:rsidRPr="00533611">
        <w:rPr>
          <w:rFonts w:ascii="Arial" w:hAnsi="Arial" w:cs="Arial"/>
          <w:sz w:val="20"/>
          <w:szCs w:val="20"/>
        </w:rPr>
        <w:t xml:space="preserve">, które zorganizowane zostaną na profesjonalnych boiskach do siatkówki plażowej, które znajdują się przy galerii.  </w:t>
      </w:r>
    </w:p>
    <w:p w14:paraId="6F70BB98" w14:textId="77777777" w:rsidR="004D424A" w:rsidRDefault="004D424A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40C9D0" w14:textId="1095312A" w:rsidR="00765848" w:rsidRPr="00533611" w:rsidRDefault="003A5825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65848" w:rsidRPr="00533611">
        <w:rPr>
          <w:rFonts w:ascii="Arial" w:hAnsi="Arial" w:cs="Arial"/>
          <w:sz w:val="20"/>
          <w:szCs w:val="20"/>
        </w:rPr>
        <w:t>a 15 czerwca zaplanowano</w:t>
      </w:r>
      <w:r w:rsidR="00A106FE">
        <w:rPr>
          <w:rFonts w:ascii="Arial" w:hAnsi="Arial" w:cs="Arial"/>
          <w:sz w:val="20"/>
          <w:szCs w:val="20"/>
        </w:rPr>
        <w:t xml:space="preserve"> tu popularny</w:t>
      </w:r>
      <w:r w:rsidR="00A7588F">
        <w:rPr>
          <w:rFonts w:ascii="Arial" w:hAnsi="Arial" w:cs="Arial"/>
          <w:sz w:val="20"/>
          <w:szCs w:val="20"/>
        </w:rPr>
        <w:t xml:space="preserve"> w mieście</w:t>
      </w:r>
      <w:r w:rsidR="00765848" w:rsidRPr="00533611">
        <w:rPr>
          <w:rFonts w:ascii="Arial" w:hAnsi="Arial" w:cs="Arial"/>
          <w:sz w:val="20"/>
          <w:szCs w:val="20"/>
        </w:rPr>
        <w:t xml:space="preserve"> Festyn Siatkarski „Syn, Tato, Lato”, który doczekał się już </w:t>
      </w:r>
      <w:r w:rsidR="00411726">
        <w:rPr>
          <w:rFonts w:ascii="Arial" w:hAnsi="Arial" w:cs="Arial"/>
          <w:sz w:val="20"/>
          <w:szCs w:val="20"/>
        </w:rPr>
        <w:t>czwartej</w:t>
      </w:r>
      <w:r w:rsidR="00765848" w:rsidRPr="00533611">
        <w:rPr>
          <w:rFonts w:ascii="Arial" w:hAnsi="Arial" w:cs="Arial"/>
          <w:sz w:val="20"/>
          <w:szCs w:val="20"/>
        </w:rPr>
        <w:t xml:space="preserve"> edycji. </w:t>
      </w:r>
      <w:r w:rsidR="00A7588F">
        <w:rPr>
          <w:rFonts w:ascii="Arial" w:hAnsi="Arial" w:cs="Arial"/>
          <w:sz w:val="20"/>
          <w:szCs w:val="20"/>
        </w:rPr>
        <w:t>Z kolei o</w:t>
      </w:r>
      <w:r w:rsidR="00765848" w:rsidRPr="00533611">
        <w:rPr>
          <w:rFonts w:ascii="Arial" w:hAnsi="Arial" w:cs="Arial"/>
          <w:sz w:val="20"/>
          <w:szCs w:val="20"/>
        </w:rPr>
        <w:t>d 16 do 18 sierpnia boiska gościć będą Puchar Śląska, a 25 sierpnia turniej „Siatkówka 40+”, kierowany do amatorów powyżej 40</w:t>
      </w:r>
      <w:r w:rsidR="0067061B">
        <w:rPr>
          <w:rFonts w:ascii="Arial" w:hAnsi="Arial" w:cs="Arial"/>
          <w:sz w:val="20"/>
          <w:szCs w:val="20"/>
        </w:rPr>
        <w:t>-go</w:t>
      </w:r>
      <w:r w:rsidR="00765848" w:rsidRPr="00533611">
        <w:rPr>
          <w:rFonts w:ascii="Arial" w:hAnsi="Arial" w:cs="Arial"/>
          <w:sz w:val="20"/>
          <w:szCs w:val="20"/>
        </w:rPr>
        <w:t xml:space="preserve"> roku życia.</w:t>
      </w:r>
      <w:r w:rsidR="00A106FE">
        <w:rPr>
          <w:rFonts w:ascii="Arial" w:hAnsi="Arial" w:cs="Arial"/>
          <w:sz w:val="20"/>
          <w:szCs w:val="20"/>
        </w:rPr>
        <w:t xml:space="preserve"> Boiska już gościły natomiast Camp Beach Champions Academy Jenio/Janio, „Turniej Rodzic-Dziecko” czy zmagania juniorek w półfinale Mistrzostw Śląska.</w:t>
      </w:r>
      <w:r w:rsidR="00765848" w:rsidRPr="00533611">
        <w:rPr>
          <w:rFonts w:ascii="Arial" w:hAnsi="Arial" w:cs="Arial"/>
          <w:sz w:val="20"/>
          <w:szCs w:val="20"/>
        </w:rPr>
        <w:t xml:space="preserve">  Ponadto przez cały czas boiska są ogólnodostępne, każdy może tu zorganizować własne zawody, turnieje</w:t>
      </w:r>
      <w:r w:rsidR="00C23DE1">
        <w:rPr>
          <w:rFonts w:ascii="Arial" w:hAnsi="Arial" w:cs="Arial"/>
          <w:sz w:val="20"/>
          <w:szCs w:val="20"/>
        </w:rPr>
        <w:t xml:space="preserve"> </w:t>
      </w:r>
      <w:r w:rsidR="00765848" w:rsidRPr="00533611">
        <w:rPr>
          <w:rFonts w:ascii="Arial" w:hAnsi="Arial" w:cs="Arial"/>
          <w:sz w:val="20"/>
          <w:szCs w:val="20"/>
        </w:rPr>
        <w:t xml:space="preserve">albo po prostu poćwiczyć. </w:t>
      </w:r>
    </w:p>
    <w:p w14:paraId="508ADF2B" w14:textId="77777777" w:rsidR="00765848" w:rsidRPr="00533611" w:rsidRDefault="0076584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A04DB6" w14:textId="388FB1AC" w:rsidR="00765848" w:rsidRPr="00533611" w:rsidRDefault="0076584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33611">
        <w:rPr>
          <w:rFonts w:ascii="Arial" w:hAnsi="Arial" w:cs="Arial"/>
          <w:sz w:val="20"/>
          <w:szCs w:val="20"/>
        </w:rPr>
        <w:t xml:space="preserve">– Tegoroczny sezon siatkarski </w:t>
      </w:r>
      <w:r w:rsidR="0067061B">
        <w:rPr>
          <w:rFonts w:ascii="Arial" w:hAnsi="Arial" w:cs="Arial"/>
          <w:sz w:val="20"/>
          <w:szCs w:val="20"/>
        </w:rPr>
        <w:t>pełen jest dużych imprez</w:t>
      </w:r>
      <w:r w:rsidRPr="00533611">
        <w:rPr>
          <w:rFonts w:ascii="Arial" w:hAnsi="Arial" w:cs="Arial"/>
          <w:sz w:val="20"/>
          <w:szCs w:val="20"/>
        </w:rPr>
        <w:t>, ale jednocześnie bardzo zróżnicowany</w:t>
      </w:r>
      <w:r w:rsidR="0067061B">
        <w:rPr>
          <w:rFonts w:ascii="Arial" w:hAnsi="Arial" w:cs="Arial"/>
          <w:sz w:val="20"/>
          <w:szCs w:val="20"/>
        </w:rPr>
        <w:t>ch wydarzeń</w:t>
      </w:r>
      <w:r w:rsidRPr="00533611">
        <w:rPr>
          <w:rFonts w:ascii="Arial" w:hAnsi="Arial" w:cs="Arial"/>
          <w:sz w:val="20"/>
          <w:szCs w:val="20"/>
        </w:rPr>
        <w:t>. Obok zmagań zawodowców</w:t>
      </w:r>
      <w:r w:rsidR="0067061B">
        <w:rPr>
          <w:rFonts w:ascii="Arial" w:hAnsi="Arial" w:cs="Arial"/>
          <w:sz w:val="20"/>
          <w:szCs w:val="20"/>
        </w:rPr>
        <w:t>,</w:t>
      </w:r>
      <w:r w:rsidRPr="00533611">
        <w:rPr>
          <w:rFonts w:ascii="Arial" w:hAnsi="Arial" w:cs="Arial"/>
          <w:sz w:val="20"/>
          <w:szCs w:val="20"/>
        </w:rPr>
        <w:t xml:space="preserve"> pojawia się wiele </w:t>
      </w:r>
      <w:r w:rsidR="0067061B">
        <w:rPr>
          <w:rFonts w:ascii="Arial" w:hAnsi="Arial" w:cs="Arial"/>
          <w:sz w:val="20"/>
          <w:szCs w:val="20"/>
        </w:rPr>
        <w:t>turniejów i zawodów</w:t>
      </w:r>
      <w:r w:rsidRPr="00533611">
        <w:rPr>
          <w:rFonts w:ascii="Arial" w:hAnsi="Arial" w:cs="Arial"/>
          <w:sz w:val="20"/>
          <w:szCs w:val="20"/>
        </w:rPr>
        <w:t xml:space="preserve">, do których może przyłączyć się każdy, </w:t>
      </w:r>
      <w:r w:rsidR="0067061B">
        <w:rPr>
          <w:rFonts w:ascii="Arial" w:hAnsi="Arial" w:cs="Arial"/>
          <w:sz w:val="20"/>
          <w:szCs w:val="20"/>
        </w:rPr>
        <w:t>kogo</w:t>
      </w:r>
      <w:r w:rsidRPr="00533611">
        <w:rPr>
          <w:rFonts w:ascii="Arial" w:hAnsi="Arial" w:cs="Arial"/>
          <w:sz w:val="20"/>
          <w:szCs w:val="20"/>
        </w:rPr>
        <w:t xml:space="preserve"> pasjonuje siatkówk</w:t>
      </w:r>
      <w:r w:rsidR="0067061B">
        <w:rPr>
          <w:rFonts w:ascii="Arial" w:hAnsi="Arial" w:cs="Arial"/>
          <w:sz w:val="20"/>
          <w:szCs w:val="20"/>
        </w:rPr>
        <w:t>a</w:t>
      </w:r>
      <w:r w:rsidRPr="00533611">
        <w:rPr>
          <w:rFonts w:ascii="Arial" w:hAnsi="Arial" w:cs="Arial"/>
          <w:sz w:val="20"/>
          <w:szCs w:val="20"/>
        </w:rPr>
        <w:t>.  To wydarzenia, które propagują tę dyscyplinę, ale także</w:t>
      </w:r>
      <w:r w:rsidR="00E840E6">
        <w:rPr>
          <w:rFonts w:ascii="Arial" w:hAnsi="Arial" w:cs="Arial"/>
          <w:sz w:val="20"/>
          <w:szCs w:val="20"/>
        </w:rPr>
        <w:t xml:space="preserve"> </w:t>
      </w:r>
      <w:r w:rsidRPr="00533611">
        <w:rPr>
          <w:rFonts w:ascii="Arial" w:hAnsi="Arial" w:cs="Arial"/>
          <w:sz w:val="20"/>
          <w:szCs w:val="20"/>
        </w:rPr>
        <w:t>zachęcają często młodych ludzi do ruchu i aktywności fizycznej</w:t>
      </w:r>
      <w:r w:rsidR="00E840E6">
        <w:rPr>
          <w:rFonts w:ascii="Arial" w:hAnsi="Arial" w:cs="Arial"/>
          <w:sz w:val="20"/>
          <w:szCs w:val="20"/>
        </w:rPr>
        <w:t xml:space="preserve"> </w:t>
      </w:r>
      <w:r w:rsidRPr="00533611">
        <w:rPr>
          <w:rFonts w:ascii="Arial" w:hAnsi="Arial" w:cs="Arial"/>
          <w:sz w:val="20"/>
          <w:szCs w:val="20"/>
        </w:rPr>
        <w:t>– mówi Anna Borecka.</w:t>
      </w:r>
    </w:p>
    <w:p w14:paraId="72D22637" w14:textId="77777777" w:rsidR="00765848" w:rsidRPr="00533611" w:rsidRDefault="0076584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AF92EE" w14:textId="71C17EE8" w:rsidR="0067061B" w:rsidRDefault="0076584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33611">
        <w:rPr>
          <w:rFonts w:ascii="Arial" w:hAnsi="Arial" w:cs="Arial"/>
          <w:sz w:val="20"/>
          <w:szCs w:val="20"/>
        </w:rPr>
        <w:t xml:space="preserve">Takich wydarzeń, które kierowane są do szerszego grona będzie na Bulwarach Jurajskich znacznie więcej, zapowiada </w:t>
      </w:r>
      <w:r w:rsidR="0067061B">
        <w:rPr>
          <w:rFonts w:ascii="Arial" w:hAnsi="Arial" w:cs="Arial"/>
          <w:sz w:val="20"/>
          <w:szCs w:val="20"/>
        </w:rPr>
        <w:t>galeria</w:t>
      </w:r>
      <w:r w:rsidRPr="00533611">
        <w:rPr>
          <w:rFonts w:ascii="Arial" w:hAnsi="Arial" w:cs="Arial"/>
          <w:sz w:val="20"/>
          <w:szCs w:val="20"/>
        </w:rPr>
        <w:t xml:space="preserve">. Już 6 czerwca odbędzie się tu </w:t>
      </w:r>
      <w:r w:rsidRPr="0067061B">
        <w:rPr>
          <w:rFonts w:ascii="Arial" w:hAnsi="Arial" w:cs="Arial"/>
          <w:b/>
          <w:bCs/>
          <w:sz w:val="20"/>
          <w:szCs w:val="20"/>
        </w:rPr>
        <w:t>V Piknik Służb Mundurowych</w:t>
      </w:r>
      <w:r w:rsidRPr="00533611">
        <w:rPr>
          <w:rFonts w:ascii="Arial" w:hAnsi="Arial" w:cs="Arial"/>
          <w:sz w:val="20"/>
          <w:szCs w:val="20"/>
        </w:rPr>
        <w:t xml:space="preserve"> w Częstochowie, w czasie którego będzie </w:t>
      </w:r>
      <w:r w:rsidR="0067061B">
        <w:rPr>
          <w:rFonts w:ascii="Arial" w:hAnsi="Arial" w:cs="Arial"/>
          <w:sz w:val="20"/>
          <w:szCs w:val="20"/>
        </w:rPr>
        <w:t>można wziąć</w:t>
      </w:r>
      <w:r w:rsidRPr="00533611">
        <w:rPr>
          <w:rFonts w:ascii="Arial" w:hAnsi="Arial" w:cs="Arial"/>
          <w:sz w:val="20"/>
          <w:szCs w:val="20"/>
        </w:rPr>
        <w:t xml:space="preserve"> udział w pokazie sprzętu wojskowego, a także dowiedzieć się więcej o pracy w służbach. Na wydarzeniu pojawią się też rekruterzy z WCR.  </w:t>
      </w:r>
      <w:r w:rsidR="0067061B">
        <w:rPr>
          <w:rFonts w:ascii="Arial" w:hAnsi="Arial" w:cs="Arial"/>
          <w:sz w:val="20"/>
          <w:szCs w:val="20"/>
        </w:rPr>
        <w:t xml:space="preserve"> </w:t>
      </w:r>
      <w:r w:rsidRPr="00533611">
        <w:rPr>
          <w:rFonts w:ascii="Arial" w:hAnsi="Arial" w:cs="Arial"/>
          <w:sz w:val="20"/>
          <w:szCs w:val="20"/>
        </w:rPr>
        <w:t xml:space="preserve">– Galeria Jurajska już od dłuższego czasu współpracuje z </w:t>
      </w:r>
      <w:r w:rsidR="00A24413">
        <w:rPr>
          <w:rFonts w:ascii="Arial" w:hAnsi="Arial" w:cs="Arial"/>
          <w:sz w:val="20"/>
          <w:szCs w:val="20"/>
        </w:rPr>
        <w:t>wojskiem</w:t>
      </w:r>
      <w:r w:rsidRPr="00533611">
        <w:rPr>
          <w:rFonts w:ascii="Arial" w:hAnsi="Arial" w:cs="Arial"/>
          <w:sz w:val="20"/>
          <w:szCs w:val="20"/>
        </w:rPr>
        <w:t>. Impreza tej rangi organizowana będzie u nas jednak po raz pierwszy. To dla wielu osób okazja, aby lepiej poznać różne służby i osoby, które służą w mundurze. To także szansa, aby wziąć udział w nie lada widowisku z udziałem wojskowych – mówi Anna Borecka.</w:t>
      </w:r>
    </w:p>
    <w:p w14:paraId="20E96BA7" w14:textId="77777777" w:rsidR="009844CC" w:rsidRDefault="009844CC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C70E76" w14:textId="1F40830E" w:rsidR="00894D1F" w:rsidRPr="00533611" w:rsidRDefault="00894D1F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588F">
        <w:rPr>
          <w:rFonts w:ascii="Arial" w:hAnsi="Arial" w:cs="Arial"/>
          <w:sz w:val="20"/>
          <w:szCs w:val="20"/>
        </w:rPr>
        <w:lastRenderedPageBreak/>
        <w:t xml:space="preserve">Bulwary Jurajskie w ostatnich latach coraz aktywniej wykorzystywane są przez galerię do działań marketingowych i eventowych. – Jako jedna z nielicznych galerii na południu Polski stworzyliśmy miejski ogród, przestrzeń, z której na co dzień korzysta lokalna społeczność. Teraz jednak w jej działalności idziemy o krok dalej. Za nami już m.in. „Motoserce”, które przyciągnęło ponad </w:t>
      </w:r>
      <w:r w:rsidR="00001121" w:rsidRPr="00A7588F">
        <w:rPr>
          <w:rFonts w:ascii="Arial" w:hAnsi="Arial" w:cs="Arial"/>
          <w:sz w:val="20"/>
          <w:szCs w:val="20"/>
        </w:rPr>
        <w:t>25</w:t>
      </w:r>
      <w:r w:rsidRPr="00A7588F">
        <w:rPr>
          <w:rFonts w:ascii="Arial" w:hAnsi="Arial" w:cs="Arial"/>
          <w:sz w:val="20"/>
          <w:szCs w:val="20"/>
        </w:rPr>
        <w:t xml:space="preserve"> tys. osób </w:t>
      </w:r>
      <w:r w:rsidR="00BD2A07">
        <w:rPr>
          <w:rFonts w:ascii="Arial" w:hAnsi="Arial" w:cs="Arial"/>
          <w:sz w:val="20"/>
          <w:szCs w:val="20"/>
        </w:rPr>
        <w:t>w tym dniu do galerii</w:t>
      </w:r>
      <w:r w:rsidR="00C3179B">
        <w:rPr>
          <w:rFonts w:ascii="Arial" w:hAnsi="Arial" w:cs="Arial"/>
          <w:sz w:val="20"/>
          <w:szCs w:val="20"/>
        </w:rPr>
        <w:t xml:space="preserve"> </w:t>
      </w:r>
      <w:r w:rsidRPr="00A7588F">
        <w:rPr>
          <w:rFonts w:ascii="Arial" w:hAnsi="Arial" w:cs="Arial"/>
          <w:sz w:val="20"/>
          <w:szCs w:val="20"/>
        </w:rPr>
        <w:t>czy „Street Food &amp; Beer Festival”</w:t>
      </w:r>
      <w:r w:rsidR="00A24413">
        <w:rPr>
          <w:rFonts w:ascii="Arial" w:hAnsi="Arial" w:cs="Arial"/>
          <w:sz w:val="20"/>
          <w:szCs w:val="20"/>
        </w:rPr>
        <w:t>. P</w:t>
      </w:r>
      <w:r w:rsidRPr="00A7588F">
        <w:rPr>
          <w:rFonts w:ascii="Arial" w:hAnsi="Arial" w:cs="Arial"/>
          <w:sz w:val="20"/>
          <w:szCs w:val="20"/>
        </w:rPr>
        <w:t>rzed nami natomiast cała seria wydarzeń wiosenno-letnich. Liczymy, że w tym sezonie będzie to jedno z najbardziej rozrywkowych miejsc na mapie Częstochowy – mówi Anna Borecka.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345307D4" w14:textId="77777777" w:rsidR="00712208" w:rsidRPr="00C97B29" w:rsidRDefault="0071220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600CA1" w14:textId="77777777" w:rsidR="00712208" w:rsidRPr="00C97B29" w:rsidRDefault="0071220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69D2C0" w14:textId="77777777" w:rsidR="00196C28" w:rsidRPr="00307C58" w:rsidRDefault="00196C2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C6F834" w14:textId="77777777" w:rsidR="00196C28" w:rsidRPr="00307C58" w:rsidRDefault="00196C2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2C9E4F" w14:textId="77777777" w:rsidR="00196C28" w:rsidRPr="00307C58" w:rsidRDefault="00196C28" w:rsidP="0081665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F23DB17" w14:textId="4698AD9D" w:rsidR="00196C28" w:rsidRPr="00307C58" w:rsidRDefault="00196C28" w:rsidP="00196C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28D1C0" w14:textId="61028D08" w:rsidR="00547916" w:rsidRPr="007202EF" w:rsidRDefault="003B7F74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397FED" w14:textId="77777777" w:rsidR="009F615E" w:rsidRDefault="009F615E">
      <w:pPr>
        <w:spacing w:after="0" w:line="240" w:lineRule="auto"/>
      </w:pPr>
      <w:r>
        <w:separator/>
      </w:r>
    </w:p>
  </w:endnote>
  <w:endnote w:type="continuationSeparator" w:id="0">
    <w:p w14:paraId="0FA69DD0" w14:textId="77777777" w:rsidR="009F615E" w:rsidRDefault="009F6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AB6C40" w14:textId="77777777" w:rsidR="009F615E" w:rsidRDefault="009F615E">
      <w:pPr>
        <w:spacing w:after="0" w:line="240" w:lineRule="auto"/>
      </w:pPr>
      <w:r>
        <w:separator/>
      </w:r>
    </w:p>
  </w:footnote>
  <w:footnote w:type="continuationSeparator" w:id="0">
    <w:p w14:paraId="105FFEEA" w14:textId="77777777" w:rsidR="009F615E" w:rsidRDefault="009F6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4D23"/>
    <w:rsid w:val="00096BE4"/>
    <w:rsid w:val="000A5E24"/>
    <w:rsid w:val="000A7AC1"/>
    <w:rsid w:val="000B0D7D"/>
    <w:rsid w:val="000B3D14"/>
    <w:rsid w:val="000C275F"/>
    <w:rsid w:val="000C5882"/>
    <w:rsid w:val="000D1A5C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2F05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6F56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322A9"/>
    <w:rsid w:val="00434DEB"/>
    <w:rsid w:val="00437F60"/>
    <w:rsid w:val="00440A09"/>
    <w:rsid w:val="0044181A"/>
    <w:rsid w:val="00442589"/>
    <w:rsid w:val="00456001"/>
    <w:rsid w:val="004563B8"/>
    <w:rsid w:val="00456E28"/>
    <w:rsid w:val="00457C76"/>
    <w:rsid w:val="00460A97"/>
    <w:rsid w:val="00466DAF"/>
    <w:rsid w:val="004754E8"/>
    <w:rsid w:val="004754FA"/>
    <w:rsid w:val="004902BE"/>
    <w:rsid w:val="00490A54"/>
    <w:rsid w:val="00493313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424A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3301"/>
    <w:rsid w:val="00534190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23076"/>
    <w:rsid w:val="00636E52"/>
    <w:rsid w:val="00644301"/>
    <w:rsid w:val="00650D53"/>
    <w:rsid w:val="00660DD4"/>
    <w:rsid w:val="00661F0D"/>
    <w:rsid w:val="00664674"/>
    <w:rsid w:val="00667E0E"/>
    <w:rsid w:val="0067061B"/>
    <w:rsid w:val="006754DE"/>
    <w:rsid w:val="006800F3"/>
    <w:rsid w:val="006825C6"/>
    <w:rsid w:val="00684DB4"/>
    <w:rsid w:val="0068571B"/>
    <w:rsid w:val="00691389"/>
    <w:rsid w:val="006A071E"/>
    <w:rsid w:val="006A29BA"/>
    <w:rsid w:val="006A74A3"/>
    <w:rsid w:val="006B57E5"/>
    <w:rsid w:val="006B5A01"/>
    <w:rsid w:val="006B5C69"/>
    <w:rsid w:val="006B6551"/>
    <w:rsid w:val="006C6058"/>
    <w:rsid w:val="006D092C"/>
    <w:rsid w:val="006D0E04"/>
    <w:rsid w:val="006D669B"/>
    <w:rsid w:val="006D7B43"/>
    <w:rsid w:val="006E0B2A"/>
    <w:rsid w:val="006F6604"/>
    <w:rsid w:val="006F6C92"/>
    <w:rsid w:val="006F7E9D"/>
    <w:rsid w:val="007033C1"/>
    <w:rsid w:val="00711E52"/>
    <w:rsid w:val="00712208"/>
    <w:rsid w:val="0071342B"/>
    <w:rsid w:val="00713D82"/>
    <w:rsid w:val="00713E14"/>
    <w:rsid w:val="007202EF"/>
    <w:rsid w:val="007233AB"/>
    <w:rsid w:val="007235A2"/>
    <w:rsid w:val="007262C6"/>
    <w:rsid w:val="007274EF"/>
    <w:rsid w:val="0073036A"/>
    <w:rsid w:val="0073463B"/>
    <w:rsid w:val="0073782A"/>
    <w:rsid w:val="007411A2"/>
    <w:rsid w:val="00741EB5"/>
    <w:rsid w:val="007500EB"/>
    <w:rsid w:val="0075114E"/>
    <w:rsid w:val="007571CA"/>
    <w:rsid w:val="00761B50"/>
    <w:rsid w:val="00762A92"/>
    <w:rsid w:val="00765848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404B"/>
    <w:rsid w:val="00826324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87B36"/>
    <w:rsid w:val="00890E64"/>
    <w:rsid w:val="00894D1F"/>
    <w:rsid w:val="008A1469"/>
    <w:rsid w:val="008A3261"/>
    <w:rsid w:val="008A53E3"/>
    <w:rsid w:val="008B111E"/>
    <w:rsid w:val="008B4C3E"/>
    <w:rsid w:val="008C123E"/>
    <w:rsid w:val="008C1F91"/>
    <w:rsid w:val="008C28B4"/>
    <w:rsid w:val="008C3943"/>
    <w:rsid w:val="008C49BC"/>
    <w:rsid w:val="008D1B51"/>
    <w:rsid w:val="008D2F67"/>
    <w:rsid w:val="008E1F86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69E7"/>
    <w:rsid w:val="00920CAE"/>
    <w:rsid w:val="00921A3C"/>
    <w:rsid w:val="00922C73"/>
    <w:rsid w:val="0092634F"/>
    <w:rsid w:val="009278D2"/>
    <w:rsid w:val="00931D50"/>
    <w:rsid w:val="00932315"/>
    <w:rsid w:val="00932D69"/>
    <w:rsid w:val="0094282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27B0"/>
    <w:rsid w:val="009844CC"/>
    <w:rsid w:val="00984525"/>
    <w:rsid w:val="0099154C"/>
    <w:rsid w:val="00991A8C"/>
    <w:rsid w:val="00993055"/>
    <w:rsid w:val="00995A7B"/>
    <w:rsid w:val="00996CF7"/>
    <w:rsid w:val="009A69A3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307A6"/>
    <w:rsid w:val="00A30F45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7283"/>
    <w:rsid w:val="00A914C7"/>
    <w:rsid w:val="00A935A0"/>
    <w:rsid w:val="00A96EE4"/>
    <w:rsid w:val="00A97DAD"/>
    <w:rsid w:val="00AA615D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147DF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D2A07"/>
    <w:rsid w:val="00BE2B53"/>
    <w:rsid w:val="00BF003E"/>
    <w:rsid w:val="00BF4DC9"/>
    <w:rsid w:val="00BF5ED4"/>
    <w:rsid w:val="00C0066C"/>
    <w:rsid w:val="00C02A7E"/>
    <w:rsid w:val="00C21C8D"/>
    <w:rsid w:val="00C22FB6"/>
    <w:rsid w:val="00C23DE1"/>
    <w:rsid w:val="00C308CC"/>
    <w:rsid w:val="00C3179B"/>
    <w:rsid w:val="00C32562"/>
    <w:rsid w:val="00C35A60"/>
    <w:rsid w:val="00C45CDE"/>
    <w:rsid w:val="00C56D95"/>
    <w:rsid w:val="00C774EB"/>
    <w:rsid w:val="00C83162"/>
    <w:rsid w:val="00C85B44"/>
    <w:rsid w:val="00C92B37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D7258"/>
    <w:rsid w:val="00CE0326"/>
    <w:rsid w:val="00CE20C5"/>
    <w:rsid w:val="00CE3850"/>
    <w:rsid w:val="00CF025C"/>
    <w:rsid w:val="00CF4EBF"/>
    <w:rsid w:val="00CF51AE"/>
    <w:rsid w:val="00CF6E89"/>
    <w:rsid w:val="00CF75B1"/>
    <w:rsid w:val="00D00618"/>
    <w:rsid w:val="00D020A9"/>
    <w:rsid w:val="00D04276"/>
    <w:rsid w:val="00D1250A"/>
    <w:rsid w:val="00D22FD1"/>
    <w:rsid w:val="00D2425A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17B8"/>
    <w:rsid w:val="00D6766B"/>
    <w:rsid w:val="00D85219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247D"/>
    <w:rsid w:val="00F80B7A"/>
    <w:rsid w:val="00F813D5"/>
    <w:rsid w:val="00F82B98"/>
    <w:rsid w:val="00F84BD4"/>
    <w:rsid w:val="00F86261"/>
    <w:rsid w:val="00F94848"/>
    <w:rsid w:val="00FA254A"/>
    <w:rsid w:val="00FA346F"/>
    <w:rsid w:val="00FA50EB"/>
    <w:rsid w:val="00FB16F8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</TotalTime>
  <Pages>2</Pages>
  <Words>945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2024-06-04T09:20:00Z</dcterms:created>
  <dcterms:modified xsi:type="dcterms:W3CDTF">2024-06-05T08:27:00Z</dcterms:modified>
</cp:coreProperties>
</file>