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794AA69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900D4A">
        <w:rPr>
          <w:rFonts w:ascii="Arial" w:hAnsi="Arial" w:cs="Arial"/>
          <w:sz w:val="20"/>
          <w:szCs w:val="20"/>
        </w:rPr>
        <w:t>03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3E432D">
        <w:rPr>
          <w:rFonts w:ascii="Arial" w:hAnsi="Arial" w:cs="Arial"/>
          <w:sz w:val="20"/>
          <w:szCs w:val="20"/>
        </w:rPr>
        <w:t>6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6E369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58E7F652" w14:textId="77777777" w:rsidR="00C77036" w:rsidRDefault="00C77036" w:rsidP="006E369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06A2728" w14:textId="77777777" w:rsidR="00787A5A" w:rsidRPr="003156BA" w:rsidRDefault="00787A5A" w:rsidP="006E369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E397453" w14:textId="7B35F1AB" w:rsidR="003156BA" w:rsidRPr="003156BA" w:rsidRDefault="003156BA" w:rsidP="003156BA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156BA">
        <w:rPr>
          <w:rFonts w:ascii="Arial" w:hAnsi="Arial" w:cs="Arial"/>
          <w:b/>
          <w:bCs/>
          <w:sz w:val="24"/>
          <w:szCs w:val="24"/>
        </w:rPr>
        <w:t xml:space="preserve">Wojsko, policja i straż w Galerii Jurajskiej. </w:t>
      </w:r>
      <w:r w:rsidRPr="003156BA">
        <w:rPr>
          <w:rFonts w:ascii="Arial" w:hAnsi="Arial" w:cs="Arial"/>
          <w:b/>
          <w:bCs/>
          <w:sz w:val="24"/>
          <w:szCs w:val="24"/>
        </w:rPr>
        <w:br/>
      </w:r>
      <w:r w:rsidR="003E432D">
        <w:rPr>
          <w:rFonts w:ascii="Arial" w:hAnsi="Arial" w:cs="Arial"/>
          <w:b/>
          <w:bCs/>
          <w:sz w:val="24"/>
          <w:szCs w:val="24"/>
        </w:rPr>
        <w:t xml:space="preserve">V </w:t>
      </w:r>
      <w:r w:rsidRPr="003156BA">
        <w:rPr>
          <w:rFonts w:ascii="Arial" w:hAnsi="Arial" w:cs="Arial"/>
          <w:b/>
          <w:bCs/>
          <w:sz w:val="24"/>
          <w:szCs w:val="24"/>
        </w:rPr>
        <w:t>Piknik Służb Mundurowych już 6 czerwca!</w:t>
      </w:r>
    </w:p>
    <w:p w14:paraId="5D306EF7" w14:textId="77777777" w:rsidR="003156BA" w:rsidRDefault="003156BA" w:rsidP="003156BA">
      <w:pPr>
        <w:pStyle w:val="Bezodstpw"/>
        <w:rPr>
          <w:rFonts w:ascii="Arial" w:hAnsi="Arial" w:cs="Arial"/>
          <w:sz w:val="20"/>
          <w:szCs w:val="20"/>
        </w:rPr>
      </w:pPr>
    </w:p>
    <w:p w14:paraId="6D9D189E" w14:textId="77777777" w:rsidR="003E432D" w:rsidRPr="003E432D" w:rsidRDefault="003E432D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1DD944" w14:textId="7D295895" w:rsidR="003156BA" w:rsidRPr="003E432D" w:rsidRDefault="003156BA" w:rsidP="003E432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E432D">
        <w:rPr>
          <w:rFonts w:ascii="Arial" w:hAnsi="Arial" w:cs="Arial"/>
          <w:b/>
          <w:bCs/>
          <w:sz w:val="20"/>
          <w:szCs w:val="20"/>
        </w:rPr>
        <w:t>Takiego wydarzenia w Galerii Jurajskiej jeszcze nie było. Już 6 czerwca do centrum handlowego zawitają najważniejsze służby mundurowe z Częstochowy i okolic! Wszystko za sprawą organizowanego po raz piąty w mieście Pikniku Służb Mundurowych</w:t>
      </w:r>
      <w:r w:rsidR="003E432D">
        <w:rPr>
          <w:rFonts w:ascii="Arial" w:hAnsi="Arial" w:cs="Arial"/>
          <w:b/>
          <w:bCs/>
          <w:sz w:val="20"/>
          <w:szCs w:val="20"/>
        </w:rPr>
        <w:t xml:space="preserve"> „Razem w szyku”</w:t>
      </w:r>
      <w:r w:rsidRPr="003E432D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6224CFE1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47E433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 xml:space="preserve">Na Bulwarach Jurajskich nad Wartą na rozkaz stawią się m.in. wojskowi, kadeci, uczniowie szkół mundurowych, strażacy czy policjanci, a nawet straż graniczna i służba więzienna oraz przedstawiciele organizacji proobronnych.  </w:t>
      </w:r>
    </w:p>
    <w:p w14:paraId="160A3CDD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CDB6F0" w14:textId="5ACAC73B" w:rsidR="003156BA" w:rsidRPr="003E432D" w:rsidRDefault="003E432D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 xml:space="preserve">– </w:t>
      </w:r>
      <w:r w:rsidR="003156BA" w:rsidRPr="003E432D">
        <w:rPr>
          <w:rFonts w:ascii="Arial" w:hAnsi="Arial" w:cs="Arial"/>
          <w:sz w:val="20"/>
          <w:szCs w:val="20"/>
        </w:rPr>
        <w:t xml:space="preserve">To największe tego typu wydarzenie w Częstochowie, które w Jurajskiej gościć będzie pierwszy raz. Dla wielbicieli militariów i mundurów to okazja, aby zobaczyć służby w pełnej krasie, a także wziąć udział w pikniku, na którym można spotkać osoby, </w:t>
      </w:r>
      <w:r w:rsidR="00787A5A">
        <w:rPr>
          <w:rFonts w:ascii="Arial" w:hAnsi="Arial" w:cs="Arial"/>
          <w:sz w:val="20"/>
          <w:szCs w:val="20"/>
        </w:rPr>
        <w:t>na co dzień dbające</w:t>
      </w:r>
      <w:r w:rsidR="003156BA" w:rsidRPr="003E432D">
        <w:rPr>
          <w:rFonts w:ascii="Arial" w:hAnsi="Arial" w:cs="Arial"/>
          <w:sz w:val="20"/>
          <w:szCs w:val="20"/>
        </w:rPr>
        <w:t xml:space="preserve"> o nasze bezpieczeństwo – </w:t>
      </w:r>
      <w:r w:rsidR="003156BA" w:rsidRPr="003E432D">
        <w:rPr>
          <w:rFonts w:ascii="Arial" w:hAnsi="Arial" w:cs="Arial"/>
          <w:b/>
          <w:bCs/>
          <w:sz w:val="20"/>
          <w:szCs w:val="20"/>
        </w:rPr>
        <w:t xml:space="preserve">mówi Anna Borecka, dyrektor Galerii Jurajskiej. </w:t>
      </w:r>
    </w:p>
    <w:p w14:paraId="6BEFE80E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8FB880" w14:textId="0074F320" w:rsidR="003E432D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 xml:space="preserve">To jednak nie koniec, bo służby przygotowały kilka atrakcji. W czasie pikniku będzie można zobaczyć m.in. konkurs musztry klas mundurowych częstochowskich szkół, a także odwiedzić stoiska </w:t>
      </w:r>
      <w:r w:rsidR="00900D4A">
        <w:rPr>
          <w:rFonts w:ascii="Arial" w:hAnsi="Arial" w:cs="Arial"/>
          <w:sz w:val="20"/>
          <w:szCs w:val="20"/>
        </w:rPr>
        <w:t>i</w:t>
      </w:r>
      <w:r w:rsidRPr="003E432D">
        <w:rPr>
          <w:rFonts w:ascii="Arial" w:hAnsi="Arial" w:cs="Arial"/>
          <w:sz w:val="20"/>
          <w:szCs w:val="20"/>
        </w:rPr>
        <w:t xml:space="preserve"> punkty informacyjne różnych służb oraz instytucji, które są z nimi związane. </w:t>
      </w:r>
    </w:p>
    <w:p w14:paraId="01C32131" w14:textId="77777777" w:rsidR="003E432D" w:rsidRPr="003E432D" w:rsidRDefault="003E432D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A65D3D" w14:textId="03298EF6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>W czasie wydarzenia zaprezentują się m. in. jednostki wojskowe, policja, służba więzienna, straż graniczna i Politechnika Częstochowska</w:t>
      </w:r>
      <w:r w:rsidR="00787A5A">
        <w:rPr>
          <w:rFonts w:ascii="Arial" w:hAnsi="Arial" w:cs="Arial"/>
          <w:sz w:val="20"/>
          <w:szCs w:val="20"/>
        </w:rPr>
        <w:t>.</w:t>
      </w:r>
    </w:p>
    <w:p w14:paraId="2253EC9E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A91BD4" w14:textId="219FBF22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 xml:space="preserve">Dla młodych osób, zainteresowanych karierą w mundurze, będzie to unikalna szansa, aby lepiej poznać te profesje oraz porozmawiać z osobami, które związane są ze </w:t>
      </w:r>
      <w:r w:rsidR="00112FB3">
        <w:rPr>
          <w:rFonts w:ascii="Arial" w:hAnsi="Arial" w:cs="Arial"/>
          <w:sz w:val="20"/>
          <w:szCs w:val="20"/>
        </w:rPr>
        <w:t>mundurem</w:t>
      </w:r>
      <w:r w:rsidRPr="003E432D">
        <w:rPr>
          <w:rFonts w:ascii="Arial" w:hAnsi="Arial" w:cs="Arial"/>
          <w:sz w:val="20"/>
          <w:szCs w:val="20"/>
        </w:rPr>
        <w:t xml:space="preserve">. Wojskowe Centrum Rekrutacji w Częstochowie udzielać będzie natomiast informacji na temat służby w wojsku. </w:t>
      </w:r>
    </w:p>
    <w:p w14:paraId="5A9D50DB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33CE47" w14:textId="7DDE60AF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sz w:val="20"/>
          <w:szCs w:val="20"/>
        </w:rPr>
        <w:t xml:space="preserve">Ponadto do Jurajskiej zjadą ciężkie pojazdy wojskowe, wozy strażackie i radiowozy. Z bliska będzie można zobaczyć też umundurowanie oraz broń wojskową i policyjną. Dla odwiedzających przygotowano </w:t>
      </w:r>
      <w:r w:rsidR="00112FB3">
        <w:rPr>
          <w:rFonts w:ascii="Arial" w:hAnsi="Arial" w:cs="Arial"/>
          <w:sz w:val="20"/>
          <w:szCs w:val="20"/>
        </w:rPr>
        <w:t>również</w:t>
      </w:r>
      <w:r w:rsidRPr="003E432D">
        <w:rPr>
          <w:rFonts w:ascii="Arial" w:hAnsi="Arial" w:cs="Arial"/>
          <w:sz w:val="20"/>
          <w:szCs w:val="20"/>
        </w:rPr>
        <w:t xml:space="preserve"> poczęstunek – prawdziwą wojskową grochówkę.  </w:t>
      </w:r>
    </w:p>
    <w:p w14:paraId="3E7D6923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373A68" w14:textId="77777777" w:rsidR="003156BA" w:rsidRPr="003E432D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432D">
        <w:rPr>
          <w:rFonts w:ascii="Arial" w:hAnsi="Arial" w:cs="Arial"/>
          <w:b/>
          <w:bCs/>
          <w:sz w:val="20"/>
          <w:szCs w:val="20"/>
        </w:rPr>
        <w:t>V Piknik Służb Mundurowych odbędzie się w godzinach od 10.00 do 15.00.</w:t>
      </w:r>
      <w:r w:rsidRPr="003E432D">
        <w:rPr>
          <w:rFonts w:ascii="Arial" w:hAnsi="Arial" w:cs="Arial"/>
          <w:sz w:val="20"/>
          <w:szCs w:val="20"/>
        </w:rPr>
        <w:t xml:space="preserve"> Organizatorem wydarzenia jest Wojskowe Centrum Rekrutacji w Częstochowie. Wstęp jest bezpłatny.</w:t>
      </w:r>
    </w:p>
    <w:p w14:paraId="1DC887B1" w14:textId="77777777" w:rsidR="003156BA" w:rsidRPr="003156BA" w:rsidRDefault="003156BA" w:rsidP="003E43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322645" w14:textId="77777777" w:rsidR="00151B1C" w:rsidRDefault="00151B1C" w:rsidP="003E432D">
      <w:pPr>
        <w:jc w:val="both"/>
      </w:pPr>
    </w:p>
    <w:p w14:paraId="7328D1C0" w14:textId="61028D08" w:rsidR="00547916" w:rsidRPr="007202EF" w:rsidRDefault="003B7F74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E07A3" w14:textId="77777777" w:rsidR="00D72365" w:rsidRDefault="00D72365">
      <w:pPr>
        <w:spacing w:after="0" w:line="240" w:lineRule="auto"/>
      </w:pPr>
      <w:r>
        <w:separator/>
      </w:r>
    </w:p>
  </w:endnote>
  <w:endnote w:type="continuationSeparator" w:id="0">
    <w:p w14:paraId="6F17977A" w14:textId="77777777" w:rsidR="00D72365" w:rsidRDefault="00D72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E9C9A" w14:textId="77777777" w:rsidR="00D72365" w:rsidRDefault="00D72365">
      <w:pPr>
        <w:spacing w:after="0" w:line="240" w:lineRule="auto"/>
      </w:pPr>
      <w:r>
        <w:separator/>
      </w:r>
    </w:p>
  </w:footnote>
  <w:footnote w:type="continuationSeparator" w:id="0">
    <w:p w14:paraId="3392EB24" w14:textId="77777777" w:rsidR="00D72365" w:rsidRDefault="00D72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2978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2FB3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1B1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1E7925"/>
    <w:rsid w:val="00211DD8"/>
    <w:rsid w:val="00221BBA"/>
    <w:rsid w:val="00226D40"/>
    <w:rsid w:val="00231A2F"/>
    <w:rsid w:val="00235D9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156BA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E432D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6DAF"/>
    <w:rsid w:val="004754E8"/>
    <w:rsid w:val="004754FA"/>
    <w:rsid w:val="00487C7D"/>
    <w:rsid w:val="004902BE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059FA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92667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E369D"/>
    <w:rsid w:val="006E55FC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87A5A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34ED"/>
    <w:rsid w:val="007F443B"/>
    <w:rsid w:val="007F6EE0"/>
    <w:rsid w:val="008004F3"/>
    <w:rsid w:val="008037C1"/>
    <w:rsid w:val="008057BE"/>
    <w:rsid w:val="00806E4D"/>
    <w:rsid w:val="008106B9"/>
    <w:rsid w:val="008144BB"/>
    <w:rsid w:val="00815487"/>
    <w:rsid w:val="0082002F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0D4A"/>
    <w:rsid w:val="00904098"/>
    <w:rsid w:val="0090457C"/>
    <w:rsid w:val="00904F56"/>
    <w:rsid w:val="00904FEA"/>
    <w:rsid w:val="009054FB"/>
    <w:rsid w:val="00907BD1"/>
    <w:rsid w:val="00920CAE"/>
    <w:rsid w:val="00921A3C"/>
    <w:rsid w:val="00921B60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A615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036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72365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1229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13</TotalTime>
  <Pages>2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2024-05-28T11:41:00Z</dcterms:created>
  <dcterms:modified xsi:type="dcterms:W3CDTF">2024-06-03T06:52:00Z</dcterms:modified>
</cp:coreProperties>
</file>