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40C698F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973D4F">
        <w:rPr>
          <w:rFonts w:ascii="Arial" w:hAnsi="Arial" w:cs="Arial"/>
          <w:sz w:val="20"/>
          <w:szCs w:val="20"/>
        </w:rPr>
        <w:t>21</w:t>
      </w:r>
      <w:r w:rsidR="00F856ED">
        <w:rPr>
          <w:rFonts w:ascii="Arial" w:hAnsi="Arial" w:cs="Arial"/>
          <w:sz w:val="20"/>
          <w:szCs w:val="20"/>
        </w:rPr>
        <w:t>-02-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B7F74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Default="0015208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7F79301" w14:textId="19B60C20" w:rsidR="00027221" w:rsidRPr="00F856ED" w:rsidRDefault="00F856ED" w:rsidP="00F856ED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F856ED">
        <w:rPr>
          <w:rStyle w:val="Hipercze"/>
          <w:rFonts w:ascii="Arial" w:hAnsi="Arial" w:cs="Arial"/>
          <w:b/>
          <w:bCs/>
          <w:color w:val="auto"/>
          <w:u w:val="none"/>
        </w:rPr>
        <w:t xml:space="preserve">Szukasz pomysłów na ślub z przytupem? </w:t>
      </w:r>
      <w:r>
        <w:rPr>
          <w:rStyle w:val="Hipercze"/>
          <w:rFonts w:ascii="Arial" w:hAnsi="Arial" w:cs="Arial"/>
          <w:b/>
          <w:bCs/>
          <w:color w:val="auto"/>
          <w:u w:val="none"/>
        </w:rPr>
        <w:br/>
      </w:r>
      <w:r w:rsidRPr="00F856ED">
        <w:rPr>
          <w:rStyle w:val="Hipercze"/>
          <w:rFonts w:ascii="Arial" w:hAnsi="Arial" w:cs="Arial"/>
          <w:b/>
          <w:bCs/>
          <w:color w:val="auto"/>
          <w:u w:val="none"/>
        </w:rPr>
        <w:t>Wpadnij na Targi Ślubne do Galerii Jurajskiej</w:t>
      </w:r>
    </w:p>
    <w:p w14:paraId="014FC93F" w14:textId="77777777" w:rsidR="003A2C15" w:rsidRDefault="003A2C15" w:rsidP="003A2C15">
      <w:pPr>
        <w:pStyle w:val="Bezodstpw"/>
        <w:rPr>
          <w:rFonts w:ascii="Arial" w:hAnsi="Arial" w:cs="Arial"/>
          <w:sz w:val="20"/>
          <w:szCs w:val="20"/>
        </w:rPr>
      </w:pPr>
    </w:p>
    <w:p w14:paraId="6CE82BAF" w14:textId="77777777" w:rsidR="003A2C15" w:rsidRDefault="003A2C15" w:rsidP="003A2C15">
      <w:pPr>
        <w:pStyle w:val="Bezodstpw"/>
        <w:rPr>
          <w:rFonts w:ascii="Arial" w:hAnsi="Arial" w:cs="Arial"/>
          <w:sz w:val="20"/>
          <w:szCs w:val="20"/>
        </w:rPr>
      </w:pPr>
    </w:p>
    <w:p w14:paraId="21E0C274" w14:textId="77777777" w:rsidR="003A2C15" w:rsidRDefault="003A2C15" w:rsidP="003A2C15">
      <w:pPr>
        <w:pStyle w:val="Bezodstpw"/>
        <w:rPr>
          <w:rFonts w:ascii="Arial" w:hAnsi="Arial" w:cs="Arial"/>
          <w:sz w:val="20"/>
          <w:szCs w:val="20"/>
        </w:rPr>
      </w:pPr>
    </w:p>
    <w:p w14:paraId="46908E1E" w14:textId="51189634" w:rsidR="003A2C15" w:rsidRPr="006F3B01" w:rsidRDefault="003A2C15" w:rsidP="00F856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F3B01">
        <w:rPr>
          <w:rFonts w:ascii="Arial" w:hAnsi="Arial" w:cs="Arial"/>
          <w:b/>
          <w:bCs/>
          <w:sz w:val="20"/>
          <w:szCs w:val="20"/>
        </w:rPr>
        <w:t>Setki pomysłów na to, jak zorganizować ślub</w:t>
      </w:r>
      <w:r w:rsidR="00F856ED" w:rsidRPr="006F3B01">
        <w:rPr>
          <w:rFonts w:ascii="Arial" w:hAnsi="Arial" w:cs="Arial"/>
          <w:b/>
          <w:bCs/>
          <w:sz w:val="20"/>
          <w:szCs w:val="20"/>
        </w:rPr>
        <w:t xml:space="preserve"> marzeń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 i </w:t>
      </w:r>
      <w:r w:rsidR="00F856ED" w:rsidRPr="006F3B01">
        <w:rPr>
          <w:rFonts w:ascii="Arial" w:hAnsi="Arial" w:cs="Arial"/>
          <w:b/>
          <w:bCs/>
          <w:sz w:val="20"/>
          <w:szCs w:val="20"/>
        </w:rPr>
        <w:t xml:space="preserve">huczne 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wesele, czekać </w:t>
      </w:r>
      <w:r w:rsidR="005A0623" w:rsidRPr="006F3B01">
        <w:rPr>
          <w:rFonts w:ascii="Arial" w:hAnsi="Arial" w:cs="Arial"/>
          <w:b/>
          <w:bCs/>
          <w:sz w:val="20"/>
          <w:szCs w:val="20"/>
        </w:rPr>
        <w:t>będą na każdego, kto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 już</w:t>
      </w:r>
      <w:r w:rsidR="005A0623" w:rsidRPr="006F3B01">
        <w:rPr>
          <w:rFonts w:ascii="Arial" w:hAnsi="Arial" w:cs="Arial"/>
          <w:b/>
          <w:bCs/>
          <w:sz w:val="20"/>
          <w:szCs w:val="20"/>
        </w:rPr>
        <w:t xml:space="preserve"> w piątek i sobotę, 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 23 i 24 lutego</w:t>
      </w:r>
      <w:r w:rsidR="005A0623" w:rsidRPr="006F3B01">
        <w:rPr>
          <w:rFonts w:ascii="Arial" w:hAnsi="Arial" w:cs="Arial"/>
          <w:b/>
          <w:bCs/>
          <w:sz w:val="20"/>
          <w:szCs w:val="20"/>
        </w:rPr>
        <w:t>,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 odwiedz</w:t>
      </w:r>
      <w:r w:rsidR="005A0623" w:rsidRPr="006F3B01">
        <w:rPr>
          <w:rFonts w:ascii="Arial" w:hAnsi="Arial" w:cs="Arial"/>
          <w:b/>
          <w:bCs/>
          <w:sz w:val="20"/>
          <w:szCs w:val="20"/>
        </w:rPr>
        <w:t>i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 Targi Ślubne w Galerii Jurajskiej.  </w:t>
      </w:r>
      <w:r w:rsidR="005A0623" w:rsidRPr="006F3B01">
        <w:rPr>
          <w:rFonts w:ascii="Arial" w:hAnsi="Arial" w:cs="Arial"/>
          <w:b/>
          <w:bCs/>
          <w:sz w:val="20"/>
          <w:szCs w:val="20"/>
        </w:rPr>
        <w:t xml:space="preserve">To największa tego typu impreza w regionie! </w:t>
      </w:r>
    </w:p>
    <w:p w14:paraId="32A8F4A8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BEB01E" w14:textId="58D4B50C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>Wydarzenie jest okazją do tego, aby podejrzeć najnowsze trendy w organizacji imprez, a także z pomysłem zaplanować uroczystość</w:t>
      </w:r>
      <w:r w:rsidR="00F856ED" w:rsidRPr="006F3B01">
        <w:rPr>
          <w:rFonts w:ascii="Arial" w:hAnsi="Arial" w:cs="Arial"/>
          <w:sz w:val="20"/>
          <w:szCs w:val="20"/>
        </w:rPr>
        <w:t xml:space="preserve"> – począwszy od zaproszeń aż po suknię i garnitur</w:t>
      </w:r>
      <w:r w:rsidRPr="006F3B01">
        <w:rPr>
          <w:rFonts w:ascii="Arial" w:hAnsi="Arial" w:cs="Arial"/>
          <w:sz w:val="20"/>
          <w:szCs w:val="20"/>
        </w:rPr>
        <w:t xml:space="preserve">. Jak zapowiadają organizatorzy, targi zgromadzą ponad </w:t>
      </w:r>
      <w:r w:rsidR="00E63207" w:rsidRPr="006F3B01">
        <w:rPr>
          <w:rFonts w:ascii="Arial" w:hAnsi="Arial" w:cs="Arial"/>
          <w:sz w:val="20"/>
          <w:szCs w:val="20"/>
        </w:rPr>
        <w:t>20</w:t>
      </w:r>
      <w:r w:rsidRPr="006F3B01">
        <w:rPr>
          <w:rFonts w:ascii="Arial" w:hAnsi="Arial" w:cs="Arial"/>
          <w:sz w:val="20"/>
          <w:szCs w:val="20"/>
        </w:rPr>
        <w:t xml:space="preserve"> wystawców z całego regionu. </w:t>
      </w:r>
    </w:p>
    <w:p w14:paraId="2C7735A2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514D4F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 xml:space="preserve">Wśród nich znajdą się m.in. floryści specjalizujący się w bukietach ślubnych i kwietnych aranżacjach, najlepsi cukiernicy, fotografowie, makijażyści i fryzjerzy, a także lokalne firmy na co dzień zajmujące się produkcją pamiątkowych filmów z wesel. </w:t>
      </w:r>
    </w:p>
    <w:p w14:paraId="6E0FB826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186BBC" w14:textId="6FF28E6F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>Nie zabraknie także</w:t>
      </w:r>
      <w:r w:rsidR="005A0623" w:rsidRPr="006F3B01">
        <w:rPr>
          <w:rFonts w:ascii="Arial" w:hAnsi="Arial" w:cs="Arial"/>
          <w:sz w:val="20"/>
          <w:szCs w:val="20"/>
        </w:rPr>
        <w:t xml:space="preserve"> przedstawicieli</w:t>
      </w:r>
      <w:r w:rsidRPr="006F3B01">
        <w:rPr>
          <w:rFonts w:ascii="Arial" w:hAnsi="Arial" w:cs="Arial"/>
          <w:sz w:val="20"/>
          <w:szCs w:val="20"/>
        </w:rPr>
        <w:t xml:space="preserve"> największych sal weselnych z Częstochowy i okolic, dekoratorów, którzy doradzą w aranżacji np. sali weselnej, samochodu i kościoła czy profesjonalnych wedding plannerów, czyli osób, które </w:t>
      </w:r>
      <w:r w:rsidR="005A0623" w:rsidRPr="006F3B01">
        <w:rPr>
          <w:rFonts w:ascii="Arial" w:hAnsi="Arial" w:cs="Arial"/>
          <w:sz w:val="20"/>
          <w:szCs w:val="20"/>
        </w:rPr>
        <w:t>zawodowo</w:t>
      </w:r>
      <w:r w:rsidRPr="006F3B01">
        <w:rPr>
          <w:rFonts w:ascii="Arial" w:hAnsi="Arial" w:cs="Arial"/>
          <w:sz w:val="20"/>
          <w:szCs w:val="20"/>
        </w:rPr>
        <w:t xml:space="preserve"> zajmują się organizacją ślubu marzeń od A do Z. </w:t>
      </w:r>
    </w:p>
    <w:p w14:paraId="7FE9F4B8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5E2690" w14:textId="7BE35CD3" w:rsidR="003A2C15" w:rsidRPr="006F3B01" w:rsidRDefault="005A0623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>Na targach będzie można też</w:t>
      </w:r>
      <w:r w:rsidR="003A2C15" w:rsidRPr="006F3B01">
        <w:rPr>
          <w:rFonts w:ascii="Arial" w:hAnsi="Arial" w:cs="Arial"/>
          <w:sz w:val="20"/>
          <w:szCs w:val="20"/>
        </w:rPr>
        <w:t xml:space="preserve"> podpatrzeć najnowsze kolekcje sukien ślubnych i dodatków, a także znaleźć idealnie leżący garnitur czy akcesoria dla pana młodego. Całość dopełnią pomysły na dodatkowe atrakcje</w:t>
      </w:r>
      <w:r w:rsidRPr="006F3B01">
        <w:rPr>
          <w:rFonts w:ascii="Arial" w:hAnsi="Arial" w:cs="Arial"/>
          <w:sz w:val="20"/>
          <w:szCs w:val="20"/>
        </w:rPr>
        <w:t>, które urozmaicą wesele</w:t>
      </w:r>
      <w:r w:rsidR="003A2C15" w:rsidRPr="006F3B01">
        <w:rPr>
          <w:rFonts w:ascii="Arial" w:hAnsi="Arial" w:cs="Arial"/>
          <w:sz w:val="20"/>
          <w:szCs w:val="20"/>
        </w:rPr>
        <w:t xml:space="preserve">, np. fotobudkę. </w:t>
      </w:r>
    </w:p>
    <w:p w14:paraId="2FFA358F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E58139" w14:textId="7919AD56" w:rsidR="003A2C15" w:rsidRPr="006F3B01" w:rsidRDefault="003A2C15" w:rsidP="00F856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 xml:space="preserve">– Organizacja ślubu to nie lada przedsięwzięcie i wyzwanie, które wymaga często zaangażowania wielu osób </w:t>
      </w:r>
      <w:r w:rsidR="005A0623" w:rsidRPr="006F3B01">
        <w:rPr>
          <w:rFonts w:ascii="Arial" w:hAnsi="Arial" w:cs="Arial"/>
          <w:sz w:val="20"/>
          <w:szCs w:val="20"/>
        </w:rPr>
        <w:t>i</w:t>
      </w:r>
      <w:r w:rsidRPr="006F3B01">
        <w:rPr>
          <w:rFonts w:ascii="Arial" w:hAnsi="Arial" w:cs="Arial"/>
          <w:sz w:val="20"/>
          <w:szCs w:val="20"/>
        </w:rPr>
        <w:t xml:space="preserve"> firm oraz tony pomysłów. Organizowane w Jurajskiej targi to unikalna w regionie impreza, która pod jednym dachem gromadzi różnych ekspertów, którzy mogą w tym pomóc młodej parze – 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2C36B9" w:rsidRPr="006F3B01">
        <w:rPr>
          <w:rFonts w:ascii="Arial" w:hAnsi="Arial" w:cs="Arial"/>
          <w:b/>
          <w:bCs/>
          <w:sz w:val="20"/>
          <w:szCs w:val="20"/>
        </w:rPr>
        <w:t>Teresa Szajer, organizatorka Targów Ślubnych w Galerii Jurajskiej</w:t>
      </w:r>
      <w:r w:rsidRPr="006F3B01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7B9B2C1D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AF84E86" w14:textId="30BBEFE1" w:rsidR="003A2C15" w:rsidRPr="006F3B01" w:rsidRDefault="003A2C15" w:rsidP="00F856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 xml:space="preserve">– </w:t>
      </w:r>
      <w:r w:rsidR="005A0623" w:rsidRPr="006F3B01">
        <w:rPr>
          <w:rFonts w:ascii="Arial" w:hAnsi="Arial" w:cs="Arial"/>
          <w:sz w:val="20"/>
          <w:szCs w:val="20"/>
        </w:rPr>
        <w:t xml:space="preserve">Impreza jest więc szansą, </w:t>
      </w:r>
      <w:r w:rsidRPr="006F3B01">
        <w:rPr>
          <w:rFonts w:ascii="Arial" w:hAnsi="Arial" w:cs="Arial"/>
          <w:sz w:val="20"/>
          <w:szCs w:val="20"/>
        </w:rPr>
        <w:t>aby nie tylko nawiązać</w:t>
      </w:r>
      <w:r w:rsidR="005A0623" w:rsidRPr="006F3B01">
        <w:rPr>
          <w:rFonts w:ascii="Arial" w:hAnsi="Arial" w:cs="Arial"/>
          <w:sz w:val="20"/>
          <w:szCs w:val="20"/>
        </w:rPr>
        <w:t xml:space="preserve"> wartościowy</w:t>
      </w:r>
      <w:r w:rsidRPr="006F3B01">
        <w:rPr>
          <w:rFonts w:ascii="Arial" w:hAnsi="Arial" w:cs="Arial"/>
          <w:sz w:val="20"/>
          <w:szCs w:val="20"/>
        </w:rPr>
        <w:t xml:space="preserve"> kontakt np. z florystą, makijażystą czy fotografem, ale także znaleźć cały ogrom inspiracji, które mogą przydać się przy planowaniu uroczystości, która nie tylko zaskoczy gości, ale także zapadnie na długo w pamięć zakochanych   – dodaje.</w:t>
      </w:r>
    </w:p>
    <w:p w14:paraId="72E91310" w14:textId="77777777" w:rsidR="003A2C15" w:rsidRPr="006F3B01" w:rsidRDefault="003A2C15" w:rsidP="00F856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AEA4726" w14:textId="675B7BB2" w:rsidR="005A0623" w:rsidRPr="006F3B01" w:rsidRDefault="003A2C15" w:rsidP="005A062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 xml:space="preserve">Jak zapewniają organizatorzy, </w:t>
      </w:r>
      <w:r w:rsidR="005A0623" w:rsidRPr="006F3B01">
        <w:rPr>
          <w:rFonts w:ascii="Arial" w:hAnsi="Arial" w:cs="Arial"/>
          <w:sz w:val="20"/>
          <w:szCs w:val="20"/>
        </w:rPr>
        <w:t>wydarzenie</w:t>
      </w:r>
      <w:r w:rsidRPr="006F3B01">
        <w:rPr>
          <w:rFonts w:ascii="Arial" w:hAnsi="Arial" w:cs="Arial"/>
          <w:sz w:val="20"/>
          <w:szCs w:val="20"/>
        </w:rPr>
        <w:t xml:space="preserve"> kierowan</w:t>
      </w:r>
      <w:r w:rsidR="005A0623" w:rsidRPr="006F3B01">
        <w:rPr>
          <w:rFonts w:ascii="Arial" w:hAnsi="Arial" w:cs="Arial"/>
          <w:sz w:val="20"/>
          <w:szCs w:val="20"/>
        </w:rPr>
        <w:t>e</w:t>
      </w:r>
      <w:r w:rsidRPr="006F3B01">
        <w:rPr>
          <w:rFonts w:ascii="Arial" w:hAnsi="Arial" w:cs="Arial"/>
          <w:sz w:val="20"/>
          <w:szCs w:val="20"/>
        </w:rPr>
        <w:t xml:space="preserve"> jest zarówno do osób, które dopiero przymierzają się do ślubu i poszukują pomysłów, jak również do osób, które są na ostatniej prostej przygotowań i szukają ostatnich dodatków. – Organizowane przez nas cyklicznie wydarzenie pomogło już setkom par z Częstochowy i okolic</w:t>
      </w:r>
      <w:r w:rsidR="005A0623" w:rsidRPr="006F3B01">
        <w:rPr>
          <w:rFonts w:ascii="Arial" w:hAnsi="Arial" w:cs="Arial"/>
          <w:sz w:val="20"/>
          <w:szCs w:val="20"/>
        </w:rPr>
        <w:t xml:space="preserve"> – </w:t>
      </w:r>
      <w:r w:rsidR="005A0623" w:rsidRPr="002C36B9">
        <w:rPr>
          <w:rFonts w:ascii="Arial" w:hAnsi="Arial" w:cs="Arial"/>
          <w:sz w:val="20"/>
          <w:szCs w:val="20"/>
        </w:rPr>
        <w:t>mówi Teresa Szajer.</w:t>
      </w:r>
    </w:p>
    <w:p w14:paraId="48B84795" w14:textId="77777777" w:rsidR="005A0623" w:rsidRPr="006F3B01" w:rsidRDefault="005A0623" w:rsidP="005A0623">
      <w:pPr>
        <w:pStyle w:val="Bezodstpw"/>
        <w:rPr>
          <w:rFonts w:ascii="Arial" w:hAnsi="Arial" w:cs="Arial"/>
          <w:sz w:val="20"/>
          <w:szCs w:val="20"/>
        </w:rPr>
      </w:pPr>
    </w:p>
    <w:p w14:paraId="5C5B3665" w14:textId="502559B8" w:rsidR="003A2C15" w:rsidRPr="006F3B01" w:rsidRDefault="005A0623" w:rsidP="005A062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 xml:space="preserve">– </w:t>
      </w:r>
      <w:r w:rsidR="003A2C15" w:rsidRPr="006F3B01">
        <w:rPr>
          <w:rFonts w:ascii="Arial" w:hAnsi="Arial" w:cs="Arial"/>
          <w:sz w:val="20"/>
          <w:szCs w:val="20"/>
        </w:rPr>
        <w:t xml:space="preserve"> Jesteśmy przekonani, że także najbliższa edycja dla wielu będzie niezwykle przydatna. Tym bardziej, że do udziału w targach zaprosiliśmy osoby i firmy, które mają </w:t>
      </w:r>
      <w:r w:rsidRPr="006F3B01">
        <w:rPr>
          <w:rFonts w:ascii="Arial" w:hAnsi="Arial" w:cs="Arial"/>
          <w:sz w:val="20"/>
          <w:szCs w:val="20"/>
        </w:rPr>
        <w:t>wieloletnie</w:t>
      </w:r>
      <w:r w:rsidR="003A2C15" w:rsidRPr="006F3B01">
        <w:rPr>
          <w:rFonts w:ascii="Arial" w:hAnsi="Arial" w:cs="Arial"/>
          <w:sz w:val="20"/>
          <w:szCs w:val="20"/>
        </w:rPr>
        <w:t xml:space="preserve"> doświadczenie</w:t>
      </w:r>
      <w:r w:rsidRPr="006F3B01">
        <w:rPr>
          <w:rFonts w:ascii="Arial" w:hAnsi="Arial" w:cs="Arial"/>
          <w:sz w:val="20"/>
          <w:szCs w:val="20"/>
        </w:rPr>
        <w:t xml:space="preserve"> w branży ślubnej</w:t>
      </w:r>
      <w:r w:rsidR="003A2C15" w:rsidRPr="006F3B01">
        <w:rPr>
          <w:rFonts w:ascii="Arial" w:hAnsi="Arial" w:cs="Arial"/>
          <w:sz w:val="20"/>
          <w:szCs w:val="20"/>
        </w:rPr>
        <w:t xml:space="preserve"> i – co najważniejsze – pełno pomysłów, na to, jak przygotować idealną uroczystość –</w:t>
      </w:r>
      <w:r w:rsidRPr="006F3B01">
        <w:rPr>
          <w:rFonts w:ascii="Arial" w:hAnsi="Arial" w:cs="Arial"/>
          <w:sz w:val="20"/>
          <w:szCs w:val="20"/>
        </w:rPr>
        <w:t xml:space="preserve"> dodaje. </w:t>
      </w:r>
    </w:p>
    <w:p w14:paraId="68A7AF50" w14:textId="77777777" w:rsidR="005A0623" w:rsidRPr="006F3B01" w:rsidRDefault="005A0623" w:rsidP="005A06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429C2E" w14:textId="486436EC" w:rsidR="003A2C15" w:rsidRPr="006F3B01" w:rsidRDefault="003A2C15" w:rsidP="003A2C15">
      <w:pPr>
        <w:pStyle w:val="Bezodstpw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 xml:space="preserve">Wstęp na Targi Ślubne jest bezpłatny. Wydarzenie odbywa się w godzinach od </w:t>
      </w:r>
      <w:r w:rsidR="006F3B01" w:rsidRPr="006F3B01">
        <w:rPr>
          <w:rFonts w:ascii="Arial" w:hAnsi="Arial" w:cs="Arial"/>
          <w:sz w:val="20"/>
          <w:szCs w:val="20"/>
        </w:rPr>
        <w:t>10.00</w:t>
      </w:r>
      <w:r w:rsidRPr="006F3B01">
        <w:rPr>
          <w:rFonts w:ascii="Arial" w:hAnsi="Arial" w:cs="Arial"/>
          <w:sz w:val="20"/>
          <w:szCs w:val="20"/>
        </w:rPr>
        <w:t xml:space="preserve"> do </w:t>
      </w:r>
      <w:r w:rsidR="006F3B01" w:rsidRPr="006F3B01">
        <w:rPr>
          <w:rFonts w:ascii="Arial" w:hAnsi="Arial" w:cs="Arial"/>
          <w:sz w:val="20"/>
          <w:szCs w:val="20"/>
        </w:rPr>
        <w:t>20.00</w:t>
      </w:r>
      <w:r w:rsidRPr="006F3B01">
        <w:rPr>
          <w:rFonts w:ascii="Arial" w:hAnsi="Arial" w:cs="Arial"/>
          <w:sz w:val="20"/>
          <w:szCs w:val="20"/>
        </w:rPr>
        <w:t xml:space="preserve">. </w:t>
      </w:r>
    </w:p>
    <w:p w14:paraId="406E623C" w14:textId="77777777" w:rsidR="003A2C15" w:rsidRPr="006F3B01" w:rsidRDefault="003A2C15" w:rsidP="003A2C15">
      <w:pPr>
        <w:pStyle w:val="Bezodstpw"/>
        <w:rPr>
          <w:rFonts w:ascii="Arial" w:hAnsi="Arial" w:cs="Arial"/>
          <w:sz w:val="24"/>
          <w:szCs w:val="24"/>
        </w:rPr>
      </w:pPr>
    </w:p>
    <w:p w14:paraId="19D4E285" w14:textId="77777777" w:rsidR="004F2998" w:rsidRPr="006F3B01" w:rsidRDefault="004F2998" w:rsidP="004F2998">
      <w:pPr>
        <w:pStyle w:val="Bezodstpw"/>
        <w:rPr>
          <w:rFonts w:ascii="Bahnschrift" w:hAnsi="Bahnschrift"/>
          <w:sz w:val="24"/>
          <w:szCs w:val="24"/>
        </w:rPr>
      </w:pPr>
    </w:p>
    <w:p w14:paraId="7328D1C0" w14:textId="07B36BF6" w:rsidR="00547916" w:rsidRDefault="003B7F74" w:rsidP="003B7F7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F3B01">
        <w:rPr>
          <w:rFonts w:ascii="Arial" w:hAnsi="Arial" w:cs="Arial"/>
          <w:sz w:val="20"/>
          <w:szCs w:val="20"/>
        </w:rPr>
        <w:t>źródło: Biuro Prasowe Galerii Jurajskiej</w:t>
      </w:r>
    </w:p>
    <w:p w14:paraId="08946564" w14:textId="1616AED7" w:rsidR="009E598A" w:rsidRPr="00F856ED" w:rsidRDefault="009E598A" w:rsidP="00F856ED">
      <w:pPr>
        <w:rPr>
          <w:rFonts w:ascii="Arial" w:eastAsia="Calibri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1DB43" w14:textId="77777777" w:rsidR="0074741C" w:rsidRDefault="0074741C">
      <w:pPr>
        <w:spacing w:after="0" w:line="240" w:lineRule="auto"/>
      </w:pPr>
      <w:r>
        <w:separator/>
      </w:r>
    </w:p>
  </w:endnote>
  <w:endnote w:type="continuationSeparator" w:id="0">
    <w:p w14:paraId="351BB226" w14:textId="77777777" w:rsidR="0074741C" w:rsidRDefault="00747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085B3" w14:textId="77777777" w:rsidR="0074741C" w:rsidRDefault="0074741C">
      <w:pPr>
        <w:spacing w:after="0" w:line="240" w:lineRule="auto"/>
      </w:pPr>
      <w:r>
        <w:separator/>
      </w:r>
    </w:p>
  </w:footnote>
  <w:footnote w:type="continuationSeparator" w:id="0">
    <w:p w14:paraId="3FA882F1" w14:textId="77777777" w:rsidR="0074741C" w:rsidRDefault="00747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10373E"/>
    <w:rsid w:val="0010422E"/>
    <w:rsid w:val="00112E15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497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45A28"/>
    <w:rsid w:val="0025173C"/>
    <w:rsid w:val="00254896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36B9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2C15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0623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4674"/>
    <w:rsid w:val="00667E0E"/>
    <w:rsid w:val="006754DE"/>
    <w:rsid w:val="006800F3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3B01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741C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59F5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D4F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76A93"/>
    <w:rsid w:val="00D94F73"/>
    <w:rsid w:val="00D952A4"/>
    <w:rsid w:val="00D952F0"/>
    <w:rsid w:val="00D964E2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207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56ED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68</TotalTime>
  <Pages>2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2024-02-13T10:10:00Z</dcterms:created>
  <dcterms:modified xsi:type="dcterms:W3CDTF">2024-02-21T10:07:00Z</dcterms:modified>
</cp:coreProperties>
</file>