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A57F23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A57F2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57F23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0470CC55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Informacja prasowa:</w:t>
      </w:r>
      <w:r w:rsidR="00C21C8D" w:rsidRPr="00A57F23">
        <w:rPr>
          <w:rFonts w:ascii="Arial" w:hAnsi="Arial" w:cs="Arial"/>
          <w:sz w:val="18"/>
          <w:szCs w:val="18"/>
        </w:rPr>
        <w:t xml:space="preserve"> </w:t>
      </w:r>
      <w:r w:rsidR="008635DB">
        <w:rPr>
          <w:rFonts w:ascii="Arial" w:hAnsi="Arial" w:cs="Arial"/>
          <w:sz w:val="18"/>
          <w:szCs w:val="18"/>
        </w:rPr>
        <w:t>03</w:t>
      </w:r>
      <w:r w:rsidR="00EC7E73" w:rsidRPr="00A57F23">
        <w:rPr>
          <w:rFonts w:ascii="Arial" w:hAnsi="Arial" w:cs="Arial"/>
          <w:sz w:val="18"/>
          <w:szCs w:val="18"/>
        </w:rPr>
        <w:t>-</w:t>
      </w:r>
      <w:r w:rsidR="0038393D">
        <w:rPr>
          <w:rFonts w:ascii="Arial" w:hAnsi="Arial" w:cs="Arial"/>
          <w:sz w:val="18"/>
          <w:szCs w:val="18"/>
        </w:rPr>
        <w:t>01</w:t>
      </w:r>
      <w:r w:rsidR="00AF4EF3" w:rsidRPr="00A57F23">
        <w:rPr>
          <w:rFonts w:ascii="Arial" w:hAnsi="Arial" w:cs="Arial"/>
          <w:sz w:val="18"/>
          <w:szCs w:val="18"/>
        </w:rPr>
        <w:t>-</w:t>
      </w:r>
      <w:r w:rsidR="00543D94" w:rsidRPr="00A57F23">
        <w:rPr>
          <w:rFonts w:ascii="Arial" w:hAnsi="Arial" w:cs="Arial"/>
          <w:sz w:val="18"/>
          <w:szCs w:val="18"/>
        </w:rPr>
        <w:t>202</w:t>
      </w:r>
      <w:r w:rsidR="0038393D">
        <w:rPr>
          <w:rFonts w:ascii="Arial" w:hAnsi="Arial" w:cs="Arial"/>
          <w:sz w:val="18"/>
          <w:szCs w:val="18"/>
        </w:rPr>
        <w:t>4</w:t>
      </w:r>
      <w:r w:rsidRPr="00A57F23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A57F23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A57F23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6C1253DA" w14:textId="77777777" w:rsidR="00996CF7" w:rsidRPr="00A57F23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2D3A5C84" w14:textId="2D72CBE0" w:rsidR="00993055" w:rsidRDefault="00993055" w:rsidP="00993055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3E568562" w14:textId="4FC6DC9F" w:rsidR="00993055" w:rsidRPr="00993055" w:rsidRDefault="00993055" w:rsidP="00993055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993055">
        <w:rPr>
          <w:rFonts w:ascii="Arial" w:hAnsi="Arial" w:cs="Arial"/>
          <w:b/>
          <w:bCs/>
          <w:sz w:val="24"/>
          <w:szCs w:val="24"/>
        </w:rPr>
        <w:t xml:space="preserve">Jurajska szykuje 12 edycji </w:t>
      </w:r>
      <w:r w:rsidR="00176F50">
        <w:rPr>
          <w:rFonts w:ascii="Arial" w:hAnsi="Arial" w:cs="Arial"/>
          <w:b/>
          <w:bCs/>
          <w:sz w:val="24"/>
          <w:szCs w:val="24"/>
        </w:rPr>
        <w:t>„</w:t>
      </w:r>
      <w:r w:rsidRPr="00993055">
        <w:rPr>
          <w:rFonts w:ascii="Arial" w:hAnsi="Arial" w:cs="Arial"/>
          <w:b/>
          <w:bCs/>
          <w:sz w:val="24"/>
          <w:szCs w:val="24"/>
        </w:rPr>
        <w:t>garażówki</w:t>
      </w:r>
      <w:r w:rsidR="00176F50">
        <w:rPr>
          <w:rFonts w:ascii="Arial" w:hAnsi="Arial" w:cs="Arial"/>
          <w:b/>
          <w:bCs/>
          <w:sz w:val="24"/>
          <w:szCs w:val="24"/>
        </w:rPr>
        <w:t>”</w:t>
      </w:r>
      <w:r w:rsidRPr="00993055">
        <w:rPr>
          <w:rFonts w:ascii="Arial" w:hAnsi="Arial" w:cs="Arial"/>
          <w:b/>
          <w:bCs/>
          <w:sz w:val="24"/>
          <w:szCs w:val="24"/>
        </w:rPr>
        <w:t>. Pierwsza już 14 stycznia</w:t>
      </w:r>
    </w:p>
    <w:p w14:paraId="1754B592" w14:textId="77777777" w:rsidR="00993055" w:rsidRDefault="00993055" w:rsidP="00993055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5250BC73" w14:textId="77777777" w:rsidR="0038393D" w:rsidRDefault="0038393D" w:rsidP="00993055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61774EE2" w14:textId="71445258" w:rsidR="00993055" w:rsidRPr="0077613C" w:rsidRDefault="00993055" w:rsidP="00DC7FB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77613C">
        <w:rPr>
          <w:rFonts w:ascii="Arial" w:hAnsi="Arial" w:cs="Arial"/>
          <w:b/>
          <w:bCs/>
          <w:sz w:val="20"/>
          <w:szCs w:val="20"/>
        </w:rPr>
        <w:t xml:space="preserve">Na 2024 rok Galeria Jurajska zaplanowała aż 12 edycji </w:t>
      </w:r>
      <w:r w:rsidR="00176F50">
        <w:rPr>
          <w:rFonts w:ascii="Arial" w:hAnsi="Arial" w:cs="Arial"/>
          <w:b/>
          <w:bCs/>
          <w:sz w:val="20"/>
          <w:szCs w:val="20"/>
        </w:rPr>
        <w:t>„</w:t>
      </w:r>
      <w:r w:rsidR="00383279">
        <w:rPr>
          <w:rFonts w:ascii="Arial" w:hAnsi="Arial" w:cs="Arial"/>
          <w:b/>
          <w:bCs/>
          <w:sz w:val="20"/>
          <w:szCs w:val="20"/>
        </w:rPr>
        <w:t>Jurajskiej Garażówki</w:t>
      </w:r>
      <w:r w:rsidR="00176F50">
        <w:rPr>
          <w:rFonts w:ascii="Arial" w:hAnsi="Arial" w:cs="Arial"/>
          <w:b/>
          <w:bCs/>
          <w:sz w:val="20"/>
          <w:szCs w:val="20"/>
        </w:rPr>
        <w:t>”</w:t>
      </w:r>
      <w:r w:rsidRPr="0077613C">
        <w:rPr>
          <w:rFonts w:ascii="Arial" w:hAnsi="Arial" w:cs="Arial"/>
          <w:b/>
          <w:bCs/>
          <w:sz w:val="20"/>
          <w:szCs w:val="20"/>
        </w:rPr>
        <w:t xml:space="preserve">. Pierwsza, tegoroczna </w:t>
      </w:r>
      <w:r w:rsidR="00176F50">
        <w:rPr>
          <w:rFonts w:ascii="Arial" w:hAnsi="Arial" w:cs="Arial"/>
          <w:b/>
          <w:bCs/>
          <w:sz w:val="20"/>
          <w:szCs w:val="20"/>
        </w:rPr>
        <w:t>wyprzedaż garażowa</w:t>
      </w:r>
      <w:r w:rsidRPr="0077613C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szykuje się </w:t>
      </w:r>
      <w:r w:rsidRPr="0077613C">
        <w:rPr>
          <w:rFonts w:ascii="Arial" w:hAnsi="Arial" w:cs="Arial"/>
          <w:b/>
          <w:bCs/>
          <w:sz w:val="20"/>
          <w:szCs w:val="20"/>
        </w:rPr>
        <w:t xml:space="preserve">już </w:t>
      </w:r>
      <w:r>
        <w:rPr>
          <w:rFonts w:ascii="Arial" w:hAnsi="Arial" w:cs="Arial"/>
          <w:b/>
          <w:bCs/>
          <w:sz w:val="20"/>
          <w:szCs w:val="20"/>
        </w:rPr>
        <w:t>14</w:t>
      </w:r>
      <w:r w:rsidRPr="0077613C">
        <w:rPr>
          <w:rFonts w:ascii="Arial" w:hAnsi="Arial" w:cs="Arial"/>
          <w:b/>
          <w:bCs/>
          <w:sz w:val="20"/>
          <w:szCs w:val="20"/>
        </w:rPr>
        <w:t xml:space="preserve"> stycznia. Sprzedawać na niej może każdy</w:t>
      </w:r>
      <w:r>
        <w:rPr>
          <w:rFonts w:ascii="Arial" w:hAnsi="Arial" w:cs="Arial"/>
          <w:b/>
          <w:bCs/>
          <w:sz w:val="20"/>
          <w:szCs w:val="20"/>
        </w:rPr>
        <w:t xml:space="preserve"> mieszkaniec regionu, który </w:t>
      </w:r>
      <w:r w:rsidRPr="0077613C">
        <w:rPr>
          <w:rFonts w:ascii="Arial" w:hAnsi="Arial" w:cs="Arial"/>
          <w:b/>
          <w:bCs/>
          <w:sz w:val="20"/>
          <w:szCs w:val="20"/>
        </w:rPr>
        <w:t>chce uprzątnąć garaż, przewietrzyć szafę lub pozbyć się nadmiaru rzeczy na regałach</w:t>
      </w:r>
      <w:r>
        <w:rPr>
          <w:rFonts w:ascii="Arial" w:hAnsi="Arial" w:cs="Arial"/>
          <w:b/>
          <w:bCs/>
          <w:sz w:val="20"/>
          <w:szCs w:val="20"/>
        </w:rPr>
        <w:t>, a przy okazji nieco zarobić</w:t>
      </w:r>
      <w:r w:rsidRPr="0077613C">
        <w:rPr>
          <w:rFonts w:ascii="Arial" w:hAnsi="Arial" w:cs="Arial"/>
          <w:b/>
          <w:bCs/>
          <w:sz w:val="20"/>
          <w:szCs w:val="20"/>
        </w:rPr>
        <w:t xml:space="preserve">. </w:t>
      </w:r>
    </w:p>
    <w:p w14:paraId="391A21A6" w14:textId="77777777" w:rsidR="00993055" w:rsidRPr="0077613C" w:rsidRDefault="00993055" w:rsidP="00DC7FB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C515CB7" w14:textId="77777777" w:rsidR="0038393D" w:rsidRDefault="0038393D" w:rsidP="00DC7FB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B9D2EA2" w14:textId="1235CCAF" w:rsidR="00993055" w:rsidRPr="0038393D" w:rsidRDefault="00993055" w:rsidP="00DC7FB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8393D">
        <w:rPr>
          <w:rFonts w:ascii="Arial" w:hAnsi="Arial" w:cs="Arial"/>
          <w:sz w:val="20"/>
          <w:szCs w:val="20"/>
        </w:rPr>
        <w:t xml:space="preserve">Jedyna w Częstochowie wyprzedaż garażowa wraca i to w nowej odsłonie. Już 14 stycznia w Galerii Jurajskiej odbędzie się pierwsza w tym roku edycja popularnej „garażówki”. Tradycyjnie na </w:t>
      </w:r>
      <w:r w:rsidR="00806E4D">
        <w:rPr>
          <w:rFonts w:ascii="Arial" w:hAnsi="Arial" w:cs="Arial"/>
          <w:sz w:val="20"/>
          <w:szCs w:val="20"/>
        </w:rPr>
        <w:t>stoiskach</w:t>
      </w:r>
      <w:r w:rsidRPr="0038393D">
        <w:rPr>
          <w:rFonts w:ascii="Arial" w:hAnsi="Arial" w:cs="Arial"/>
          <w:sz w:val="20"/>
          <w:szCs w:val="20"/>
        </w:rPr>
        <w:t xml:space="preserve"> nie zabraknie kultowej ceramiki, szkła z Ząbkowic i porcelany z epoki PRL-u, retro biżuterii, książek, płyt CD i winylowych, zabawek oraz ubrań i dodatków vintage, które pamiętają jeszcze modę lat 70-tych, 90-tych czy Y2K. </w:t>
      </w:r>
    </w:p>
    <w:p w14:paraId="5812E97F" w14:textId="77777777" w:rsidR="00993055" w:rsidRPr="0038393D" w:rsidRDefault="00993055" w:rsidP="00DC7FB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89495A9" w14:textId="77777777" w:rsidR="00993055" w:rsidRPr="0038393D" w:rsidRDefault="00993055" w:rsidP="00DC7FB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8393D">
        <w:rPr>
          <w:rFonts w:ascii="Arial" w:hAnsi="Arial" w:cs="Arial"/>
          <w:sz w:val="20"/>
          <w:szCs w:val="20"/>
        </w:rPr>
        <w:t xml:space="preserve">Ponadto łowcy skarbów znajdą tu różnego rodzaju przedmioty kolekcjonerskie, w tym chociażby fotografie, dawne gazety, grafiki, plakaty, monety, medale czy komiksy. Całość oferty nadchodzącej garażówki dopełni natomiast lokalne rękodzieło oraz rzeczy upcycle, czyli takie którym nadano nowe życie.  </w:t>
      </w:r>
    </w:p>
    <w:p w14:paraId="273E5D25" w14:textId="77777777" w:rsidR="00993055" w:rsidRPr="0038393D" w:rsidRDefault="00993055" w:rsidP="00DC7FB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E882BBC" w14:textId="2AAE5AE1" w:rsidR="00993055" w:rsidRPr="0038393D" w:rsidRDefault="00993055" w:rsidP="00DC7FB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38393D">
        <w:rPr>
          <w:rFonts w:ascii="Arial" w:hAnsi="Arial" w:cs="Arial"/>
          <w:sz w:val="20"/>
          <w:szCs w:val="20"/>
        </w:rPr>
        <w:t xml:space="preserve">– Garażówka to prawdziwy raj dla fanów vintage, targów staroci oraz przedmiotów z duszą. Tutaj można znaleźć praktycznie wszystko. Nie brakuje </w:t>
      </w:r>
      <w:r w:rsidR="007571CA">
        <w:rPr>
          <w:rFonts w:ascii="Arial" w:hAnsi="Arial" w:cs="Arial"/>
          <w:sz w:val="20"/>
          <w:szCs w:val="20"/>
        </w:rPr>
        <w:t>pożądanych dziś</w:t>
      </w:r>
      <w:r w:rsidRPr="0038393D">
        <w:rPr>
          <w:rFonts w:ascii="Arial" w:hAnsi="Arial" w:cs="Arial"/>
          <w:sz w:val="20"/>
          <w:szCs w:val="20"/>
        </w:rPr>
        <w:t xml:space="preserve"> rzeczy z minionych epok, </w:t>
      </w:r>
      <w:r w:rsidR="007571CA">
        <w:rPr>
          <w:rFonts w:ascii="Arial" w:hAnsi="Arial" w:cs="Arial"/>
          <w:sz w:val="20"/>
          <w:szCs w:val="20"/>
        </w:rPr>
        <w:t xml:space="preserve">prawdziwych </w:t>
      </w:r>
      <w:r w:rsidRPr="0038393D">
        <w:rPr>
          <w:rFonts w:ascii="Arial" w:hAnsi="Arial" w:cs="Arial"/>
          <w:sz w:val="20"/>
          <w:szCs w:val="20"/>
        </w:rPr>
        <w:t xml:space="preserve">antyków, ale także </w:t>
      </w:r>
      <w:r w:rsidR="00176F50">
        <w:rPr>
          <w:rFonts w:ascii="Arial" w:hAnsi="Arial" w:cs="Arial"/>
          <w:sz w:val="20"/>
          <w:szCs w:val="20"/>
        </w:rPr>
        <w:t>nostalgicznych</w:t>
      </w:r>
      <w:r w:rsidRPr="0038393D">
        <w:rPr>
          <w:rFonts w:ascii="Arial" w:hAnsi="Arial" w:cs="Arial"/>
          <w:sz w:val="20"/>
          <w:szCs w:val="20"/>
        </w:rPr>
        <w:t xml:space="preserve"> bibelotów, które cieszą oko i wzbogacają domowe kolekcje – </w:t>
      </w:r>
      <w:r w:rsidRPr="0038393D">
        <w:rPr>
          <w:rFonts w:ascii="Arial" w:hAnsi="Arial" w:cs="Arial"/>
          <w:b/>
          <w:bCs/>
          <w:sz w:val="20"/>
          <w:szCs w:val="20"/>
        </w:rPr>
        <w:t xml:space="preserve">mówi </w:t>
      </w:r>
      <w:r w:rsidR="00806E4D">
        <w:rPr>
          <w:rFonts w:ascii="Arial" w:hAnsi="Arial" w:cs="Arial"/>
          <w:b/>
          <w:bCs/>
          <w:sz w:val="20"/>
          <w:szCs w:val="20"/>
        </w:rPr>
        <w:t xml:space="preserve">Teresa </w:t>
      </w:r>
      <w:proofErr w:type="spellStart"/>
      <w:r w:rsidR="00806E4D">
        <w:rPr>
          <w:rFonts w:ascii="Arial" w:hAnsi="Arial" w:cs="Arial"/>
          <w:b/>
          <w:bCs/>
          <w:sz w:val="20"/>
          <w:szCs w:val="20"/>
        </w:rPr>
        <w:t>Szajer</w:t>
      </w:r>
      <w:proofErr w:type="spellEnd"/>
      <w:r w:rsidRPr="0038393D">
        <w:rPr>
          <w:rFonts w:ascii="Arial" w:hAnsi="Arial" w:cs="Arial"/>
          <w:b/>
          <w:bCs/>
          <w:sz w:val="20"/>
          <w:szCs w:val="20"/>
        </w:rPr>
        <w:t>,</w:t>
      </w:r>
      <w:r w:rsidR="00383279">
        <w:rPr>
          <w:rFonts w:ascii="Arial" w:hAnsi="Arial" w:cs="Arial"/>
          <w:b/>
          <w:bCs/>
          <w:sz w:val="20"/>
          <w:szCs w:val="20"/>
        </w:rPr>
        <w:t xml:space="preserve"> organizatorka</w:t>
      </w:r>
      <w:r w:rsidR="00806E4D">
        <w:rPr>
          <w:rFonts w:ascii="Arial" w:hAnsi="Arial" w:cs="Arial"/>
          <w:b/>
          <w:bCs/>
          <w:sz w:val="20"/>
          <w:szCs w:val="20"/>
        </w:rPr>
        <w:t xml:space="preserve"> </w:t>
      </w:r>
      <w:r w:rsidR="00383279">
        <w:rPr>
          <w:rFonts w:ascii="Arial" w:hAnsi="Arial" w:cs="Arial"/>
          <w:b/>
          <w:bCs/>
          <w:sz w:val="20"/>
          <w:szCs w:val="20"/>
        </w:rPr>
        <w:t>„</w:t>
      </w:r>
      <w:r w:rsidR="00806E4D">
        <w:rPr>
          <w:rFonts w:ascii="Arial" w:hAnsi="Arial" w:cs="Arial"/>
          <w:b/>
          <w:bCs/>
          <w:sz w:val="20"/>
          <w:szCs w:val="20"/>
        </w:rPr>
        <w:t>Jurajskiej Garażówki</w:t>
      </w:r>
      <w:r w:rsidR="00383279">
        <w:rPr>
          <w:rFonts w:ascii="Arial" w:hAnsi="Arial" w:cs="Arial"/>
          <w:b/>
          <w:bCs/>
          <w:sz w:val="20"/>
          <w:szCs w:val="20"/>
        </w:rPr>
        <w:t>” w Galerii Jurajskiej.</w:t>
      </w:r>
    </w:p>
    <w:p w14:paraId="69029639" w14:textId="77777777" w:rsidR="00993055" w:rsidRPr="0038393D" w:rsidRDefault="00993055" w:rsidP="00DC7FB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49FB20" w14:textId="2243B546" w:rsidR="00993055" w:rsidRPr="0038393D" w:rsidRDefault="00993055" w:rsidP="00DC7FB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8393D">
        <w:rPr>
          <w:rFonts w:ascii="Arial" w:hAnsi="Arial" w:cs="Arial"/>
          <w:sz w:val="20"/>
          <w:szCs w:val="20"/>
        </w:rPr>
        <w:t>Ciekawostką imprezy jest to, że praktycznie każdy może tu sprzedawać</w:t>
      </w:r>
      <w:r w:rsidR="00554D1B">
        <w:rPr>
          <w:rFonts w:ascii="Arial" w:hAnsi="Arial" w:cs="Arial"/>
          <w:sz w:val="20"/>
          <w:szCs w:val="20"/>
        </w:rPr>
        <w:t>, pod warunkiem, że nie zajmuje się profesjonalnie sprzedażą np. staroci.</w:t>
      </w:r>
      <w:r w:rsidRPr="0038393D">
        <w:rPr>
          <w:rFonts w:ascii="Arial" w:hAnsi="Arial" w:cs="Arial"/>
          <w:sz w:val="20"/>
          <w:szCs w:val="20"/>
        </w:rPr>
        <w:t xml:space="preserve"> – Wśród handlujących na naszej garażówce nie </w:t>
      </w:r>
      <w:r w:rsidR="00554D1B">
        <w:rPr>
          <w:rFonts w:ascii="Arial" w:hAnsi="Arial" w:cs="Arial"/>
          <w:sz w:val="20"/>
          <w:szCs w:val="20"/>
        </w:rPr>
        <w:t xml:space="preserve">znajdziemy </w:t>
      </w:r>
      <w:r w:rsidRPr="0038393D">
        <w:rPr>
          <w:rFonts w:ascii="Arial" w:hAnsi="Arial" w:cs="Arial"/>
          <w:sz w:val="20"/>
          <w:szCs w:val="20"/>
        </w:rPr>
        <w:t xml:space="preserve">profesjonalnych </w:t>
      </w:r>
      <w:r w:rsidR="00554D1B" w:rsidRPr="0038393D">
        <w:rPr>
          <w:rFonts w:ascii="Arial" w:hAnsi="Arial" w:cs="Arial"/>
          <w:sz w:val="20"/>
          <w:szCs w:val="20"/>
        </w:rPr>
        <w:t>handlarzy ani</w:t>
      </w:r>
      <w:r w:rsidRPr="0038393D">
        <w:rPr>
          <w:rFonts w:ascii="Arial" w:hAnsi="Arial" w:cs="Arial"/>
          <w:sz w:val="20"/>
          <w:szCs w:val="20"/>
        </w:rPr>
        <w:t xml:space="preserve"> sklepów z antykami czy rzeczami vintage</w:t>
      </w:r>
      <w:r w:rsidR="00554D1B">
        <w:rPr>
          <w:rFonts w:ascii="Arial" w:hAnsi="Arial" w:cs="Arial"/>
          <w:sz w:val="20"/>
          <w:szCs w:val="20"/>
        </w:rPr>
        <w:t xml:space="preserve">. To wydarzenie dla mieszkańców </w:t>
      </w:r>
      <w:r w:rsidRPr="0038393D">
        <w:rPr>
          <w:rFonts w:ascii="Arial" w:hAnsi="Arial" w:cs="Arial"/>
          <w:sz w:val="20"/>
          <w:szCs w:val="20"/>
        </w:rPr>
        <w:t xml:space="preserve">Częstochowy i okolic – </w:t>
      </w:r>
      <w:r w:rsidR="00176F50">
        <w:rPr>
          <w:rFonts w:ascii="Arial" w:hAnsi="Arial" w:cs="Arial"/>
          <w:sz w:val="20"/>
          <w:szCs w:val="20"/>
        </w:rPr>
        <w:t xml:space="preserve">tłumaczy </w:t>
      </w:r>
      <w:r w:rsidR="00806E4D">
        <w:rPr>
          <w:rFonts w:ascii="Arial" w:hAnsi="Arial" w:cs="Arial"/>
          <w:sz w:val="20"/>
          <w:szCs w:val="20"/>
        </w:rPr>
        <w:t>organizatorka.</w:t>
      </w:r>
    </w:p>
    <w:p w14:paraId="6833BC1C" w14:textId="3DBF4667" w:rsidR="00993055" w:rsidRPr="0038393D" w:rsidRDefault="00993055" w:rsidP="00DC7FB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C474EF" w14:textId="6B87ED83" w:rsidR="00993055" w:rsidRPr="00383279" w:rsidRDefault="00993055" w:rsidP="00DC7FB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38393D">
        <w:rPr>
          <w:rFonts w:ascii="Arial" w:hAnsi="Arial" w:cs="Arial"/>
          <w:sz w:val="20"/>
          <w:szCs w:val="20"/>
        </w:rPr>
        <w:t>– Cał</w:t>
      </w:r>
      <w:r w:rsidR="00554D1B">
        <w:rPr>
          <w:rFonts w:ascii="Arial" w:hAnsi="Arial" w:cs="Arial"/>
          <w:sz w:val="20"/>
          <w:szCs w:val="20"/>
        </w:rPr>
        <w:t>a impreza m</w:t>
      </w:r>
      <w:r w:rsidRPr="0038393D">
        <w:rPr>
          <w:rFonts w:ascii="Arial" w:hAnsi="Arial" w:cs="Arial"/>
          <w:sz w:val="20"/>
          <w:szCs w:val="20"/>
        </w:rPr>
        <w:t>a charakter sąsiedzkiego spotkania, tak jak ma to miejsce w USA, skąd pochodzi idea „garażówek”. Oznacza to, że każdy, kto chce odsprzedać</w:t>
      </w:r>
      <w:r w:rsidR="00554D1B">
        <w:rPr>
          <w:rFonts w:ascii="Arial" w:hAnsi="Arial" w:cs="Arial"/>
          <w:sz w:val="20"/>
          <w:szCs w:val="20"/>
        </w:rPr>
        <w:t xml:space="preserve"> używane i</w:t>
      </w:r>
      <w:r w:rsidRPr="0038393D">
        <w:rPr>
          <w:rFonts w:ascii="Arial" w:hAnsi="Arial" w:cs="Arial"/>
          <w:sz w:val="20"/>
          <w:szCs w:val="20"/>
        </w:rPr>
        <w:t xml:space="preserve"> uszanowane rzeczy, zalegające np. w garażu, na strychu, w szafie czy na regałach, może zgłosić swój udział w imprezie, rozstawić w Jurajskiej stoisko i sprzedawać rzeczy z drugiej ręki</w:t>
      </w:r>
      <w:r w:rsidR="00554D1B">
        <w:rPr>
          <w:rFonts w:ascii="Arial" w:hAnsi="Arial" w:cs="Arial"/>
          <w:sz w:val="20"/>
          <w:szCs w:val="20"/>
        </w:rPr>
        <w:t xml:space="preserve"> </w:t>
      </w:r>
      <w:r w:rsidRPr="0038393D">
        <w:rPr>
          <w:rFonts w:ascii="Arial" w:hAnsi="Arial" w:cs="Arial"/>
          <w:sz w:val="20"/>
          <w:szCs w:val="20"/>
        </w:rPr>
        <w:t xml:space="preserve">– </w:t>
      </w:r>
      <w:r w:rsidRPr="00383279">
        <w:rPr>
          <w:rFonts w:ascii="Arial" w:hAnsi="Arial" w:cs="Arial"/>
          <w:b/>
          <w:bCs/>
          <w:sz w:val="20"/>
          <w:szCs w:val="20"/>
        </w:rPr>
        <w:t>zachęca</w:t>
      </w:r>
      <w:r w:rsidR="00176F50" w:rsidRPr="00383279">
        <w:rPr>
          <w:rFonts w:ascii="Arial" w:hAnsi="Arial" w:cs="Arial"/>
          <w:b/>
          <w:bCs/>
          <w:sz w:val="20"/>
          <w:szCs w:val="20"/>
        </w:rPr>
        <w:t xml:space="preserve"> </w:t>
      </w:r>
      <w:r w:rsidR="00806E4D" w:rsidRPr="00383279">
        <w:rPr>
          <w:rFonts w:ascii="Arial" w:hAnsi="Arial" w:cs="Arial"/>
          <w:b/>
          <w:bCs/>
          <w:sz w:val="20"/>
          <w:szCs w:val="20"/>
        </w:rPr>
        <w:t>Anna Borecka</w:t>
      </w:r>
      <w:r w:rsidR="00383279" w:rsidRPr="00383279">
        <w:rPr>
          <w:rFonts w:ascii="Arial" w:hAnsi="Arial" w:cs="Arial"/>
          <w:b/>
          <w:bCs/>
          <w:sz w:val="20"/>
          <w:szCs w:val="20"/>
        </w:rPr>
        <w:t xml:space="preserve">, wicedyrektor </w:t>
      </w:r>
      <w:r w:rsidR="00806E4D" w:rsidRPr="00383279">
        <w:rPr>
          <w:rFonts w:ascii="Arial" w:hAnsi="Arial" w:cs="Arial"/>
          <w:b/>
          <w:bCs/>
          <w:sz w:val="20"/>
          <w:szCs w:val="20"/>
        </w:rPr>
        <w:t>Galerii Jurajskiej</w:t>
      </w:r>
      <w:r w:rsidR="00783023">
        <w:rPr>
          <w:rFonts w:ascii="Arial" w:hAnsi="Arial" w:cs="Arial"/>
          <w:b/>
          <w:bCs/>
          <w:sz w:val="20"/>
          <w:szCs w:val="20"/>
        </w:rPr>
        <w:t>.</w:t>
      </w:r>
    </w:p>
    <w:p w14:paraId="42C6CAD8" w14:textId="77777777" w:rsidR="00993055" w:rsidRPr="0038393D" w:rsidRDefault="00993055" w:rsidP="00DC7FB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F608806" w14:textId="7821979A" w:rsidR="00993055" w:rsidRPr="0038393D" w:rsidRDefault="00993055" w:rsidP="00DC7FB6">
      <w:pPr>
        <w:pStyle w:val="Bezodstpw"/>
        <w:jc w:val="both"/>
        <w:rPr>
          <w:rFonts w:ascii="Arial" w:eastAsia="Times New Roman" w:hAnsi="Arial" w:cs="Arial"/>
          <w:sz w:val="20"/>
          <w:szCs w:val="20"/>
        </w:rPr>
      </w:pPr>
      <w:r w:rsidRPr="0038393D">
        <w:rPr>
          <w:rFonts w:ascii="Arial" w:hAnsi="Arial" w:cs="Arial"/>
          <w:sz w:val="20"/>
          <w:szCs w:val="20"/>
        </w:rPr>
        <w:t xml:space="preserve">Nabór sprzedających wciąż trwa. Zgłoszenia przyjmowane są do 12 stycznia pod adresem mailowym </w:t>
      </w:r>
      <w:hyperlink r:id="rId9" w:history="1">
        <w:r w:rsidRPr="0038393D">
          <w:rPr>
            <w:rStyle w:val="Hipercze"/>
            <w:rFonts w:ascii="Arial" w:eastAsia="Times New Roman" w:hAnsi="Arial" w:cs="Arial"/>
            <w:color w:val="auto"/>
            <w:sz w:val="20"/>
            <w:szCs w:val="20"/>
            <w:u w:val="none"/>
          </w:rPr>
          <w:t>galeria@jurajska-garazowka.pl</w:t>
        </w:r>
      </w:hyperlink>
      <w:r w:rsidR="00806E4D">
        <w:rPr>
          <w:rStyle w:val="Hipercze"/>
          <w:rFonts w:ascii="Arial" w:eastAsia="Times New Roman" w:hAnsi="Arial" w:cs="Arial"/>
          <w:color w:val="auto"/>
          <w:sz w:val="20"/>
          <w:szCs w:val="20"/>
          <w:u w:val="none"/>
        </w:rPr>
        <w:t xml:space="preserve"> </w:t>
      </w:r>
      <w:r w:rsidRPr="0038393D">
        <w:rPr>
          <w:rFonts w:ascii="Arial" w:eastAsia="Times New Roman" w:hAnsi="Arial" w:cs="Arial"/>
          <w:sz w:val="20"/>
          <w:szCs w:val="20"/>
        </w:rPr>
        <w:t xml:space="preserve"> W jego treści należy dokładnie opisać asortyment, który planuje się sprzedawać. O przyjęciu do grona sprzedających decyduje atrakcyjność oferty. Liczba miejsc dla sprzedawców jest ograniczona. Udział w </w:t>
      </w:r>
      <w:r w:rsidR="00176F50">
        <w:rPr>
          <w:rFonts w:ascii="Arial" w:eastAsia="Times New Roman" w:hAnsi="Arial" w:cs="Arial"/>
          <w:sz w:val="20"/>
          <w:szCs w:val="20"/>
        </w:rPr>
        <w:t>„</w:t>
      </w:r>
      <w:r w:rsidRPr="0038393D">
        <w:rPr>
          <w:rFonts w:ascii="Arial" w:eastAsia="Times New Roman" w:hAnsi="Arial" w:cs="Arial"/>
          <w:sz w:val="20"/>
          <w:szCs w:val="20"/>
        </w:rPr>
        <w:t>garażówce</w:t>
      </w:r>
      <w:r w:rsidR="00176F50">
        <w:rPr>
          <w:rFonts w:ascii="Arial" w:eastAsia="Times New Roman" w:hAnsi="Arial" w:cs="Arial"/>
          <w:sz w:val="20"/>
          <w:szCs w:val="20"/>
        </w:rPr>
        <w:t>”</w:t>
      </w:r>
      <w:r w:rsidRPr="0038393D">
        <w:rPr>
          <w:rFonts w:ascii="Arial" w:eastAsia="Times New Roman" w:hAnsi="Arial" w:cs="Arial"/>
          <w:sz w:val="20"/>
          <w:szCs w:val="20"/>
        </w:rPr>
        <w:t xml:space="preserve"> jest bezpłatny. </w:t>
      </w:r>
    </w:p>
    <w:p w14:paraId="1FB662E5" w14:textId="77777777" w:rsidR="0038393D" w:rsidRDefault="0038393D" w:rsidP="00DC7FB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B6E1A95" w14:textId="3D48A0D1" w:rsidR="00993055" w:rsidRPr="0038393D" w:rsidRDefault="00993055" w:rsidP="00DC7FB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8393D">
        <w:rPr>
          <w:rFonts w:ascii="Arial" w:hAnsi="Arial" w:cs="Arial"/>
          <w:sz w:val="20"/>
          <w:szCs w:val="20"/>
        </w:rPr>
        <w:t xml:space="preserve">– </w:t>
      </w:r>
      <w:r w:rsidR="00176F50">
        <w:rPr>
          <w:rFonts w:ascii="Arial" w:hAnsi="Arial" w:cs="Arial"/>
          <w:sz w:val="20"/>
          <w:szCs w:val="20"/>
        </w:rPr>
        <w:t>„</w:t>
      </w:r>
      <w:r w:rsidRPr="0038393D">
        <w:rPr>
          <w:rFonts w:ascii="Arial" w:eastAsia="Times New Roman" w:hAnsi="Arial" w:cs="Arial"/>
          <w:sz w:val="20"/>
          <w:szCs w:val="20"/>
        </w:rPr>
        <w:t>Garażowka</w:t>
      </w:r>
      <w:r w:rsidR="00176F50">
        <w:rPr>
          <w:rFonts w:ascii="Arial" w:eastAsia="Times New Roman" w:hAnsi="Arial" w:cs="Arial"/>
          <w:sz w:val="20"/>
          <w:szCs w:val="20"/>
        </w:rPr>
        <w:t>”</w:t>
      </w:r>
      <w:r w:rsidRPr="0038393D">
        <w:rPr>
          <w:rFonts w:ascii="Arial" w:eastAsia="Times New Roman" w:hAnsi="Arial" w:cs="Arial"/>
          <w:sz w:val="20"/>
          <w:szCs w:val="20"/>
        </w:rPr>
        <w:t xml:space="preserve"> w Jurajskiej to szansa na to, aby mądrze i w duchu </w:t>
      </w:r>
      <w:r w:rsidRPr="0038393D">
        <w:rPr>
          <w:rFonts w:ascii="Arial" w:eastAsia="Times New Roman" w:hAnsi="Arial" w:cs="Arial"/>
          <w:i/>
          <w:iCs/>
          <w:sz w:val="20"/>
          <w:szCs w:val="20"/>
        </w:rPr>
        <w:t>zero waste</w:t>
      </w:r>
      <w:r w:rsidRPr="0038393D">
        <w:rPr>
          <w:rFonts w:ascii="Arial" w:eastAsia="Times New Roman" w:hAnsi="Arial" w:cs="Arial"/>
          <w:sz w:val="20"/>
          <w:szCs w:val="20"/>
        </w:rPr>
        <w:t xml:space="preserve"> pozbyć się niepotrzebnych rzeczy, które często od lat zbierają kurz. Zamiast wyrzucać</w:t>
      </w:r>
      <w:r w:rsidR="00376ACD">
        <w:rPr>
          <w:rFonts w:ascii="Arial" w:eastAsia="Times New Roman" w:hAnsi="Arial" w:cs="Arial"/>
          <w:sz w:val="20"/>
          <w:szCs w:val="20"/>
        </w:rPr>
        <w:t>,</w:t>
      </w:r>
      <w:r w:rsidRPr="0038393D">
        <w:rPr>
          <w:rFonts w:ascii="Arial" w:eastAsia="Times New Roman" w:hAnsi="Arial" w:cs="Arial"/>
          <w:sz w:val="20"/>
          <w:szCs w:val="20"/>
        </w:rPr>
        <w:t xml:space="preserve"> można je po prostu odsprzedać. Dla kupujących to z kolei okazja do tego, aby za grosze wyłowić prawdziwe perełki, rzeczy unikalne i z historią – dodaje</w:t>
      </w:r>
      <w:r w:rsidR="00176F50">
        <w:rPr>
          <w:rFonts w:ascii="Arial" w:eastAsia="Times New Roman" w:hAnsi="Arial" w:cs="Arial"/>
          <w:sz w:val="20"/>
          <w:szCs w:val="20"/>
        </w:rPr>
        <w:t>.</w:t>
      </w:r>
    </w:p>
    <w:p w14:paraId="21EF65D2" w14:textId="77777777" w:rsidR="0038393D" w:rsidRDefault="0038393D" w:rsidP="00DC7FB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0930B3D" w14:textId="054708FB" w:rsidR="0038393D" w:rsidRDefault="0038393D" w:rsidP="00DC7FB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8393D">
        <w:rPr>
          <w:rFonts w:ascii="Arial" w:hAnsi="Arial" w:cs="Arial"/>
          <w:sz w:val="20"/>
          <w:szCs w:val="20"/>
        </w:rPr>
        <w:t xml:space="preserve">Wyprzedaże garażowe w Galerii Jurajskiej organizowane są </w:t>
      </w:r>
      <w:r>
        <w:rPr>
          <w:rFonts w:ascii="Arial" w:hAnsi="Arial" w:cs="Arial"/>
          <w:sz w:val="20"/>
          <w:szCs w:val="20"/>
        </w:rPr>
        <w:t xml:space="preserve">cyklicznie już </w:t>
      </w:r>
      <w:r w:rsidRPr="0038393D">
        <w:rPr>
          <w:rFonts w:ascii="Arial" w:hAnsi="Arial" w:cs="Arial"/>
          <w:sz w:val="20"/>
          <w:szCs w:val="20"/>
        </w:rPr>
        <w:t xml:space="preserve">od </w:t>
      </w:r>
      <w:r>
        <w:rPr>
          <w:rFonts w:ascii="Arial" w:hAnsi="Arial" w:cs="Arial"/>
          <w:sz w:val="20"/>
          <w:szCs w:val="20"/>
        </w:rPr>
        <w:t xml:space="preserve">wiosny </w:t>
      </w:r>
      <w:r w:rsidRPr="0038393D">
        <w:rPr>
          <w:rFonts w:ascii="Arial" w:hAnsi="Arial" w:cs="Arial"/>
          <w:sz w:val="20"/>
          <w:szCs w:val="20"/>
        </w:rPr>
        <w:t xml:space="preserve">2022 roku. Tylko w 2023 roku impreza ta przyciągnęła </w:t>
      </w:r>
      <w:r w:rsidR="00383279">
        <w:rPr>
          <w:rFonts w:ascii="Arial" w:hAnsi="Arial" w:cs="Arial"/>
          <w:sz w:val="20"/>
          <w:szCs w:val="20"/>
        </w:rPr>
        <w:t xml:space="preserve">ponad 1300 </w:t>
      </w:r>
      <w:r w:rsidRPr="0038393D">
        <w:rPr>
          <w:rFonts w:ascii="Arial" w:hAnsi="Arial" w:cs="Arial"/>
          <w:sz w:val="20"/>
          <w:szCs w:val="20"/>
        </w:rPr>
        <w:t xml:space="preserve">sprzedawców z całego regionu, a także dziesiątki tysięcy kupujących. – </w:t>
      </w:r>
      <w:r w:rsidR="00176F50">
        <w:rPr>
          <w:rFonts w:ascii="Arial" w:hAnsi="Arial" w:cs="Arial"/>
          <w:sz w:val="20"/>
          <w:szCs w:val="20"/>
        </w:rPr>
        <w:t>Wyprzedaże garażowe</w:t>
      </w:r>
      <w:r>
        <w:rPr>
          <w:rFonts w:ascii="Arial" w:hAnsi="Arial" w:cs="Arial"/>
          <w:sz w:val="20"/>
          <w:szCs w:val="20"/>
        </w:rPr>
        <w:t xml:space="preserve"> </w:t>
      </w:r>
      <w:r w:rsidR="00554D1B">
        <w:rPr>
          <w:rFonts w:ascii="Arial" w:hAnsi="Arial" w:cs="Arial"/>
          <w:sz w:val="20"/>
          <w:szCs w:val="20"/>
        </w:rPr>
        <w:t xml:space="preserve">w Jurajskiej na stałe wpisały się już w kalendarz imprez w </w:t>
      </w:r>
      <w:r w:rsidR="00554D1B">
        <w:rPr>
          <w:rFonts w:ascii="Arial" w:hAnsi="Arial" w:cs="Arial"/>
          <w:sz w:val="20"/>
          <w:szCs w:val="20"/>
        </w:rPr>
        <w:lastRenderedPageBreak/>
        <w:t>Częstochowie, a co najważniejsze w kalendarz regionalnych wydarzeń vintage, przyciągając kolekcjonerów i miłośników rzeczy z drugiej ręki</w:t>
      </w:r>
      <w:r w:rsidR="009B05E0">
        <w:rPr>
          <w:rFonts w:ascii="Arial" w:hAnsi="Arial" w:cs="Arial"/>
          <w:sz w:val="20"/>
          <w:szCs w:val="20"/>
        </w:rPr>
        <w:t>. Dziś to największ</w:t>
      </w:r>
      <w:r w:rsidR="00176F50">
        <w:rPr>
          <w:rFonts w:ascii="Arial" w:hAnsi="Arial" w:cs="Arial"/>
          <w:sz w:val="20"/>
          <w:szCs w:val="20"/>
        </w:rPr>
        <w:t>a</w:t>
      </w:r>
      <w:r w:rsidR="009B05E0">
        <w:rPr>
          <w:rFonts w:ascii="Arial" w:hAnsi="Arial" w:cs="Arial"/>
          <w:sz w:val="20"/>
          <w:szCs w:val="20"/>
        </w:rPr>
        <w:t xml:space="preserve"> tego typu </w:t>
      </w:r>
      <w:r w:rsidR="00176F50">
        <w:rPr>
          <w:rFonts w:ascii="Arial" w:hAnsi="Arial" w:cs="Arial"/>
          <w:sz w:val="20"/>
          <w:szCs w:val="20"/>
        </w:rPr>
        <w:t>impreza</w:t>
      </w:r>
      <w:r w:rsidR="009B05E0">
        <w:rPr>
          <w:rFonts w:ascii="Arial" w:hAnsi="Arial" w:cs="Arial"/>
          <w:sz w:val="20"/>
          <w:szCs w:val="20"/>
        </w:rPr>
        <w:t xml:space="preserve"> w regionie – dodaje </w:t>
      </w:r>
      <w:r w:rsidR="00806E4D">
        <w:rPr>
          <w:rFonts w:ascii="Arial" w:hAnsi="Arial" w:cs="Arial"/>
          <w:sz w:val="20"/>
          <w:szCs w:val="20"/>
        </w:rPr>
        <w:t>Anna Borecka</w:t>
      </w:r>
    </w:p>
    <w:p w14:paraId="0C1E8D1C" w14:textId="77777777" w:rsidR="0038393D" w:rsidRPr="0038393D" w:rsidRDefault="0038393D" w:rsidP="00DC7FB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45ACC28" w14:textId="1CAB414E" w:rsidR="00993055" w:rsidRDefault="00176F50" w:rsidP="00DC7FB6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„</w:t>
      </w:r>
      <w:r w:rsidR="00993055" w:rsidRPr="0038393D">
        <w:rPr>
          <w:rFonts w:ascii="Arial" w:hAnsi="Arial" w:cs="Arial"/>
          <w:sz w:val="20"/>
          <w:szCs w:val="20"/>
        </w:rPr>
        <w:t>Garażówka</w:t>
      </w:r>
      <w:r>
        <w:rPr>
          <w:rFonts w:ascii="Arial" w:hAnsi="Arial" w:cs="Arial"/>
          <w:sz w:val="20"/>
          <w:szCs w:val="20"/>
        </w:rPr>
        <w:t>”</w:t>
      </w:r>
      <w:r w:rsidR="00993055" w:rsidRPr="0038393D">
        <w:rPr>
          <w:rFonts w:ascii="Arial" w:hAnsi="Arial" w:cs="Arial"/>
          <w:sz w:val="20"/>
          <w:szCs w:val="20"/>
        </w:rPr>
        <w:t xml:space="preserve"> zaplanowana na 14 stycznia odbywa się w godzinach od 12.00 do 16.00. Jej organizatorem w Galerii Jurajskiej jest wydawca „Życia Częstochowy i Powiatu”. </w:t>
      </w:r>
    </w:p>
    <w:p w14:paraId="3914DE52" w14:textId="77777777" w:rsidR="003560E4" w:rsidRDefault="003560E4" w:rsidP="00DC7FB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7935041" w14:textId="5725758C" w:rsidR="003560E4" w:rsidRDefault="003560E4" w:rsidP="00DC7FB6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Kalendarium wyprzedaży garażowych w 2024 r.:</w:t>
      </w:r>
    </w:p>
    <w:p w14:paraId="5C7111A7" w14:textId="77777777" w:rsidR="003560E4" w:rsidRDefault="003560E4" w:rsidP="00DC7FB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6674F86" w14:textId="71FD3CDE" w:rsidR="003560E4" w:rsidRPr="003560E4" w:rsidRDefault="003560E4" w:rsidP="00DC7FB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60E4">
        <w:rPr>
          <w:rFonts w:ascii="Arial" w:hAnsi="Arial" w:cs="Arial"/>
          <w:sz w:val="20"/>
          <w:szCs w:val="20"/>
        </w:rPr>
        <w:t>14 stycznia</w:t>
      </w:r>
    </w:p>
    <w:p w14:paraId="7D5F7DF8" w14:textId="77777777" w:rsidR="003560E4" w:rsidRPr="003560E4" w:rsidRDefault="003560E4" w:rsidP="003560E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60E4">
        <w:rPr>
          <w:rFonts w:ascii="Arial" w:hAnsi="Arial" w:cs="Arial"/>
          <w:sz w:val="20"/>
          <w:szCs w:val="20"/>
        </w:rPr>
        <w:t>11 lutego</w:t>
      </w:r>
    </w:p>
    <w:p w14:paraId="5370910C" w14:textId="77777777" w:rsidR="003560E4" w:rsidRPr="003560E4" w:rsidRDefault="003560E4" w:rsidP="003560E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60E4">
        <w:rPr>
          <w:rFonts w:ascii="Arial" w:hAnsi="Arial" w:cs="Arial"/>
          <w:sz w:val="20"/>
          <w:szCs w:val="20"/>
        </w:rPr>
        <w:t>10 marca</w:t>
      </w:r>
    </w:p>
    <w:p w14:paraId="2079603D" w14:textId="77777777" w:rsidR="003560E4" w:rsidRPr="003560E4" w:rsidRDefault="003560E4" w:rsidP="003560E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60E4">
        <w:rPr>
          <w:rFonts w:ascii="Arial" w:hAnsi="Arial" w:cs="Arial"/>
          <w:sz w:val="20"/>
          <w:szCs w:val="20"/>
        </w:rPr>
        <w:t>14 kwietnia</w:t>
      </w:r>
    </w:p>
    <w:p w14:paraId="6B6DC6B2" w14:textId="77777777" w:rsidR="003560E4" w:rsidRPr="003560E4" w:rsidRDefault="003560E4" w:rsidP="003560E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60E4">
        <w:rPr>
          <w:rFonts w:ascii="Arial" w:hAnsi="Arial" w:cs="Arial"/>
          <w:sz w:val="20"/>
          <w:szCs w:val="20"/>
        </w:rPr>
        <w:t>12 maja</w:t>
      </w:r>
    </w:p>
    <w:p w14:paraId="6D6C7FE4" w14:textId="77777777" w:rsidR="003560E4" w:rsidRPr="003560E4" w:rsidRDefault="003560E4" w:rsidP="003560E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60E4">
        <w:rPr>
          <w:rFonts w:ascii="Arial" w:hAnsi="Arial" w:cs="Arial"/>
          <w:sz w:val="20"/>
          <w:szCs w:val="20"/>
        </w:rPr>
        <w:t>9 czerwca</w:t>
      </w:r>
    </w:p>
    <w:p w14:paraId="767336F3" w14:textId="77777777" w:rsidR="003560E4" w:rsidRPr="003560E4" w:rsidRDefault="003560E4" w:rsidP="003560E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60E4">
        <w:rPr>
          <w:rFonts w:ascii="Arial" w:hAnsi="Arial" w:cs="Arial"/>
          <w:sz w:val="20"/>
          <w:szCs w:val="20"/>
        </w:rPr>
        <w:t>14 lipca</w:t>
      </w:r>
    </w:p>
    <w:p w14:paraId="3D10027C" w14:textId="77777777" w:rsidR="003560E4" w:rsidRPr="003560E4" w:rsidRDefault="003560E4" w:rsidP="003560E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60E4">
        <w:rPr>
          <w:rFonts w:ascii="Arial" w:hAnsi="Arial" w:cs="Arial"/>
          <w:sz w:val="20"/>
          <w:szCs w:val="20"/>
        </w:rPr>
        <w:t>11 sierpnia</w:t>
      </w:r>
    </w:p>
    <w:p w14:paraId="2A3C32C7" w14:textId="77777777" w:rsidR="003560E4" w:rsidRPr="003560E4" w:rsidRDefault="003560E4" w:rsidP="003560E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60E4">
        <w:rPr>
          <w:rFonts w:ascii="Arial" w:hAnsi="Arial" w:cs="Arial"/>
          <w:sz w:val="20"/>
          <w:szCs w:val="20"/>
        </w:rPr>
        <w:t>8 września</w:t>
      </w:r>
    </w:p>
    <w:p w14:paraId="6274CD10" w14:textId="77777777" w:rsidR="003560E4" w:rsidRPr="003560E4" w:rsidRDefault="003560E4" w:rsidP="003560E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60E4">
        <w:rPr>
          <w:rFonts w:ascii="Arial" w:hAnsi="Arial" w:cs="Arial"/>
          <w:sz w:val="20"/>
          <w:szCs w:val="20"/>
        </w:rPr>
        <w:t>13 października</w:t>
      </w:r>
    </w:p>
    <w:p w14:paraId="35EBD7AC" w14:textId="77777777" w:rsidR="003560E4" w:rsidRPr="003560E4" w:rsidRDefault="003560E4" w:rsidP="003560E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60E4">
        <w:rPr>
          <w:rFonts w:ascii="Arial" w:hAnsi="Arial" w:cs="Arial"/>
          <w:sz w:val="20"/>
          <w:szCs w:val="20"/>
        </w:rPr>
        <w:t>10 listopada</w:t>
      </w:r>
    </w:p>
    <w:p w14:paraId="33BDBACD" w14:textId="77777777" w:rsidR="003560E4" w:rsidRPr="003560E4" w:rsidRDefault="003560E4" w:rsidP="003560E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60E4">
        <w:rPr>
          <w:rFonts w:ascii="Arial" w:hAnsi="Arial" w:cs="Arial"/>
          <w:sz w:val="20"/>
          <w:szCs w:val="20"/>
        </w:rPr>
        <w:t>8 grudnia</w:t>
      </w:r>
    </w:p>
    <w:p w14:paraId="54AD19F5" w14:textId="6D6AE668" w:rsidR="00D22FD1" w:rsidRPr="0038393D" w:rsidRDefault="00D22FD1" w:rsidP="003560E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A32E347" w14:textId="77777777" w:rsidR="001D615E" w:rsidRPr="0038393D" w:rsidRDefault="001D615E" w:rsidP="0038393D">
      <w:pPr>
        <w:pStyle w:val="Bezodstpw"/>
        <w:rPr>
          <w:rFonts w:ascii="Arial" w:hAnsi="Arial" w:cs="Arial"/>
          <w:sz w:val="20"/>
          <w:szCs w:val="20"/>
        </w:rPr>
      </w:pPr>
    </w:p>
    <w:p w14:paraId="08946564" w14:textId="77777777" w:rsidR="009E598A" w:rsidRPr="0038393D" w:rsidRDefault="009E598A" w:rsidP="0038393D">
      <w:pPr>
        <w:pStyle w:val="Bezodstpw"/>
        <w:rPr>
          <w:rFonts w:ascii="Arial" w:hAnsi="Arial" w:cs="Arial"/>
          <w:sz w:val="20"/>
          <w:szCs w:val="20"/>
        </w:rPr>
      </w:pPr>
    </w:p>
    <w:p w14:paraId="459EB248" w14:textId="7767386E" w:rsidR="00025591" w:rsidRPr="00554D1B" w:rsidRDefault="00025591" w:rsidP="00554D1B">
      <w:pPr>
        <w:pStyle w:val="Bezodstpw"/>
        <w:jc w:val="both"/>
        <w:rPr>
          <w:rFonts w:ascii="Arial" w:hAnsi="Arial" w:cs="Arial"/>
          <w:b/>
          <w:bCs/>
          <w:sz w:val="16"/>
          <w:szCs w:val="16"/>
        </w:rPr>
      </w:pPr>
      <w:r w:rsidRPr="00554D1B">
        <w:rPr>
          <w:rFonts w:ascii="Arial" w:hAnsi="Arial" w:cs="Arial"/>
          <w:b/>
          <w:bCs/>
          <w:sz w:val="16"/>
          <w:szCs w:val="16"/>
        </w:rPr>
        <w:t>**</w:t>
      </w:r>
      <w:r w:rsidR="00571B0A" w:rsidRPr="00554D1B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554D1B" w:rsidRDefault="009E6F75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0EEF7ACC" w:rsidR="006F6C92" w:rsidRPr="00554D1B" w:rsidRDefault="006F6C92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554D1B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, House, </w:t>
      </w:r>
      <w:proofErr w:type="spellStart"/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>Mohito</w:t>
      </w:r>
      <w:proofErr w:type="spellEnd"/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, Sinsay), grupa Inditex (Zara, Bershka, Stradivarius, Massimo Dutti), H&amp;M, TK </w:t>
      </w:r>
      <w:r w:rsidR="00B223D5" w:rsidRPr="00554D1B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 w:rsidRPr="00554D1B">
        <w:rPr>
          <w:rFonts w:ascii="Arial" w:hAnsi="Arial" w:cs="Arial"/>
          <w:color w:val="0D0D0D" w:themeColor="text1" w:themeTint="F2"/>
          <w:sz w:val="16"/>
          <w:szCs w:val="16"/>
        </w:rPr>
        <w:t>2200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554D1B" w:rsidRDefault="006F6C92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554D1B" w:rsidRDefault="009E6F75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  <w:r w:rsidRPr="00554D1B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554D1B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2D6F078" w14:textId="0413A93B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Źródło: Galeria Jurajska/Guarana PR</w:t>
      </w:r>
    </w:p>
    <w:p w14:paraId="6AD426EC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A57F23" w:rsidRDefault="00063BB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A57F23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02205" w14:textId="77777777" w:rsidR="002C1950" w:rsidRDefault="002C1950">
      <w:pPr>
        <w:spacing w:after="0" w:line="240" w:lineRule="auto"/>
      </w:pPr>
      <w:r>
        <w:separator/>
      </w:r>
    </w:p>
  </w:endnote>
  <w:endnote w:type="continuationSeparator" w:id="0">
    <w:p w14:paraId="761E2FEB" w14:textId="77777777" w:rsidR="002C1950" w:rsidRDefault="002C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DF39E" w14:textId="77777777" w:rsidR="002C1950" w:rsidRDefault="002C1950">
      <w:pPr>
        <w:spacing w:after="0" w:line="240" w:lineRule="auto"/>
      </w:pPr>
      <w:r>
        <w:separator/>
      </w:r>
    </w:p>
  </w:footnote>
  <w:footnote w:type="continuationSeparator" w:id="0">
    <w:p w14:paraId="6B3DA8A7" w14:textId="77777777" w:rsidR="002C1950" w:rsidRDefault="002C1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C9F"/>
    <w:rsid w:val="00005C38"/>
    <w:rsid w:val="0001409F"/>
    <w:rsid w:val="00025591"/>
    <w:rsid w:val="00032932"/>
    <w:rsid w:val="00035CE8"/>
    <w:rsid w:val="000367FD"/>
    <w:rsid w:val="00040CC4"/>
    <w:rsid w:val="0004281E"/>
    <w:rsid w:val="00045001"/>
    <w:rsid w:val="00051B09"/>
    <w:rsid w:val="00052544"/>
    <w:rsid w:val="00053C80"/>
    <w:rsid w:val="000542A3"/>
    <w:rsid w:val="000550B6"/>
    <w:rsid w:val="00055225"/>
    <w:rsid w:val="00063BB1"/>
    <w:rsid w:val="0007250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27440"/>
    <w:rsid w:val="00135E58"/>
    <w:rsid w:val="0014204B"/>
    <w:rsid w:val="00145E38"/>
    <w:rsid w:val="0014717C"/>
    <w:rsid w:val="001668F5"/>
    <w:rsid w:val="00166E00"/>
    <w:rsid w:val="00170574"/>
    <w:rsid w:val="00171A57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10A7"/>
    <w:rsid w:val="001D220A"/>
    <w:rsid w:val="001D615E"/>
    <w:rsid w:val="001E0BC5"/>
    <w:rsid w:val="001E2056"/>
    <w:rsid w:val="001E3909"/>
    <w:rsid w:val="00221BBA"/>
    <w:rsid w:val="00226D40"/>
    <w:rsid w:val="00231A2F"/>
    <w:rsid w:val="0025173C"/>
    <w:rsid w:val="00254896"/>
    <w:rsid w:val="002751B2"/>
    <w:rsid w:val="00281006"/>
    <w:rsid w:val="002A110B"/>
    <w:rsid w:val="002A2DBB"/>
    <w:rsid w:val="002B1BEB"/>
    <w:rsid w:val="002B5BB4"/>
    <w:rsid w:val="002C1950"/>
    <w:rsid w:val="002C5C56"/>
    <w:rsid w:val="002D39F4"/>
    <w:rsid w:val="002E59AB"/>
    <w:rsid w:val="002E6B99"/>
    <w:rsid w:val="002F6090"/>
    <w:rsid w:val="00304BAC"/>
    <w:rsid w:val="00333C4B"/>
    <w:rsid w:val="00334951"/>
    <w:rsid w:val="00336D4D"/>
    <w:rsid w:val="0034170D"/>
    <w:rsid w:val="003424D6"/>
    <w:rsid w:val="003429C9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3279"/>
    <w:rsid w:val="0038393D"/>
    <w:rsid w:val="00385BEB"/>
    <w:rsid w:val="00386502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3F0007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66DAF"/>
    <w:rsid w:val="004754FA"/>
    <w:rsid w:val="00490A54"/>
    <w:rsid w:val="00495B33"/>
    <w:rsid w:val="00495EE7"/>
    <w:rsid w:val="004A0083"/>
    <w:rsid w:val="004B4791"/>
    <w:rsid w:val="004C750E"/>
    <w:rsid w:val="004C7E72"/>
    <w:rsid w:val="004D2DFB"/>
    <w:rsid w:val="004D54D1"/>
    <w:rsid w:val="004D75B1"/>
    <w:rsid w:val="004D79AB"/>
    <w:rsid w:val="004E0499"/>
    <w:rsid w:val="004E0B14"/>
    <w:rsid w:val="004E4716"/>
    <w:rsid w:val="004E6D40"/>
    <w:rsid w:val="004F4507"/>
    <w:rsid w:val="004F66EF"/>
    <w:rsid w:val="0053739A"/>
    <w:rsid w:val="005403D5"/>
    <w:rsid w:val="005409F6"/>
    <w:rsid w:val="00542079"/>
    <w:rsid w:val="00543D94"/>
    <w:rsid w:val="00544563"/>
    <w:rsid w:val="00552D1C"/>
    <w:rsid w:val="00554D1B"/>
    <w:rsid w:val="005624B2"/>
    <w:rsid w:val="0057022E"/>
    <w:rsid w:val="00570CE9"/>
    <w:rsid w:val="00570FC8"/>
    <w:rsid w:val="00571B0A"/>
    <w:rsid w:val="00575D9B"/>
    <w:rsid w:val="005860CE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60DD4"/>
    <w:rsid w:val="00661F0D"/>
    <w:rsid w:val="00667E0E"/>
    <w:rsid w:val="006754DE"/>
    <w:rsid w:val="006800F3"/>
    <w:rsid w:val="00684DB4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3782A"/>
    <w:rsid w:val="007411A2"/>
    <w:rsid w:val="007500EB"/>
    <w:rsid w:val="0075114E"/>
    <w:rsid w:val="007571CA"/>
    <w:rsid w:val="00761B50"/>
    <w:rsid w:val="00762A92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E0BBC"/>
    <w:rsid w:val="007E2332"/>
    <w:rsid w:val="007E5C38"/>
    <w:rsid w:val="007F18D0"/>
    <w:rsid w:val="007F6EE0"/>
    <w:rsid w:val="008004F3"/>
    <w:rsid w:val="008037C1"/>
    <w:rsid w:val="008057BE"/>
    <w:rsid w:val="00806E4D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57995"/>
    <w:rsid w:val="008632D4"/>
    <w:rsid w:val="008635DB"/>
    <w:rsid w:val="0087090F"/>
    <w:rsid w:val="008734EA"/>
    <w:rsid w:val="00880694"/>
    <w:rsid w:val="0088126A"/>
    <w:rsid w:val="00881602"/>
    <w:rsid w:val="00884834"/>
    <w:rsid w:val="00887753"/>
    <w:rsid w:val="008A1469"/>
    <w:rsid w:val="008A3261"/>
    <w:rsid w:val="008A53E3"/>
    <w:rsid w:val="008B111E"/>
    <w:rsid w:val="008B4C3E"/>
    <w:rsid w:val="008C1F91"/>
    <w:rsid w:val="008C3943"/>
    <w:rsid w:val="008C49BC"/>
    <w:rsid w:val="008E1F86"/>
    <w:rsid w:val="008E3F9A"/>
    <w:rsid w:val="008E71D1"/>
    <w:rsid w:val="008F20D1"/>
    <w:rsid w:val="008F22B3"/>
    <w:rsid w:val="0090457C"/>
    <w:rsid w:val="00904F56"/>
    <w:rsid w:val="00904FEA"/>
    <w:rsid w:val="009054FB"/>
    <w:rsid w:val="00920CAE"/>
    <w:rsid w:val="00921A3C"/>
    <w:rsid w:val="00922C73"/>
    <w:rsid w:val="0092634F"/>
    <w:rsid w:val="009278D2"/>
    <w:rsid w:val="00931D50"/>
    <w:rsid w:val="00932315"/>
    <w:rsid w:val="00932D6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7858"/>
    <w:rsid w:val="009827B0"/>
    <w:rsid w:val="00984525"/>
    <w:rsid w:val="0099154C"/>
    <w:rsid w:val="00991A8C"/>
    <w:rsid w:val="00993055"/>
    <w:rsid w:val="00995A7B"/>
    <w:rsid w:val="00996CF7"/>
    <w:rsid w:val="009B05E0"/>
    <w:rsid w:val="009B5052"/>
    <w:rsid w:val="009B67F7"/>
    <w:rsid w:val="009C0328"/>
    <w:rsid w:val="009C0941"/>
    <w:rsid w:val="009C4BB2"/>
    <w:rsid w:val="009D3A0B"/>
    <w:rsid w:val="009D48D4"/>
    <w:rsid w:val="009D4F81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307A6"/>
    <w:rsid w:val="00A33188"/>
    <w:rsid w:val="00A35413"/>
    <w:rsid w:val="00A40878"/>
    <w:rsid w:val="00A40AA9"/>
    <w:rsid w:val="00A4114B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B39C5"/>
    <w:rsid w:val="00AB5B24"/>
    <w:rsid w:val="00AC053C"/>
    <w:rsid w:val="00AC16E8"/>
    <w:rsid w:val="00AD75ED"/>
    <w:rsid w:val="00AE7BCF"/>
    <w:rsid w:val="00AF4EF3"/>
    <w:rsid w:val="00B11644"/>
    <w:rsid w:val="00B223D5"/>
    <w:rsid w:val="00B2351D"/>
    <w:rsid w:val="00B30309"/>
    <w:rsid w:val="00B51731"/>
    <w:rsid w:val="00B5425A"/>
    <w:rsid w:val="00B54AFE"/>
    <w:rsid w:val="00B54B62"/>
    <w:rsid w:val="00B62BD8"/>
    <w:rsid w:val="00B67504"/>
    <w:rsid w:val="00B75868"/>
    <w:rsid w:val="00B8427A"/>
    <w:rsid w:val="00B91A67"/>
    <w:rsid w:val="00B91F48"/>
    <w:rsid w:val="00BD20C2"/>
    <w:rsid w:val="00BF003E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E0326"/>
    <w:rsid w:val="00CF025C"/>
    <w:rsid w:val="00CF4EBF"/>
    <w:rsid w:val="00CF51AE"/>
    <w:rsid w:val="00CF6E89"/>
    <w:rsid w:val="00CF75B1"/>
    <w:rsid w:val="00D00618"/>
    <w:rsid w:val="00D020A9"/>
    <w:rsid w:val="00D1250A"/>
    <w:rsid w:val="00D22FD1"/>
    <w:rsid w:val="00D259DD"/>
    <w:rsid w:val="00D27CAC"/>
    <w:rsid w:val="00D35559"/>
    <w:rsid w:val="00D410B0"/>
    <w:rsid w:val="00D41731"/>
    <w:rsid w:val="00D43C11"/>
    <w:rsid w:val="00D46586"/>
    <w:rsid w:val="00D52DEC"/>
    <w:rsid w:val="00D6766B"/>
    <w:rsid w:val="00D94F73"/>
    <w:rsid w:val="00D952A4"/>
    <w:rsid w:val="00D952F0"/>
    <w:rsid w:val="00DA043B"/>
    <w:rsid w:val="00DA126E"/>
    <w:rsid w:val="00DB184A"/>
    <w:rsid w:val="00DB4218"/>
    <w:rsid w:val="00DB566D"/>
    <w:rsid w:val="00DC17F0"/>
    <w:rsid w:val="00DC7FB6"/>
    <w:rsid w:val="00DD1F68"/>
    <w:rsid w:val="00DD5274"/>
    <w:rsid w:val="00DE6590"/>
    <w:rsid w:val="00DE7490"/>
    <w:rsid w:val="00DF0D2C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5C7D"/>
    <w:rsid w:val="00E6195A"/>
    <w:rsid w:val="00E635A1"/>
    <w:rsid w:val="00E64BE9"/>
    <w:rsid w:val="00E679A1"/>
    <w:rsid w:val="00E77D1C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37CE"/>
    <w:rsid w:val="00EF6F5F"/>
    <w:rsid w:val="00F0064D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346F"/>
    <w:rsid w:val="00FB2BFC"/>
    <w:rsid w:val="00FB70A1"/>
    <w:rsid w:val="00FC2DA0"/>
    <w:rsid w:val="00FC4308"/>
    <w:rsid w:val="00FC7AB8"/>
    <w:rsid w:val="00FD4A19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galeria@jurajska-garazowka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4</TotalTime>
  <Pages>2</Pages>
  <Words>918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2022-05-11T11:28:00Z</cp:lastPrinted>
  <dcterms:created xsi:type="dcterms:W3CDTF">2023-12-28T14:54:00Z</dcterms:created>
  <dcterms:modified xsi:type="dcterms:W3CDTF">2024-01-03T09:05:00Z</dcterms:modified>
</cp:coreProperties>
</file>