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0796959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Informacja prasowa:</w:t>
      </w:r>
      <w:r w:rsidR="00C21C8D" w:rsidRPr="00A57F23">
        <w:rPr>
          <w:rFonts w:ascii="Arial" w:hAnsi="Arial" w:cs="Arial"/>
          <w:sz w:val="18"/>
          <w:szCs w:val="18"/>
        </w:rPr>
        <w:t xml:space="preserve"> </w:t>
      </w:r>
      <w:r w:rsidR="00FE6830">
        <w:rPr>
          <w:rFonts w:ascii="Arial" w:hAnsi="Arial" w:cs="Arial"/>
          <w:sz w:val="18"/>
          <w:szCs w:val="18"/>
        </w:rPr>
        <w:t>1</w:t>
      </w:r>
      <w:r w:rsidR="00BD20EB">
        <w:rPr>
          <w:rFonts w:ascii="Arial" w:hAnsi="Arial" w:cs="Arial"/>
          <w:sz w:val="18"/>
          <w:szCs w:val="18"/>
        </w:rPr>
        <w:t>2</w:t>
      </w:r>
      <w:r w:rsidR="00EC7E73" w:rsidRPr="00A57F23">
        <w:rPr>
          <w:rFonts w:ascii="Arial" w:hAnsi="Arial" w:cs="Arial"/>
          <w:sz w:val="18"/>
          <w:szCs w:val="18"/>
        </w:rPr>
        <w:t>-</w:t>
      </w:r>
      <w:r w:rsidR="00932D69" w:rsidRPr="00A57F23">
        <w:rPr>
          <w:rFonts w:ascii="Arial" w:hAnsi="Arial" w:cs="Arial"/>
          <w:sz w:val="18"/>
          <w:szCs w:val="18"/>
        </w:rPr>
        <w:t>1</w:t>
      </w:r>
      <w:r w:rsidR="00FE6830">
        <w:rPr>
          <w:rFonts w:ascii="Arial" w:hAnsi="Arial" w:cs="Arial"/>
          <w:sz w:val="18"/>
          <w:szCs w:val="18"/>
        </w:rPr>
        <w:t>2</w:t>
      </w:r>
      <w:r w:rsidR="00AF4EF3" w:rsidRPr="00A57F23">
        <w:rPr>
          <w:rFonts w:ascii="Arial" w:hAnsi="Arial" w:cs="Arial"/>
          <w:sz w:val="18"/>
          <w:szCs w:val="18"/>
        </w:rPr>
        <w:t>-</w:t>
      </w:r>
      <w:r w:rsidR="00543D94" w:rsidRPr="00A57F23">
        <w:rPr>
          <w:rFonts w:ascii="Arial" w:hAnsi="Arial" w:cs="Arial"/>
          <w:sz w:val="18"/>
          <w:szCs w:val="18"/>
        </w:rPr>
        <w:t>202</w:t>
      </w:r>
      <w:r w:rsidR="00E835C2" w:rsidRPr="00A57F23">
        <w:rPr>
          <w:rFonts w:ascii="Arial" w:hAnsi="Arial" w:cs="Arial"/>
          <w:sz w:val="18"/>
          <w:szCs w:val="18"/>
        </w:rPr>
        <w:t>3</w:t>
      </w:r>
      <w:r w:rsidRPr="00A57F23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A57F23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57F23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Pr="00A57F23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7E1985C3" w14:textId="77777777" w:rsidR="00932D69" w:rsidRPr="00FE6830" w:rsidRDefault="00932D69" w:rsidP="00FE6830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</w:p>
    <w:p w14:paraId="345BBA01" w14:textId="119C89F3" w:rsidR="004E4716" w:rsidRPr="00FE6830" w:rsidRDefault="00FE6830" w:rsidP="00FE6830">
      <w:pPr>
        <w:pStyle w:val="Bezodstpw"/>
        <w:jc w:val="center"/>
        <w:rPr>
          <w:rFonts w:ascii="Arial" w:hAnsi="Arial" w:cs="Arial"/>
          <w:b/>
          <w:bCs/>
        </w:rPr>
      </w:pPr>
      <w:r w:rsidRPr="00FE6830">
        <w:rPr>
          <w:rFonts w:ascii="Arial" w:hAnsi="Arial" w:cs="Arial"/>
          <w:b/>
          <w:bCs/>
        </w:rPr>
        <w:t>Świąteczny jarmark w Jurajskiej już otwarty</w:t>
      </w:r>
    </w:p>
    <w:p w14:paraId="7A4B9E83" w14:textId="77777777" w:rsidR="00D22FD1" w:rsidRDefault="00D22FD1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FA47B1" w14:textId="77777777" w:rsidR="00FE6830" w:rsidRPr="00FE6830" w:rsidRDefault="00FE6830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0D0180" w14:textId="72B3670F" w:rsidR="00D22FD1" w:rsidRPr="00053C80" w:rsidRDefault="00D22FD1" w:rsidP="00FE683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53C80">
        <w:rPr>
          <w:rFonts w:ascii="Arial" w:hAnsi="Arial" w:cs="Arial"/>
          <w:b/>
          <w:bCs/>
          <w:sz w:val="20"/>
          <w:szCs w:val="20"/>
        </w:rPr>
        <w:t xml:space="preserve">Jest kolorowy, pachnący, a jego lady uginają się od różnych wyrobów. W Galerii Jurajskiej </w:t>
      </w:r>
      <w:r w:rsidR="00BD20EB">
        <w:rPr>
          <w:rFonts w:ascii="Arial" w:hAnsi="Arial" w:cs="Arial"/>
          <w:b/>
          <w:bCs/>
          <w:sz w:val="20"/>
          <w:szCs w:val="20"/>
        </w:rPr>
        <w:t>został otwarty</w:t>
      </w:r>
      <w:r w:rsidRPr="00053C80">
        <w:rPr>
          <w:rFonts w:ascii="Arial" w:hAnsi="Arial" w:cs="Arial"/>
          <w:b/>
          <w:bCs/>
          <w:sz w:val="20"/>
          <w:szCs w:val="20"/>
        </w:rPr>
        <w:t xml:space="preserve"> jarmark świąteczny, który działać będzie aż do 22 grudnia. Kupić na nim można zarówno </w:t>
      </w:r>
      <w:r w:rsidR="00FE6830" w:rsidRPr="00053C80">
        <w:rPr>
          <w:rFonts w:ascii="Arial" w:hAnsi="Arial" w:cs="Arial"/>
          <w:b/>
          <w:bCs/>
          <w:sz w:val="20"/>
          <w:szCs w:val="20"/>
        </w:rPr>
        <w:t>smakołyki</w:t>
      </w:r>
      <w:r w:rsidRPr="00053C80">
        <w:rPr>
          <w:rFonts w:ascii="Arial" w:hAnsi="Arial" w:cs="Arial"/>
          <w:b/>
          <w:bCs/>
          <w:sz w:val="20"/>
          <w:szCs w:val="20"/>
        </w:rPr>
        <w:t>, jak również upominki</w:t>
      </w:r>
      <w:r w:rsidR="00053C80">
        <w:rPr>
          <w:rFonts w:ascii="Arial" w:hAnsi="Arial" w:cs="Arial"/>
          <w:b/>
          <w:bCs/>
          <w:sz w:val="20"/>
          <w:szCs w:val="20"/>
        </w:rPr>
        <w:t xml:space="preserve"> i ozdoby choinkowe.</w:t>
      </w:r>
    </w:p>
    <w:p w14:paraId="07FF535C" w14:textId="77777777" w:rsidR="00D22FD1" w:rsidRPr="00FE6830" w:rsidRDefault="00D22FD1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2DAB50" w14:textId="3FD1A7B5" w:rsidR="00D22FD1" w:rsidRPr="00FE6830" w:rsidRDefault="00D22FD1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6830">
        <w:rPr>
          <w:rFonts w:ascii="Arial" w:hAnsi="Arial" w:cs="Arial"/>
          <w:sz w:val="20"/>
          <w:szCs w:val="20"/>
        </w:rPr>
        <w:t>Na 9</w:t>
      </w:r>
      <w:r w:rsidR="00A255C4">
        <w:rPr>
          <w:rFonts w:ascii="Arial" w:hAnsi="Arial" w:cs="Arial"/>
          <w:sz w:val="20"/>
          <w:szCs w:val="20"/>
        </w:rPr>
        <w:t>-ciu</w:t>
      </w:r>
      <w:r w:rsidRPr="00FE6830">
        <w:rPr>
          <w:rFonts w:ascii="Arial" w:hAnsi="Arial" w:cs="Arial"/>
          <w:sz w:val="20"/>
          <w:szCs w:val="20"/>
        </w:rPr>
        <w:t xml:space="preserve"> klimatycznych stoiskach odwiedzający znajdą m.in. różnego rodzaju sery, w tym: prawdziwe oscypki, sery dojrzewające i podpusz</w:t>
      </w:r>
      <w:r w:rsidR="00553D4C">
        <w:rPr>
          <w:rFonts w:ascii="Arial" w:hAnsi="Arial" w:cs="Arial"/>
          <w:sz w:val="20"/>
          <w:szCs w:val="20"/>
        </w:rPr>
        <w:t>cz</w:t>
      </w:r>
      <w:r w:rsidRPr="00FE6830">
        <w:rPr>
          <w:rFonts w:ascii="Arial" w:hAnsi="Arial" w:cs="Arial"/>
          <w:sz w:val="20"/>
          <w:szCs w:val="20"/>
        </w:rPr>
        <w:t>kowe, kozie, owcze i krowie, a także konfitury do serów. Nie brakuje tutaj także herbat z całego świata czy miodów z lokalnych pasiek.</w:t>
      </w:r>
    </w:p>
    <w:p w14:paraId="1812136D" w14:textId="77777777" w:rsidR="00D22FD1" w:rsidRPr="00FE6830" w:rsidRDefault="00D22FD1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7FFDA4" w14:textId="3AA988D1" w:rsidR="00D22FD1" w:rsidRPr="00FE6830" w:rsidRDefault="00D22FD1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6830">
        <w:rPr>
          <w:rFonts w:ascii="Arial" w:hAnsi="Arial" w:cs="Arial"/>
          <w:sz w:val="20"/>
          <w:szCs w:val="20"/>
        </w:rPr>
        <w:t>Na smakoszy czekają grillowane na miejscu oscypki z żurawiną, a także rozgrzewająca herbata. Coś dla siebie znajdą tutaj także osoby poszukujące unikalnych prezentów gwiazdkowych</w:t>
      </w:r>
      <w:r w:rsidR="00053C80">
        <w:rPr>
          <w:rFonts w:ascii="Arial" w:hAnsi="Arial" w:cs="Arial"/>
          <w:sz w:val="20"/>
          <w:szCs w:val="20"/>
        </w:rPr>
        <w:t xml:space="preserve"> dla dzieci i dorosłych.</w:t>
      </w:r>
      <w:r w:rsidRPr="00FE6830">
        <w:rPr>
          <w:rFonts w:ascii="Arial" w:hAnsi="Arial" w:cs="Arial"/>
          <w:sz w:val="20"/>
          <w:szCs w:val="20"/>
        </w:rPr>
        <w:t xml:space="preserve"> Stoiska </w:t>
      </w:r>
      <w:r w:rsidR="00FE6830">
        <w:rPr>
          <w:rFonts w:ascii="Arial" w:hAnsi="Arial" w:cs="Arial"/>
          <w:sz w:val="20"/>
          <w:szCs w:val="20"/>
        </w:rPr>
        <w:t xml:space="preserve">obfitują bowiem w pomysły </w:t>
      </w:r>
      <w:r w:rsidR="00FE6830" w:rsidRPr="00FE6830">
        <w:rPr>
          <w:rFonts w:ascii="Arial" w:hAnsi="Arial" w:cs="Arial"/>
          <w:sz w:val="20"/>
          <w:szCs w:val="20"/>
        </w:rPr>
        <w:t>na</w:t>
      </w:r>
      <w:r w:rsidRPr="00FE6830">
        <w:rPr>
          <w:rFonts w:ascii="Arial" w:hAnsi="Arial" w:cs="Arial"/>
          <w:sz w:val="20"/>
          <w:szCs w:val="20"/>
        </w:rPr>
        <w:t xml:space="preserve"> upominek. </w:t>
      </w:r>
    </w:p>
    <w:p w14:paraId="3132232B" w14:textId="77777777" w:rsidR="00D22FD1" w:rsidRPr="00FE6830" w:rsidRDefault="00D22FD1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7BF100" w14:textId="47A397A7" w:rsidR="00D22FD1" w:rsidRPr="00FE6830" w:rsidRDefault="00D22FD1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6830">
        <w:rPr>
          <w:rFonts w:ascii="Arial" w:hAnsi="Arial" w:cs="Arial"/>
          <w:sz w:val="20"/>
          <w:szCs w:val="20"/>
        </w:rPr>
        <w:t xml:space="preserve">Wybierać można spośród m.in. ceramiki do herbat, świec sojowych i kominków, pozytywek, skarpetek, ciepłych kapci i czapek, świątecznych filiżanek czy zabawek edukacyjnych dla najmłodszych. Całość </w:t>
      </w:r>
      <w:r w:rsidR="00A255C4">
        <w:rPr>
          <w:rFonts w:ascii="Arial" w:hAnsi="Arial" w:cs="Arial"/>
          <w:sz w:val="20"/>
          <w:szCs w:val="20"/>
        </w:rPr>
        <w:t>dopełniają</w:t>
      </w:r>
      <w:r w:rsidRPr="00FE6830">
        <w:rPr>
          <w:rFonts w:ascii="Arial" w:hAnsi="Arial" w:cs="Arial"/>
          <w:sz w:val="20"/>
          <w:szCs w:val="20"/>
        </w:rPr>
        <w:t xml:space="preserve"> natomiast bombki, lampki i inne </w:t>
      </w:r>
      <w:r w:rsidR="00FE6830">
        <w:rPr>
          <w:rFonts w:ascii="Arial" w:hAnsi="Arial" w:cs="Arial"/>
          <w:sz w:val="20"/>
          <w:szCs w:val="20"/>
        </w:rPr>
        <w:t>gwiazdkowe</w:t>
      </w:r>
      <w:r w:rsidRPr="00FE6830">
        <w:rPr>
          <w:rFonts w:ascii="Arial" w:hAnsi="Arial" w:cs="Arial"/>
          <w:sz w:val="20"/>
          <w:szCs w:val="20"/>
        </w:rPr>
        <w:t xml:space="preserve"> dekoracje.</w:t>
      </w:r>
    </w:p>
    <w:p w14:paraId="0CD978AD" w14:textId="77777777" w:rsidR="00D22FD1" w:rsidRPr="00FE6830" w:rsidRDefault="00D22FD1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F73913" w14:textId="4D5B23C3" w:rsidR="00D22FD1" w:rsidRPr="00FE6830" w:rsidRDefault="00FE6830" w:rsidP="00FE683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D22FD1" w:rsidRPr="00FE6830">
        <w:rPr>
          <w:rFonts w:ascii="Arial" w:hAnsi="Arial" w:cs="Arial"/>
          <w:sz w:val="20"/>
          <w:szCs w:val="20"/>
        </w:rPr>
        <w:t xml:space="preserve">Otwarty właśnie jarmark to kolejny bożonarodzeniowy akcent w Jurajskiej, dzięki któremu przenosimy tradycję </w:t>
      </w:r>
      <w:r w:rsidR="00D22FD1" w:rsidRPr="00FE6830">
        <w:rPr>
          <w:rFonts w:ascii="Arial" w:hAnsi="Arial" w:cs="Arial"/>
          <w:i/>
          <w:iCs/>
          <w:sz w:val="20"/>
          <w:szCs w:val="20"/>
        </w:rPr>
        <w:t>weihnachtsmarkt</w:t>
      </w:r>
      <w:r w:rsidR="00D22FD1" w:rsidRPr="00FE6830">
        <w:rPr>
          <w:rFonts w:ascii="Arial" w:hAnsi="Arial" w:cs="Arial"/>
          <w:sz w:val="20"/>
          <w:szCs w:val="20"/>
        </w:rPr>
        <w:t xml:space="preserve"> pod dach galerii, tworząc unikalny klimat świąt </w:t>
      </w:r>
      <w:r>
        <w:rPr>
          <w:rFonts w:ascii="Arial" w:hAnsi="Arial" w:cs="Arial"/>
          <w:sz w:val="20"/>
          <w:szCs w:val="20"/>
        </w:rPr>
        <w:t xml:space="preserve">– </w:t>
      </w:r>
      <w:r w:rsidR="00D22FD1" w:rsidRPr="00FE6830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60555887" w14:textId="77777777" w:rsidR="00D22FD1" w:rsidRPr="00FE6830" w:rsidRDefault="00D22FD1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322FF3" w14:textId="08922543" w:rsidR="00D22FD1" w:rsidRPr="00FE6830" w:rsidRDefault="00FE6830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D22FD1" w:rsidRPr="00FE6830">
        <w:rPr>
          <w:rFonts w:ascii="Arial" w:hAnsi="Arial" w:cs="Arial"/>
          <w:sz w:val="20"/>
          <w:szCs w:val="20"/>
        </w:rPr>
        <w:t>To propozycja dla osób, które lubią tego typu atrakcje, a także dla poszukujących nietuzinkowych</w:t>
      </w:r>
      <w:r w:rsidR="00053C80">
        <w:rPr>
          <w:rFonts w:ascii="Arial" w:hAnsi="Arial" w:cs="Arial"/>
          <w:sz w:val="20"/>
          <w:szCs w:val="20"/>
        </w:rPr>
        <w:t xml:space="preserve"> lub ręcznie robionych</w:t>
      </w:r>
      <w:r w:rsidR="00D22FD1" w:rsidRPr="00FE6830">
        <w:rPr>
          <w:rFonts w:ascii="Arial" w:hAnsi="Arial" w:cs="Arial"/>
          <w:sz w:val="20"/>
          <w:szCs w:val="20"/>
        </w:rPr>
        <w:t xml:space="preserve"> </w:t>
      </w:r>
      <w:r w:rsidR="00053C80">
        <w:rPr>
          <w:rFonts w:ascii="Arial" w:hAnsi="Arial" w:cs="Arial"/>
          <w:sz w:val="20"/>
          <w:szCs w:val="20"/>
        </w:rPr>
        <w:t>prezentów</w:t>
      </w:r>
      <w:r w:rsidR="00D22FD1" w:rsidRPr="00FE6830">
        <w:rPr>
          <w:rFonts w:ascii="Arial" w:hAnsi="Arial" w:cs="Arial"/>
          <w:sz w:val="20"/>
          <w:szCs w:val="20"/>
        </w:rPr>
        <w:t>. Na 9</w:t>
      </w:r>
      <w:r w:rsidR="00A255C4">
        <w:rPr>
          <w:rFonts w:ascii="Arial" w:hAnsi="Arial" w:cs="Arial"/>
          <w:sz w:val="20"/>
          <w:szCs w:val="20"/>
        </w:rPr>
        <w:t xml:space="preserve">-ciu </w:t>
      </w:r>
      <w:r w:rsidR="00D22FD1" w:rsidRPr="00FE6830">
        <w:rPr>
          <w:rFonts w:ascii="Arial" w:hAnsi="Arial" w:cs="Arial"/>
          <w:sz w:val="20"/>
          <w:szCs w:val="20"/>
        </w:rPr>
        <w:t xml:space="preserve">stoiskach znaleźć można bowiem setki pomysłów na to, co podarować, ale także jak wzbogacić swój wigilijny i świąteczny stół m.in. o lokalne produkty – dodaje. </w:t>
      </w:r>
    </w:p>
    <w:p w14:paraId="31664F40" w14:textId="77777777" w:rsidR="00D22FD1" w:rsidRPr="00FE6830" w:rsidRDefault="00D22FD1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00AAEA" w14:textId="1C794589" w:rsidR="00D22FD1" w:rsidRDefault="00D22FD1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6830">
        <w:rPr>
          <w:rFonts w:ascii="Arial" w:hAnsi="Arial" w:cs="Arial"/>
          <w:sz w:val="20"/>
          <w:szCs w:val="20"/>
        </w:rPr>
        <w:t xml:space="preserve">Jarmark czynny jest w godzinach otwarcia Jurajskiej. Całość odbywa się w świątecznej oprawie. Każde ze stoisk zostało bowiem specjalnie zaaranżowane. W samej Jurajskiej również nie brakuje dekoracji. W centrum handlowym już można podziwiać 12 choinek, które zostały przystrojone przez </w:t>
      </w:r>
      <w:r w:rsidR="00053C80">
        <w:rPr>
          <w:rFonts w:ascii="Arial" w:hAnsi="Arial" w:cs="Arial"/>
          <w:sz w:val="20"/>
          <w:szCs w:val="20"/>
        </w:rPr>
        <w:t>przedszkolaków.</w:t>
      </w:r>
    </w:p>
    <w:p w14:paraId="4412B30C" w14:textId="77777777" w:rsidR="00053C80" w:rsidRPr="00FE6830" w:rsidRDefault="00053C80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A979E6" w14:textId="569FC8A0" w:rsidR="00D22FD1" w:rsidRPr="00FE6830" w:rsidRDefault="00FE6830" w:rsidP="00FE683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D22FD1" w:rsidRPr="00FE6830">
        <w:rPr>
          <w:rFonts w:ascii="Arial" w:hAnsi="Arial" w:cs="Arial"/>
          <w:sz w:val="20"/>
          <w:szCs w:val="20"/>
        </w:rPr>
        <w:t xml:space="preserve">To oryginalne, momentami nawet ekscentryczne dekoracje, które pokazują całe spektrum dziecięcej kreatywności. Maluchy miały bowiem pełną swobodę w tworzeniu ozdób na choinki. Dzieci mogły więc puścić wodze fantazji. Efektem tego są jedyne w swoim rodzaju drzewka, które aż do połowy stycznia można oglądać w Jurajskiej – mówi Violetta Dziubin-Łuszczyk. </w:t>
      </w:r>
    </w:p>
    <w:p w14:paraId="2CB62A72" w14:textId="77777777" w:rsidR="00D22FD1" w:rsidRPr="00C848F8" w:rsidRDefault="00D22FD1" w:rsidP="00D22FD1">
      <w:pPr>
        <w:pStyle w:val="Bezodstpw"/>
        <w:rPr>
          <w:rFonts w:ascii="Arial" w:hAnsi="Arial" w:cs="Arial"/>
        </w:rPr>
      </w:pPr>
      <w:r w:rsidRPr="00C848F8">
        <w:rPr>
          <w:rFonts w:ascii="Arial" w:hAnsi="Arial" w:cs="Arial"/>
        </w:rPr>
        <w:t xml:space="preserve"> </w:t>
      </w:r>
    </w:p>
    <w:p w14:paraId="6387329A" w14:textId="77777777" w:rsidR="00D22FD1" w:rsidRPr="00C848F8" w:rsidRDefault="00D22FD1" w:rsidP="00D22FD1">
      <w:pPr>
        <w:pStyle w:val="Bezodstpw"/>
        <w:rPr>
          <w:rFonts w:ascii="Arial" w:hAnsi="Arial" w:cs="Arial"/>
        </w:rPr>
      </w:pPr>
    </w:p>
    <w:p w14:paraId="54AD19F5" w14:textId="77777777" w:rsidR="00D22FD1" w:rsidRPr="00C848F8" w:rsidRDefault="00D22FD1" w:rsidP="00D22FD1">
      <w:pPr>
        <w:pStyle w:val="Bezodstpw"/>
        <w:rPr>
          <w:rFonts w:ascii="Arial" w:hAnsi="Arial" w:cs="Arial"/>
        </w:rPr>
      </w:pPr>
    </w:p>
    <w:p w14:paraId="1A32E347" w14:textId="77777777" w:rsidR="001D615E" w:rsidRPr="00A72FF7" w:rsidRDefault="001D615E" w:rsidP="001D615E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77777777" w:rsidR="009E598A" w:rsidRPr="00A57F23" w:rsidRDefault="009E598A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7767386E" w:rsidR="00025591" w:rsidRPr="00A57F23" w:rsidRDefault="00025591" w:rsidP="00F146DE">
      <w:pPr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A57F23">
        <w:rPr>
          <w:rFonts w:ascii="Arial" w:hAnsi="Arial" w:cs="Arial"/>
          <w:b/>
          <w:bCs/>
          <w:sz w:val="20"/>
          <w:szCs w:val="20"/>
        </w:rPr>
        <w:t>**</w:t>
      </w:r>
      <w:r w:rsidR="00571B0A" w:rsidRPr="00A57F23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A57F23" w:rsidRDefault="009E6F75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A57F23" w:rsidRDefault="006F6C92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A57F23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>Reserved</w:t>
      </w:r>
      <w:proofErr w:type="spellEnd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</w:t>
      </w:r>
      <w:proofErr w:type="spellStart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>Cropp</w:t>
      </w:r>
      <w:proofErr w:type="spellEnd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Home &amp; </w:t>
      </w:r>
      <w:proofErr w:type="spellStart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House, </w:t>
      </w:r>
      <w:proofErr w:type="spellStart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>Mohito</w:t>
      </w:r>
      <w:proofErr w:type="spellEnd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</w:t>
      </w:r>
      <w:proofErr w:type="spellStart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>Sinsay</w:t>
      </w:r>
      <w:proofErr w:type="spellEnd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), grupa Inditex (Zara, Bershka, Stradivarius, Massimo Dutti), H&amp;M, TK </w:t>
      </w:r>
      <w:r w:rsidR="00B223D5" w:rsidRPr="00A57F23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A57F23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lastRenderedPageBreak/>
        <w:t>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A57F23" w:rsidRDefault="006F6C92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A57F23" w:rsidRDefault="009E6F75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A57F23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A57F23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7F23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7F23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44B2E" w14:textId="77777777" w:rsidR="001124DF" w:rsidRDefault="001124DF">
      <w:pPr>
        <w:spacing w:after="0" w:line="240" w:lineRule="auto"/>
      </w:pPr>
      <w:r>
        <w:separator/>
      </w:r>
    </w:p>
  </w:endnote>
  <w:endnote w:type="continuationSeparator" w:id="0">
    <w:p w14:paraId="388FB689" w14:textId="77777777" w:rsidR="001124DF" w:rsidRDefault="00112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180CA" w14:textId="77777777" w:rsidR="001124DF" w:rsidRDefault="001124DF">
      <w:pPr>
        <w:spacing w:after="0" w:line="240" w:lineRule="auto"/>
      </w:pPr>
      <w:r>
        <w:separator/>
      </w:r>
    </w:p>
  </w:footnote>
  <w:footnote w:type="continuationSeparator" w:id="0">
    <w:p w14:paraId="53B7AC50" w14:textId="77777777" w:rsidR="001124DF" w:rsidRDefault="00112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124DF"/>
    <w:rsid w:val="001204DD"/>
    <w:rsid w:val="00121EA1"/>
    <w:rsid w:val="00135E58"/>
    <w:rsid w:val="0014204B"/>
    <w:rsid w:val="00145E38"/>
    <w:rsid w:val="0014717C"/>
    <w:rsid w:val="001668F5"/>
    <w:rsid w:val="00166E00"/>
    <w:rsid w:val="00170574"/>
    <w:rsid w:val="00171A57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220A"/>
    <w:rsid w:val="001D615E"/>
    <w:rsid w:val="001E0BC5"/>
    <w:rsid w:val="001E2056"/>
    <w:rsid w:val="001E3909"/>
    <w:rsid w:val="00221BBA"/>
    <w:rsid w:val="00226D40"/>
    <w:rsid w:val="00231A2F"/>
    <w:rsid w:val="0025173C"/>
    <w:rsid w:val="00254896"/>
    <w:rsid w:val="002751B2"/>
    <w:rsid w:val="00281006"/>
    <w:rsid w:val="002A110B"/>
    <w:rsid w:val="002A2DBB"/>
    <w:rsid w:val="002B1BEB"/>
    <w:rsid w:val="002B5BB4"/>
    <w:rsid w:val="002C5C56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7051"/>
    <w:rsid w:val="00352F92"/>
    <w:rsid w:val="00353849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4716"/>
    <w:rsid w:val="004E6D40"/>
    <w:rsid w:val="004F4507"/>
    <w:rsid w:val="004F66EF"/>
    <w:rsid w:val="0053739A"/>
    <w:rsid w:val="005403D5"/>
    <w:rsid w:val="005409F6"/>
    <w:rsid w:val="00542079"/>
    <w:rsid w:val="00543D94"/>
    <w:rsid w:val="00544563"/>
    <w:rsid w:val="00552D1C"/>
    <w:rsid w:val="00553D4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60DD4"/>
    <w:rsid w:val="00661F0D"/>
    <w:rsid w:val="00667E0E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1CAA"/>
    <w:rsid w:val="00782C9D"/>
    <w:rsid w:val="007927C7"/>
    <w:rsid w:val="007B0C0F"/>
    <w:rsid w:val="007B0D9C"/>
    <w:rsid w:val="007B100F"/>
    <w:rsid w:val="007B3571"/>
    <w:rsid w:val="007B5270"/>
    <w:rsid w:val="007C1529"/>
    <w:rsid w:val="007E0BBC"/>
    <w:rsid w:val="007E2332"/>
    <w:rsid w:val="007E5C38"/>
    <w:rsid w:val="007F18D0"/>
    <w:rsid w:val="008004F3"/>
    <w:rsid w:val="008037C1"/>
    <w:rsid w:val="008057BE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5A7B"/>
    <w:rsid w:val="00996CF7"/>
    <w:rsid w:val="009B5052"/>
    <w:rsid w:val="009C0328"/>
    <w:rsid w:val="009C0941"/>
    <w:rsid w:val="009C42EE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E7BCF"/>
    <w:rsid w:val="00AF4EF3"/>
    <w:rsid w:val="00B11644"/>
    <w:rsid w:val="00B223D5"/>
    <w:rsid w:val="00B2351D"/>
    <w:rsid w:val="00B30309"/>
    <w:rsid w:val="00B51731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D20EB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77D1C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4A19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72</TotalTime>
  <Pages>2</Pages>
  <Words>701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2023-12-05T10:50:00Z</dcterms:created>
  <dcterms:modified xsi:type="dcterms:W3CDTF">2023-12-11T11:25:00Z</dcterms:modified>
</cp:coreProperties>
</file>