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9F0070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9F0070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0C982E80" w:rsidR="006F6C92" w:rsidRPr="007E0BBC" w:rsidRDefault="000D1475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Zapowiedź</w:t>
      </w:r>
      <w:r w:rsidR="006F6C92" w:rsidRPr="007E0BBC">
        <w:rPr>
          <w:rFonts w:ascii="Arial" w:hAnsi="Arial" w:cs="Arial"/>
          <w:sz w:val="18"/>
          <w:szCs w:val="18"/>
        </w:rPr>
        <w:t>:</w:t>
      </w:r>
      <w:r w:rsidR="00C21C8D">
        <w:rPr>
          <w:rFonts w:ascii="Arial" w:hAnsi="Arial" w:cs="Arial"/>
          <w:sz w:val="18"/>
          <w:szCs w:val="18"/>
        </w:rPr>
        <w:t xml:space="preserve"> </w:t>
      </w:r>
      <w:r w:rsidR="007A78A0">
        <w:rPr>
          <w:rFonts w:ascii="Arial" w:hAnsi="Arial" w:cs="Arial"/>
          <w:sz w:val="18"/>
          <w:szCs w:val="18"/>
        </w:rPr>
        <w:t>19</w:t>
      </w:r>
      <w:r w:rsidR="00271B44">
        <w:rPr>
          <w:rFonts w:ascii="Arial" w:hAnsi="Arial" w:cs="Arial"/>
          <w:sz w:val="18"/>
          <w:szCs w:val="18"/>
        </w:rPr>
        <w:t>-</w:t>
      </w:r>
      <w:r w:rsidR="009602A8">
        <w:rPr>
          <w:rFonts w:ascii="Arial" w:hAnsi="Arial" w:cs="Arial"/>
          <w:sz w:val="18"/>
          <w:szCs w:val="18"/>
        </w:rPr>
        <w:t>10</w:t>
      </w:r>
      <w:r w:rsidR="00AF4EF3" w:rsidRPr="007E0BBC">
        <w:rPr>
          <w:rFonts w:ascii="Arial" w:hAnsi="Arial" w:cs="Arial"/>
          <w:sz w:val="18"/>
          <w:szCs w:val="18"/>
        </w:rPr>
        <w:t>-</w:t>
      </w:r>
      <w:r w:rsidR="00543D94" w:rsidRPr="007E0BBC">
        <w:rPr>
          <w:rFonts w:ascii="Arial" w:hAnsi="Arial" w:cs="Arial"/>
          <w:sz w:val="18"/>
          <w:szCs w:val="18"/>
        </w:rPr>
        <w:t>202</w:t>
      </w:r>
      <w:r w:rsidR="00E835C2">
        <w:rPr>
          <w:rFonts w:ascii="Arial" w:hAnsi="Arial" w:cs="Arial"/>
          <w:sz w:val="18"/>
          <w:szCs w:val="18"/>
        </w:rPr>
        <w:t>3</w:t>
      </w:r>
      <w:r w:rsidR="006F6C92" w:rsidRPr="007E0BBC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7E0BBC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7E0BBC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7E0BBC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7E0BBC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5507A810" w14:textId="77777777" w:rsidR="006915AF" w:rsidRDefault="006915A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767ED30B" w14:textId="77777777" w:rsidR="006915AF" w:rsidRDefault="006915A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3140937D" w14:textId="77777777" w:rsidR="006915AF" w:rsidRDefault="006915AF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6982696" w14:textId="030B7C29" w:rsidR="006915AF" w:rsidRPr="004A5839" w:rsidRDefault="006915AF" w:rsidP="006915AF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4A5839">
        <w:rPr>
          <w:rStyle w:val="Hipercze"/>
          <w:rFonts w:ascii="Arial" w:hAnsi="Arial" w:cs="Arial"/>
          <w:b/>
          <w:bCs/>
          <w:color w:val="auto"/>
          <w:u w:val="none"/>
        </w:rPr>
        <w:t>W Jurajskiej będzie można spotkać Kosmopieski z „Psiego Patrolu”</w:t>
      </w:r>
    </w:p>
    <w:p w14:paraId="32F8D112" w14:textId="77777777" w:rsidR="00902E73" w:rsidRDefault="00902E73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65A26ADD" w14:textId="77777777" w:rsidR="00902E73" w:rsidRDefault="00902E73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CF39A68" w14:textId="77777777" w:rsidR="00902E73" w:rsidRDefault="00902E73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4A58F93C" w14:textId="45FADDA2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Już </w:t>
      </w:r>
      <w:r w:rsidR="004A5839">
        <w:rPr>
          <w:rFonts w:ascii="Arial" w:hAnsi="Arial" w:cs="Arial"/>
          <w:sz w:val="20"/>
          <w:szCs w:val="20"/>
        </w:rPr>
        <w:t xml:space="preserve">najbliższą sobotę, </w:t>
      </w:r>
      <w:r>
        <w:rPr>
          <w:rFonts w:ascii="Arial" w:hAnsi="Arial" w:cs="Arial"/>
          <w:sz w:val="20"/>
          <w:szCs w:val="20"/>
        </w:rPr>
        <w:t>21 października</w:t>
      </w:r>
      <w:r w:rsidR="004A5839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w Galerii Jurajskiej najmłodsi będą mogli spotkać się z Kosmopieskami, czyli z bohaterami przebojowego filmu „Psi Patrol</w:t>
      </w:r>
      <w:r w:rsidR="004A5839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Wielki Film”, którego akcja rozgrywa się tym razem w kosmosie. </w:t>
      </w:r>
    </w:p>
    <w:p w14:paraId="525E5AF2" w14:textId="77777777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8D3E230" w14:textId="1EB8D70B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Centrum handlowe przygotowało niemal całodzienną zabawę, która przeniesie dzieci do świata z popularnej animacji. W Jurajskiej stanie m.in. specjalna scena ze </w:t>
      </w:r>
      <w:r w:rsidR="004A5839">
        <w:rPr>
          <w:rFonts w:ascii="Arial" w:hAnsi="Arial" w:cs="Arial"/>
          <w:sz w:val="20"/>
          <w:szCs w:val="20"/>
        </w:rPr>
        <w:t>świecącym</w:t>
      </w:r>
      <w:r>
        <w:rPr>
          <w:rFonts w:ascii="Arial" w:hAnsi="Arial" w:cs="Arial"/>
          <w:sz w:val="20"/>
          <w:szCs w:val="20"/>
        </w:rPr>
        <w:t xml:space="preserve"> meteorytem, na której każdy będzie mógł zabrać w Psi Patrol Bingo.</w:t>
      </w:r>
    </w:p>
    <w:p w14:paraId="439910F9" w14:textId="77777777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22CE983" w14:textId="5A635931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Nagrodą w nim </w:t>
      </w:r>
      <w:r w:rsidR="004A5839">
        <w:rPr>
          <w:rFonts w:ascii="Arial" w:hAnsi="Arial" w:cs="Arial"/>
          <w:sz w:val="20"/>
          <w:szCs w:val="20"/>
        </w:rPr>
        <w:t>będą</w:t>
      </w:r>
      <w:r>
        <w:rPr>
          <w:rFonts w:ascii="Arial" w:hAnsi="Arial" w:cs="Arial"/>
          <w:sz w:val="20"/>
          <w:szCs w:val="20"/>
        </w:rPr>
        <w:t xml:space="preserve"> bilety do Cinema City na</w:t>
      </w:r>
      <w:r w:rsidR="004A5839">
        <w:rPr>
          <w:rFonts w:ascii="Arial" w:hAnsi="Arial" w:cs="Arial"/>
          <w:sz w:val="20"/>
          <w:szCs w:val="20"/>
        </w:rPr>
        <w:t xml:space="preserve"> przebojowy</w:t>
      </w:r>
      <w:r>
        <w:rPr>
          <w:rFonts w:ascii="Arial" w:hAnsi="Arial" w:cs="Arial"/>
          <w:sz w:val="20"/>
          <w:szCs w:val="20"/>
        </w:rPr>
        <w:t xml:space="preserve"> „Psi Patrol</w:t>
      </w:r>
      <w:r w:rsidR="004A5839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Wielki Film”. A to dopiero początek zabawy. Oprócz sceny, w galerii pojawi się także samochód Chase’a, czyli jednego z bohaterów kinowego </w:t>
      </w:r>
      <w:r w:rsidR="004A5839">
        <w:rPr>
          <w:rFonts w:ascii="Arial" w:hAnsi="Arial" w:cs="Arial"/>
          <w:sz w:val="20"/>
          <w:szCs w:val="20"/>
        </w:rPr>
        <w:t>hitu</w:t>
      </w:r>
      <w:r>
        <w:rPr>
          <w:rFonts w:ascii="Arial" w:hAnsi="Arial" w:cs="Arial"/>
          <w:sz w:val="20"/>
          <w:szCs w:val="20"/>
        </w:rPr>
        <w:t>.</w:t>
      </w:r>
    </w:p>
    <w:p w14:paraId="7007243F" w14:textId="77777777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D068709" w14:textId="15703844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Dzieci będą mogły do niego wejść, </w:t>
      </w:r>
      <w:r w:rsidR="00677DD9">
        <w:rPr>
          <w:rFonts w:ascii="Arial" w:hAnsi="Arial" w:cs="Arial"/>
          <w:sz w:val="20"/>
          <w:szCs w:val="20"/>
        </w:rPr>
        <w:t>ponaciskać przyciski wydające różne dźwięki</w:t>
      </w:r>
      <w:r>
        <w:rPr>
          <w:rFonts w:ascii="Arial" w:hAnsi="Arial" w:cs="Arial"/>
          <w:sz w:val="20"/>
          <w:szCs w:val="20"/>
        </w:rPr>
        <w:t xml:space="preserve"> i błysnąć fleszami. Ponadto przygotowano multimedialną zabawę, w czasie której będzie można posłuchać Kosmopiesków, a także obejrzeć </w:t>
      </w:r>
      <w:r w:rsidR="00677DD9">
        <w:rPr>
          <w:rFonts w:ascii="Arial" w:hAnsi="Arial" w:cs="Arial"/>
          <w:sz w:val="20"/>
          <w:szCs w:val="20"/>
        </w:rPr>
        <w:t>zwiastuny kinowego hitu.</w:t>
      </w:r>
    </w:p>
    <w:p w14:paraId="5E7751BD" w14:textId="77777777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287A7F6" w14:textId="5B055DBB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Frajdy dzieciom dostarczy </w:t>
      </w:r>
      <w:r w:rsidR="004A5839">
        <w:rPr>
          <w:rFonts w:ascii="Arial" w:hAnsi="Arial" w:cs="Arial"/>
          <w:sz w:val="20"/>
          <w:szCs w:val="20"/>
        </w:rPr>
        <w:t>również</w:t>
      </w:r>
      <w:r>
        <w:rPr>
          <w:rFonts w:ascii="Arial" w:hAnsi="Arial" w:cs="Arial"/>
          <w:sz w:val="20"/>
          <w:szCs w:val="20"/>
        </w:rPr>
        <w:t xml:space="preserve"> zjeżdżalnia z basenem, a także aż 4 strefy zabaw z Kosmopieskami. W strefie Chase’a będzie można nauczyć się robić odblaski, a u Rubble’a układać puzzle 3D. Nie zabraknie też zabawek z serii „Psi Patrol”, malowania buziek i kolorowanek.</w:t>
      </w:r>
    </w:p>
    <w:p w14:paraId="49435C36" w14:textId="77777777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356746" w14:textId="1A2DA025" w:rsidR="006915AF" w:rsidRP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915AF">
        <w:rPr>
          <w:rFonts w:ascii="Arial" w:hAnsi="Arial" w:cs="Arial"/>
          <w:sz w:val="20"/>
          <w:szCs w:val="20"/>
        </w:rPr>
        <w:t xml:space="preserve">Jedną z największych atrakcji wydarzenia będzie natomiast możliwość zrobienia sobie zdjęcia </w:t>
      </w:r>
      <w:r w:rsidR="004A5839">
        <w:rPr>
          <w:rFonts w:ascii="Arial" w:hAnsi="Arial" w:cs="Arial"/>
          <w:sz w:val="20"/>
          <w:szCs w:val="20"/>
        </w:rPr>
        <w:t>ze</w:t>
      </w:r>
    </w:p>
    <w:p w14:paraId="73C7B23B" w14:textId="7122F0D1" w:rsidR="006915AF" w:rsidRDefault="006915AF" w:rsidP="004A5839">
      <w:pPr>
        <w:pStyle w:val="Bezodstpw"/>
        <w:rPr>
          <w:rFonts w:ascii="Arial" w:hAnsi="Arial" w:cs="Arial"/>
          <w:sz w:val="20"/>
          <w:szCs w:val="20"/>
        </w:rPr>
      </w:pPr>
      <w:proofErr w:type="spellStart"/>
      <w:r w:rsidRPr="006915AF">
        <w:rPr>
          <w:rFonts w:ascii="Arial" w:hAnsi="Arial" w:cs="Arial"/>
          <w:sz w:val="20"/>
          <w:szCs w:val="20"/>
        </w:rPr>
        <w:t>Sky</w:t>
      </w:r>
      <w:r w:rsidR="004A5839">
        <w:rPr>
          <w:rFonts w:ascii="Arial" w:hAnsi="Arial" w:cs="Arial"/>
          <w:sz w:val="20"/>
          <w:szCs w:val="20"/>
        </w:rPr>
        <w:t>’e</w:t>
      </w:r>
      <w:proofErr w:type="spellEnd"/>
      <w:r w:rsidRPr="006915AF">
        <w:rPr>
          <w:rFonts w:ascii="Arial" w:hAnsi="Arial" w:cs="Arial"/>
          <w:sz w:val="20"/>
          <w:szCs w:val="20"/>
        </w:rPr>
        <w:t xml:space="preserve">, </w:t>
      </w:r>
      <w:r w:rsidR="00677DD9">
        <w:rPr>
          <w:rFonts w:ascii="Arial" w:hAnsi="Arial" w:cs="Arial"/>
          <w:sz w:val="20"/>
          <w:szCs w:val="20"/>
        </w:rPr>
        <w:t xml:space="preserve">Chasem, </w:t>
      </w:r>
      <w:r w:rsidRPr="006915AF">
        <w:rPr>
          <w:rFonts w:ascii="Arial" w:hAnsi="Arial" w:cs="Arial"/>
          <w:sz w:val="20"/>
          <w:szCs w:val="20"/>
        </w:rPr>
        <w:t>Rubblem i Marshallem, któr</w:t>
      </w:r>
      <w:r w:rsidR="004A5839">
        <w:rPr>
          <w:rFonts w:ascii="Arial" w:hAnsi="Arial" w:cs="Arial"/>
          <w:sz w:val="20"/>
          <w:szCs w:val="20"/>
        </w:rPr>
        <w:t>z</w:t>
      </w:r>
      <w:r w:rsidRPr="006915AF">
        <w:rPr>
          <w:rFonts w:ascii="Arial" w:hAnsi="Arial" w:cs="Arial"/>
          <w:sz w:val="20"/>
          <w:szCs w:val="20"/>
        </w:rPr>
        <w:t xml:space="preserve">y w Jurajskiej pojawią się w swoich kosmicznych strojach znanych z kinowego hitu. </w:t>
      </w:r>
    </w:p>
    <w:p w14:paraId="2976E7BE" w14:textId="77777777" w:rsidR="004A5839" w:rsidRDefault="004A5839" w:rsidP="004A5839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F8DED9" w14:textId="674CD21B" w:rsidR="004A5839" w:rsidRPr="004A5839" w:rsidRDefault="004A5839" w:rsidP="004A583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– Bohaterowie „Psiego Patrolu” to stali goście Jurajskiej. Tym razem najmłodszych zabiorą w kosmiczną przygodę. Będzie okazja do świetnej zabawy, wspólnych zdjęć, a także zgarnięcia ciekawych nagród, które do zdobycia będą w konkursach dla małych fanów – </w:t>
      </w:r>
      <w:r w:rsidRPr="004A5839">
        <w:rPr>
          <w:rFonts w:ascii="Arial" w:hAnsi="Arial" w:cs="Arial"/>
          <w:b/>
          <w:bCs/>
          <w:sz w:val="20"/>
          <w:szCs w:val="20"/>
        </w:rPr>
        <w:t xml:space="preserve">zapowiada Violetta Dziubin-Łuszczyk, dyrektor marketingu Galerii Jurajskiej. </w:t>
      </w:r>
    </w:p>
    <w:p w14:paraId="21E127AD" w14:textId="77777777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3B78172" w14:textId="1300F79F" w:rsidR="006915AF" w:rsidRPr="004A5839" w:rsidRDefault="006915AF" w:rsidP="006915A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4A5839">
        <w:rPr>
          <w:rFonts w:ascii="Arial" w:hAnsi="Arial" w:cs="Arial"/>
          <w:b/>
          <w:bCs/>
          <w:sz w:val="20"/>
          <w:szCs w:val="20"/>
        </w:rPr>
        <w:t xml:space="preserve">Zabawa z „Psim Patrolem” trwać będzie </w:t>
      </w:r>
      <w:r w:rsidR="004A5839" w:rsidRPr="004A5839">
        <w:rPr>
          <w:rFonts w:ascii="Arial" w:hAnsi="Arial" w:cs="Arial"/>
          <w:b/>
          <w:bCs/>
          <w:sz w:val="20"/>
          <w:szCs w:val="20"/>
        </w:rPr>
        <w:t xml:space="preserve">w godzinach od </w:t>
      </w:r>
      <w:r w:rsidRPr="004A5839">
        <w:rPr>
          <w:rFonts w:ascii="Arial" w:hAnsi="Arial" w:cs="Arial"/>
          <w:b/>
          <w:bCs/>
          <w:sz w:val="20"/>
          <w:szCs w:val="20"/>
        </w:rPr>
        <w:t xml:space="preserve">11.00 do 19.00. Wstęp jest bezpłatny. </w:t>
      </w:r>
    </w:p>
    <w:p w14:paraId="41EDE38E" w14:textId="77777777" w:rsidR="006915AF" w:rsidRDefault="006915AF" w:rsidP="006915A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B38D917" w14:textId="6FC73E33" w:rsidR="008057E7" w:rsidRPr="004A5839" w:rsidRDefault="008057E7" w:rsidP="008057E7">
      <w:pPr>
        <w:pStyle w:val="Bezodstpw"/>
      </w:pPr>
    </w:p>
    <w:p w14:paraId="08946564" w14:textId="1E5CFB97" w:rsidR="009E598A" w:rsidRPr="008057E7" w:rsidRDefault="009E598A" w:rsidP="008057E7">
      <w:pPr>
        <w:pStyle w:val="Bezodstpw"/>
      </w:pPr>
    </w:p>
    <w:p w14:paraId="459EB248" w14:textId="7767386E" w:rsidR="00025591" w:rsidRPr="00571B0A" w:rsidRDefault="00025591" w:rsidP="00571B0A">
      <w:pPr>
        <w:rPr>
          <w:rFonts w:ascii="Arial" w:eastAsia="Calibri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**</w:t>
      </w:r>
      <w:r w:rsidR="00571B0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EEF7AC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Sinsay), grupa Inditex (Zara, Bershka, Stradivarius, Massimo Dutti), H&amp;M, TK </w:t>
      </w:r>
      <w:r w:rsidR="00B223D5" w:rsidRPr="009E598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9E598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9E598A" w:rsidRDefault="006F6C92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4ACD5D81" w:rsidR="009E6F75" w:rsidRPr="009E598A" w:rsidRDefault="009E6F75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9E598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</w:t>
      </w:r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lastRenderedPageBreak/>
        <w:t>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</w:t>
      </w:r>
      <w:r w:rsidR="008040BD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</w:t>
      </w:r>
      <w:proofErr w:type="spellStart"/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mercyjnej</w:t>
      </w:r>
      <w:proofErr w:type="spellEnd"/>
      <w:r w:rsidRPr="009E598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9E598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9E598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9E598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025591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9E6F75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9E6F75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9E6F7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B218D2" w14:textId="77777777" w:rsidR="00932538" w:rsidRDefault="00932538">
      <w:pPr>
        <w:spacing w:after="0" w:line="240" w:lineRule="auto"/>
      </w:pPr>
      <w:r>
        <w:separator/>
      </w:r>
    </w:p>
  </w:endnote>
  <w:endnote w:type="continuationSeparator" w:id="0">
    <w:p w14:paraId="2CAEF8B0" w14:textId="77777777" w:rsidR="00932538" w:rsidRDefault="009325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D08F7" w14:textId="77777777" w:rsidR="00932538" w:rsidRDefault="00932538">
      <w:pPr>
        <w:spacing w:after="0" w:line="240" w:lineRule="auto"/>
      </w:pPr>
      <w:r>
        <w:separator/>
      </w:r>
    </w:p>
  </w:footnote>
  <w:footnote w:type="continuationSeparator" w:id="0">
    <w:p w14:paraId="44EC2175" w14:textId="77777777" w:rsidR="00932538" w:rsidRDefault="009325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4F1B4B" w:rsidRDefault="004F1B4B" w:rsidP="00E9657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C38"/>
    <w:rsid w:val="00025591"/>
    <w:rsid w:val="00035CE8"/>
    <w:rsid w:val="000367FD"/>
    <w:rsid w:val="00040CC4"/>
    <w:rsid w:val="0004281E"/>
    <w:rsid w:val="00045001"/>
    <w:rsid w:val="00051B09"/>
    <w:rsid w:val="00052544"/>
    <w:rsid w:val="000542A3"/>
    <w:rsid w:val="000550B6"/>
    <w:rsid w:val="000628FE"/>
    <w:rsid w:val="00063764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D1475"/>
    <w:rsid w:val="000E02F4"/>
    <w:rsid w:val="0010373E"/>
    <w:rsid w:val="0010422E"/>
    <w:rsid w:val="001204DD"/>
    <w:rsid w:val="00121EA1"/>
    <w:rsid w:val="001275D6"/>
    <w:rsid w:val="00135E58"/>
    <w:rsid w:val="0014204B"/>
    <w:rsid w:val="00145E38"/>
    <w:rsid w:val="0014717C"/>
    <w:rsid w:val="00157929"/>
    <w:rsid w:val="001668F5"/>
    <w:rsid w:val="00170574"/>
    <w:rsid w:val="00171A57"/>
    <w:rsid w:val="00181DDA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220A"/>
    <w:rsid w:val="001E0BC5"/>
    <w:rsid w:val="001E2056"/>
    <w:rsid w:val="001E3909"/>
    <w:rsid w:val="00203206"/>
    <w:rsid w:val="00221BBA"/>
    <w:rsid w:val="00226D40"/>
    <w:rsid w:val="00231A2F"/>
    <w:rsid w:val="00243007"/>
    <w:rsid w:val="0025173C"/>
    <w:rsid w:val="002647E5"/>
    <w:rsid w:val="00271B44"/>
    <w:rsid w:val="002751B2"/>
    <w:rsid w:val="00277BF5"/>
    <w:rsid w:val="00281006"/>
    <w:rsid w:val="002A110B"/>
    <w:rsid w:val="002A2DBB"/>
    <w:rsid w:val="002B1BEB"/>
    <w:rsid w:val="002B5BB4"/>
    <w:rsid w:val="002C5C56"/>
    <w:rsid w:val="002D39F4"/>
    <w:rsid w:val="002E6B99"/>
    <w:rsid w:val="002F005B"/>
    <w:rsid w:val="002F6090"/>
    <w:rsid w:val="00301123"/>
    <w:rsid w:val="00304BAC"/>
    <w:rsid w:val="00327A63"/>
    <w:rsid w:val="00333C4B"/>
    <w:rsid w:val="00334951"/>
    <w:rsid w:val="00336D4D"/>
    <w:rsid w:val="0034170D"/>
    <w:rsid w:val="003424D6"/>
    <w:rsid w:val="003429C9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E3259"/>
    <w:rsid w:val="003F0007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84F15"/>
    <w:rsid w:val="00490A54"/>
    <w:rsid w:val="00495B33"/>
    <w:rsid w:val="004A0083"/>
    <w:rsid w:val="004A5839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1B4B"/>
    <w:rsid w:val="004F3B6D"/>
    <w:rsid w:val="004F4507"/>
    <w:rsid w:val="00513D27"/>
    <w:rsid w:val="00522BCC"/>
    <w:rsid w:val="00527E65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1828"/>
    <w:rsid w:val="006018A6"/>
    <w:rsid w:val="00614CAE"/>
    <w:rsid w:val="00623076"/>
    <w:rsid w:val="00636E52"/>
    <w:rsid w:val="00660DD4"/>
    <w:rsid w:val="00661F0D"/>
    <w:rsid w:val="00667E0E"/>
    <w:rsid w:val="00671665"/>
    <w:rsid w:val="006754DE"/>
    <w:rsid w:val="00677DD9"/>
    <w:rsid w:val="006800F3"/>
    <w:rsid w:val="00684DB4"/>
    <w:rsid w:val="006915AF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E6084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34F65"/>
    <w:rsid w:val="007411A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A78A0"/>
    <w:rsid w:val="007B0C0F"/>
    <w:rsid w:val="007B0D9C"/>
    <w:rsid w:val="007B100F"/>
    <w:rsid w:val="007B3571"/>
    <w:rsid w:val="007B5270"/>
    <w:rsid w:val="007C1529"/>
    <w:rsid w:val="007D32B7"/>
    <w:rsid w:val="007E0BBC"/>
    <w:rsid w:val="007E32DB"/>
    <w:rsid w:val="007E5C38"/>
    <w:rsid w:val="007F18D0"/>
    <w:rsid w:val="007F475E"/>
    <w:rsid w:val="008004F3"/>
    <w:rsid w:val="00800D30"/>
    <w:rsid w:val="008037C1"/>
    <w:rsid w:val="008040BD"/>
    <w:rsid w:val="008057E7"/>
    <w:rsid w:val="008106B9"/>
    <w:rsid w:val="008144BB"/>
    <w:rsid w:val="00817E03"/>
    <w:rsid w:val="008222CB"/>
    <w:rsid w:val="0082404B"/>
    <w:rsid w:val="00836171"/>
    <w:rsid w:val="00837015"/>
    <w:rsid w:val="00842B3D"/>
    <w:rsid w:val="00853CCA"/>
    <w:rsid w:val="008544C7"/>
    <w:rsid w:val="00856E49"/>
    <w:rsid w:val="008632D4"/>
    <w:rsid w:val="0087090F"/>
    <w:rsid w:val="008734EA"/>
    <w:rsid w:val="00874B6F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2E73"/>
    <w:rsid w:val="0090457C"/>
    <w:rsid w:val="00904F56"/>
    <w:rsid w:val="009054FB"/>
    <w:rsid w:val="00921A3C"/>
    <w:rsid w:val="00922C73"/>
    <w:rsid w:val="0092634F"/>
    <w:rsid w:val="009278D2"/>
    <w:rsid w:val="00931D50"/>
    <w:rsid w:val="00932538"/>
    <w:rsid w:val="00957399"/>
    <w:rsid w:val="009602A8"/>
    <w:rsid w:val="00961B13"/>
    <w:rsid w:val="00965869"/>
    <w:rsid w:val="009658DC"/>
    <w:rsid w:val="00965A35"/>
    <w:rsid w:val="009705E2"/>
    <w:rsid w:val="00970889"/>
    <w:rsid w:val="009710DE"/>
    <w:rsid w:val="0097139B"/>
    <w:rsid w:val="00972416"/>
    <w:rsid w:val="00972D02"/>
    <w:rsid w:val="00977858"/>
    <w:rsid w:val="00980015"/>
    <w:rsid w:val="009827B0"/>
    <w:rsid w:val="00984525"/>
    <w:rsid w:val="0099154C"/>
    <w:rsid w:val="00991A8C"/>
    <w:rsid w:val="00995A7B"/>
    <w:rsid w:val="00996CF7"/>
    <w:rsid w:val="009A2BFB"/>
    <w:rsid w:val="009C0328"/>
    <w:rsid w:val="009C0941"/>
    <w:rsid w:val="009C4BB2"/>
    <w:rsid w:val="009D11D5"/>
    <w:rsid w:val="009D3A0B"/>
    <w:rsid w:val="009D48D4"/>
    <w:rsid w:val="009D4F81"/>
    <w:rsid w:val="009D56DC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73DA"/>
    <w:rsid w:val="00A20E0F"/>
    <w:rsid w:val="00A307A6"/>
    <w:rsid w:val="00A33188"/>
    <w:rsid w:val="00A35413"/>
    <w:rsid w:val="00A40878"/>
    <w:rsid w:val="00A40AA9"/>
    <w:rsid w:val="00A4114B"/>
    <w:rsid w:val="00A455E8"/>
    <w:rsid w:val="00A45751"/>
    <w:rsid w:val="00A45DD6"/>
    <w:rsid w:val="00A46118"/>
    <w:rsid w:val="00A478DD"/>
    <w:rsid w:val="00A60B48"/>
    <w:rsid w:val="00A64939"/>
    <w:rsid w:val="00A67974"/>
    <w:rsid w:val="00A7716B"/>
    <w:rsid w:val="00A87283"/>
    <w:rsid w:val="00A96EE4"/>
    <w:rsid w:val="00AA3167"/>
    <w:rsid w:val="00AB39C5"/>
    <w:rsid w:val="00AB5B24"/>
    <w:rsid w:val="00AC16E8"/>
    <w:rsid w:val="00AC703A"/>
    <w:rsid w:val="00AD0F3F"/>
    <w:rsid w:val="00AD3722"/>
    <w:rsid w:val="00AD7761"/>
    <w:rsid w:val="00AE09DF"/>
    <w:rsid w:val="00AE7BCF"/>
    <w:rsid w:val="00AF4EF3"/>
    <w:rsid w:val="00B10191"/>
    <w:rsid w:val="00B10DFA"/>
    <w:rsid w:val="00B11644"/>
    <w:rsid w:val="00B16B5E"/>
    <w:rsid w:val="00B223D5"/>
    <w:rsid w:val="00B2351D"/>
    <w:rsid w:val="00B51731"/>
    <w:rsid w:val="00B54AFE"/>
    <w:rsid w:val="00B62BD8"/>
    <w:rsid w:val="00B67504"/>
    <w:rsid w:val="00B67EA0"/>
    <w:rsid w:val="00B75868"/>
    <w:rsid w:val="00B8427A"/>
    <w:rsid w:val="00B91A67"/>
    <w:rsid w:val="00B91F48"/>
    <w:rsid w:val="00BA09EC"/>
    <w:rsid w:val="00BD20C2"/>
    <w:rsid w:val="00BD22BE"/>
    <w:rsid w:val="00BF003E"/>
    <w:rsid w:val="00BF5ED4"/>
    <w:rsid w:val="00C0066C"/>
    <w:rsid w:val="00C02A7E"/>
    <w:rsid w:val="00C21C8D"/>
    <w:rsid w:val="00C308CC"/>
    <w:rsid w:val="00C321F5"/>
    <w:rsid w:val="00C32562"/>
    <w:rsid w:val="00C36C20"/>
    <w:rsid w:val="00C45CDE"/>
    <w:rsid w:val="00C54901"/>
    <w:rsid w:val="00C71F4D"/>
    <w:rsid w:val="00C774EB"/>
    <w:rsid w:val="00C83162"/>
    <w:rsid w:val="00C85B44"/>
    <w:rsid w:val="00C914DA"/>
    <w:rsid w:val="00CA1A7C"/>
    <w:rsid w:val="00CB2E91"/>
    <w:rsid w:val="00CB552C"/>
    <w:rsid w:val="00CB56B1"/>
    <w:rsid w:val="00CB642F"/>
    <w:rsid w:val="00CC30DB"/>
    <w:rsid w:val="00CD5151"/>
    <w:rsid w:val="00CE0326"/>
    <w:rsid w:val="00CE5570"/>
    <w:rsid w:val="00CF025C"/>
    <w:rsid w:val="00CF4EBF"/>
    <w:rsid w:val="00CF6E89"/>
    <w:rsid w:val="00D00618"/>
    <w:rsid w:val="00D01526"/>
    <w:rsid w:val="00D020A9"/>
    <w:rsid w:val="00D1250A"/>
    <w:rsid w:val="00D27CAC"/>
    <w:rsid w:val="00D33605"/>
    <w:rsid w:val="00D35559"/>
    <w:rsid w:val="00D410B0"/>
    <w:rsid w:val="00D41731"/>
    <w:rsid w:val="00D43C11"/>
    <w:rsid w:val="00D46586"/>
    <w:rsid w:val="00D52DEC"/>
    <w:rsid w:val="00D6766B"/>
    <w:rsid w:val="00D90B79"/>
    <w:rsid w:val="00D94F73"/>
    <w:rsid w:val="00D952A4"/>
    <w:rsid w:val="00DA043B"/>
    <w:rsid w:val="00DA126E"/>
    <w:rsid w:val="00DB184A"/>
    <w:rsid w:val="00DB4218"/>
    <w:rsid w:val="00DB566D"/>
    <w:rsid w:val="00DC17F0"/>
    <w:rsid w:val="00DD1F68"/>
    <w:rsid w:val="00DD5274"/>
    <w:rsid w:val="00DE6590"/>
    <w:rsid w:val="00DE7490"/>
    <w:rsid w:val="00E022AF"/>
    <w:rsid w:val="00E0340B"/>
    <w:rsid w:val="00E0526F"/>
    <w:rsid w:val="00E11397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32B7"/>
    <w:rsid w:val="00E55C7D"/>
    <w:rsid w:val="00E6195A"/>
    <w:rsid w:val="00E62862"/>
    <w:rsid w:val="00E635A1"/>
    <w:rsid w:val="00E64BE9"/>
    <w:rsid w:val="00E679A1"/>
    <w:rsid w:val="00E835C2"/>
    <w:rsid w:val="00E87869"/>
    <w:rsid w:val="00E96577"/>
    <w:rsid w:val="00EA3731"/>
    <w:rsid w:val="00EA7619"/>
    <w:rsid w:val="00EB3D7F"/>
    <w:rsid w:val="00EC0A2D"/>
    <w:rsid w:val="00EC7E73"/>
    <w:rsid w:val="00ED3D25"/>
    <w:rsid w:val="00ED5E90"/>
    <w:rsid w:val="00EE2743"/>
    <w:rsid w:val="00EE5303"/>
    <w:rsid w:val="00EE57A2"/>
    <w:rsid w:val="00EF6F5F"/>
    <w:rsid w:val="00F0064D"/>
    <w:rsid w:val="00F02303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90CFC"/>
    <w:rsid w:val="00FA254A"/>
    <w:rsid w:val="00FA346F"/>
    <w:rsid w:val="00FB2BFC"/>
    <w:rsid w:val="00FB2F50"/>
    <w:rsid w:val="00FB5297"/>
    <w:rsid w:val="00FB70A1"/>
    <w:rsid w:val="00FC2DA0"/>
    <w:rsid w:val="00FC4308"/>
    <w:rsid w:val="00FC7AB8"/>
    <w:rsid w:val="00FD6E2D"/>
    <w:rsid w:val="00FE1522"/>
    <w:rsid w:val="00FE43D8"/>
    <w:rsid w:val="00FE5199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A463C258-522F-4D41-8ED4-62CA5620B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</TotalTime>
  <Pages>1</Pages>
  <Words>644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2023-10-19T07:03:00Z</dcterms:created>
  <dcterms:modified xsi:type="dcterms:W3CDTF">2023-10-19T07:05:00Z</dcterms:modified>
</cp:coreProperties>
</file>