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2B8A0192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2F005B">
        <w:rPr>
          <w:rFonts w:ascii="Arial" w:hAnsi="Arial" w:cs="Arial"/>
          <w:sz w:val="18"/>
          <w:szCs w:val="18"/>
        </w:rPr>
        <w:t>02-08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5CCEEC9" w14:textId="3D0CC4E6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D2062FA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B336EA0" w14:textId="06333EBC" w:rsidR="00F80B7A" w:rsidRPr="00F80B7A" w:rsidRDefault="00F80B7A" w:rsidP="00F80B7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F80B7A">
        <w:rPr>
          <w:rStyle w:val="Hipercze"/>
          <w:rFonts w:ascii="Arial" w:hAnsi="Arial" w:cs="Arial"/>
          <w:b/>
          <w:bCs/>
          <w:color w:val="auto"/>
          <w:u w:val="none"/>
        </w:rPr>
        <w:t>Jurajska szykuje zabawę na półmetek wakacji</w:t>
      </w:r>
    </w:p>
    <w:p w14:paraId="7F53B4C7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02E0496D" w14:textId="143DB194" w:rsidR="00F80B7A" w:rsidRPr="00E532B7" w:rsidRDefault="00F80B7A" w:rsidP="009F007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16"/>
          <w:szCs w:val="16"/>
          <w:u w:val="none"/>
        </w:rPr>
      </w:pPr>
    </w:p>
    <w:p w14:paraId="240289A9" w14:textId="77777777" w:rsidR="00F80B7A" w:rsidRPr="00E532B7" w:rsidRDefault="00F80B7A" w:rsidP="009F007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16"/>
          <w:szCs w:val="16"/>
          <w:u w:val="none"/>
        </w:rPr>
      </w:pPr>
    </w:p>
    <w:p w14:paraId="551953F1" w14:textId="1A928146" w:rsidR="001975CC" w:rsidRPr="00E532B7" w:rsidRDefault="00181DDA" w:rsidP="009F007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Figurki</w:t>
      </w:r>
      <w:r w:rsidR="00E532B7" w:rsidRPr="00E532B7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Schleich już od ponad 90 lat bawią dzieci na całym świecie. Teraz zabawa tymi kultowymi figurkami szykuje się także w Galerii Jurajskiej.  W centrum handlowym powstanie klub jeździecki</w:t>
      </w:r>
      <w:r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E532B7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zainspirowany zabawkami</w:t>
      </w:r>
      <w:r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z linii Horse Club</w:t>
      </w:r>
      <w:r w:rsidR="00E532B7" w:rsidRPr="00E532B7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. Pojawi się też prawdziwy kucyk.</w:t>
      </w:r>
    </w:p>
    <w:p w14:paraId="3A1E5FED" w14:textId="77777777" w:rsidR="00E532B7" w:rsidRDefault="00E532B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0C9D5412" w14:textId="77777777" w:rsidR="00F80B7A" w:rsidRPr="00E0237C" w:rsidRDefault="00F80B7A" w:rsidP="00F80B7A">
      <w:pPr>
        <w:pStyle w:val="Bezodstpw"/>
        <w:rPr>
          <w:rFonts w:ascii="Arial" w:hAnsi="Arial" w:cs="Arial"/>
          <w:sz w:val="20"/>
          <w:szCs w:val="20"/>
        </w:rPr>
      </w:pPr>
    </w:p>
    <w:p w14:paraId="0AAEFDB9" w14:textId="2D608C10" w:rsidR="00F80B7A" w:rsidRPr="00E0237C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237C">
        <w:rPr>
          <w:rFonts w:ascii="Arial" w:hAnsi="Arial" w:cs="Arial"/>
          <w:sz w:val="20"/>
          <w:szCs w:val="20"/>
        </w:rPr>
        <w:t>Na półmetku wakacji Galeria Jurajska szykuje nietypową zabawę, która jest prawdziwą gratką dla dzieci, które pasjonują konie i jeździectwo. Już w najbliższą sobotę</w:t>
      </w:r>
      <w:r w:rsidR="00E532B7">
        <w:rPr>
          <w:rFonts w:ascii="Arial" w:hAnsi="Arial" w:cs="Arial"/>
          <w:sz w:val="20"/>
          <w:szCs w:val="20"/>
        </w:rPr>
        <w:t xml:space="preserve">, 5 </w:t>
      </w:r>
      <w:r w:rsidR="00E11397">
        <w:rPr>
          <w:rFonts w:ascii="Arial" w:hAnsi="Arial" w:cs="Arial"/>
          <w:sz w:val="20"/>
          <w:szCs w:val="20"/>
        </w:rPr>
        <w:t>sierpnia</w:t>
      </w:r>
      <w:r w:rsidR="00E532B7">
        <w:rPr>
          <w:rFonts w:ascii="Arial" w:hAnsi="Arial" w:cs="Arial"/>
          <w:sz w:val="20"/>
          <w:szCs w:val="20"/>
        </w:rPr>
        <w:t>,</w:t>
      </w:r>
      <w:r w:rsidRPr="00E0237C">
        <w:rPr>
          <w:rFonts w:ascii="Arial" w:hAnsi="Arial" w:cs="Arial"/>
          <w:sz w:val="20"/>
          <w:szCs w:val="20"/>
        </w:rPr>
        <w:t xml:space="preserve"> w centrum handlowym będzie można odwiedzić </w:t>
      </w:r>
      <w:r w:rsidR="00181DDA">
        <w:rPr>
          <w:rFonts w:ascii="Arial" w:hAnsi="Arial" w:cs="Arial"/>
          <w:sz w:val="20"/>
          <w:szCs w:val="20"/>
        </w:rPr>
        <w:t xml:space="preserve">strefy </w:t>
      </w:r>
      <w:r w:rsidRPr="00E0237C">
        <w:rPr>
          <w:rFonts w:ascii="Arial" w:hAnsi="Arial" w:cs="Arial"/>
          <w:sz w:val="20"/>
          <w:szCs w:val="20"/>
        </w:rPr>
        <w:t>Horse Clu</w:t>
      </w:r>
      <w:r w:rsidR="00181DDA">
        <w:rPr>
          <w:rFonts w:ascii="Arial" w:hAnsi="Arial" w:cs="Arial"/>
          <w:sz w:val="20"/>
          <w:szCs w:val="20"/>
        </w:rPr>
        <w:t>b</w:t>
      </w:r>
      <w:r w:rsidRPr="00E0237C">
        <w:rPr>
          <w:rFonts w:ascii="Arial" w:hAnsi="Arial" w:cs="Arial"/>
          <w:sz w:val="20"/>
          <w:szCs w:val="20"/>
        </w:rPr>
        <w:t>, w którym przygotowano wiele atrakcji.</w:t>
      </w:r>
    </w:p>
    <w:p w14:paraId="76486B1C" w14:textId="77777777" w:rsidR="00F80B7A" w:rsidRPr="00E0237C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420742" w14:textId="66168FD7" w:rsidR="00F80B7A" w:rsidRPr="00E0237C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237C">
        <w:rPr>
          <w:rFonts w:ascii="Arial" w:hAnsi="Arial" w:cs="Arial"/>
          <w:sz w:val="20"/>
          <w:szCs w:val="20"/>
        </w:rPr>
        <w:t>I tak przed galerią, na Bulwarach Jurajskich, powstanie jeździecki tor</w:t>
      </w:r>
      <w:r w:rsidR="00E532B7">
        <w:rPr>
          <w:rFonts w:ascii="Arial" w:hAnsi="Arial" w:cs="Arial"/>
          <w:sz w:val="20"/>
          <w:szCs w:val="20"/>
        </w:rPr>
        <w:t xml:space="preserve"> przeszkód</w:t>
      </w:r>
      <w:r w:rsidRPr="00E0237C">
        <w:rPr>
          <w:rFonts w:ascii="Arial" w:hAnsi="Arial" w:cs="Arial"/>
          <w:sz w:val="20"/>
          <w:szCs w:val="20"/>
        </w:rPr>
        <w:t xml:space="preserve">, na którym najmłodsi będą mogli wcielić się w zawodników i pokonać ustawione na trasie </w:t>
      </w:r>
      <w:r w:rsidR="00E532B7">
        <w:rPr>
          <w:rFonts w:ascii="Arial" w:hAnsi="Arial" w:cs="Arial"/>
          <w:sz w:val="20"/>
          <w:szCs w:val="20"/>
        </w:rPr>
        <w:t>płotki i pachołki</w:t>
      </w:r>
      <w:r w:rsidRPr="00E0237C">
        <w:rPr>
          <w:rFonts w:ascii="Arial" w:hAnsi="Arial" w:cs="Arial"/>
          <w:sz w:val="20"/>
          <w:szCs w:val="20"/>
        </w:rPr>
        <w:t>. Co więcej, pod okiem</w:t>
      </w:r>
      <w:r w:rsidR="00E532B7">
        <w:rPr>
          <w:rFonts w:ascii="Arial" w:hAnsi="Arial" w:cs="Arial"/>
          <w:sz w:val="20"/>
          <w:szCs w:val="20"/>
        </w:rPr>
        <w:t xml:space="preserve"> profesjonalnego</w:t>
      </w:r>
      <w:r w:rsidRPr="00E0237C">
        <w:rPr>
          <w:rFonts w:ascii="Arial" w:hAnsi="Arial" w:cs="Arial"/>
          <w:sz w:val="20"/>
          <w:szCs w:val="20"/>
        </w:rPr>
        <w:t xml:space="preserve"> instruktora będzie można dosiąść prawdziwego kucyka i spróbować sił w siodl</w:t>
      </w:r>
      <w:r w:rsidR="00E532B7">
        <w:rPr>
          <w:rFonts w:ascii="Arial" w:hAnsi="Arial" w:cs="Arial"/>
          <w:sz w:val="20"/>
          <w:szCs w:val="20"/>
        </w:rPr>
        <w:t xml:space="preserve">e, odbywając krótką przejażdżkę. </w:t>
      </w:r>
      <w:r w:rsidRPr="00E0237C">
        <w:rPr>
          <w:rFonts w:ascii="Arial" w:hAnsi="Arial" w:cs="Arial"/>
          <w:sz w:val="20"/>
          <w:szCs w:val="20"/>
        </w:rPr>
        <w:t xml:space="preserve"> </w:t>
      </w:r>
    </w:p>
    <w:p w14:paraId="271D5302" w14:textId="77777777" w:rsidR="00F80B7A" w:rsidRPr="00E0237C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063A03" w14:textId="2AC6C880" w:rsidR="00F80B7A" w:rsidRPr="00E0237C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237C">
        <w:rPr>
          <w:rFonts w:ascii="Arial" w:hAnsi="Arial" w:cs="Arial"/>
          <w:sz w:val="20"/>
          <w:szCs w:val="20"/>
        </w:rPr>
        <w:t>Nie zabraknie także atrakcji dla fanów kolekcjonerskich figurek koników Schleich</w:t>
      </w:r>
      <w:r w:rsidR="00181DDA">
        <w:rPr>
          <w:rFonts w:ascii="Arial" w:hAnsi="Arial" w:cs="Arial"/>
          <w:sz w:val="20"/>
          <w:szCs w:val="20"/>
        </w:rPr>
        <w:t xml:space="preserve"> z linii Horse Club</w:t>
      </w:r>
      <w:r w:rsidRPr="00E0237C">
        <w:rPr>
          <w:rFonts w:ascii="Arial" w:hAnsi="Arial" w:cs="Arial"/>
          <w:sz w:val="20"/>
          <w:szCs w:val="20"/>
        </w:rPr>
        <w:t xml:space="preserve">. Wewnątrz galerii powstanie kącik, w którym niemal przez cały dzień dzieci będą mogły się nimi bawić, tworząc własny świat pełen </w:t>
      </w:r>
      <w:r w:rsidR="00E532B7">
        <w:rPr>
          <w:rFonts w:ascii="Arial" w:hAnsi="Arial" w:cs="Arial"/>
          <w:sz w:val="20"/>
          <w:szCs w:val="20"/>
        </w:rPr>
        <w:t xml:space="preserve">przygód i </w:t>
      </w:r>
      <w:r w:rsidRPr="00E0237C">
        <w:rPr>
          <w:rFonts w:ascii="Arial" w:hAnsi="Arial" w:cs="Arial"/>
          <w:sz w:val="20"/>
          <w:szCs w:val="20"/>
        </w:rPr>
        <w:t>ulubionych postaci.</w:t>
      </w:r>
    </w:p>
    <w:p w14:paraId="28EC471A" w14:textId="77777777" w:rsidR="00F80B7A" w:rsidRPr="00E0237C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708B43" w14:textId="3C488EFD" w:rsidR="00F80B7A" w:rsidRPr="00E0237C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237C">
        <w:rPr>
          <w:rFonts w:ascii="Arial" w:hAnsi="Arial" w:cs="Arial"/>
          <w:sz w:val="20"/>
          <w:szCs w:val="20"/>
        </w:rPr>
        <w:t xml:space="preserve">Na dzieci czekać będą też warsztaty kreatywne, w czasie których powstawać będą kolorowe rozety dla koników-zabawek, a także derki.  </w:t>
      </w:r>
      <w:r>
        <w:rPr>
          <w:rFonts w:ascii="Arial" w:hAnsi="Arial" w:cs="Arial"/>
          <w:sz w:val="20"/>
          <w:szCs w:val="20"/>
        </w:rPr>
        <w:t>Całość dopełnią zabawy i quizy</w:t>
      </w:r>
      <w:r w:rsidRPr="00E0237C">
        <w:rPr>
          <w:rFonts w:ascii="Arial" w:hAnsi="Arial" w:cs="Arial"/>
          <w:sz w:val="20"/>
          <w:szCs w:val="20"/>
        </w:rPr>
        <w:t xml:space="preserve">, w których będzie można zgarnąć </w:t>
      </w:r>
      <w:r w:rsidR="00E532B7">
        <w:rPr>
          <w:rFonts w:ascii="Arial" w:hAnsi="Arial" w:cs="Arial"/>
          <w:sz w:val="20"/>
          <w:szCs w:val="20"/>
        </w:rPr>
        <w:t>książeczki, magazyny i koszulki</w:t>
      </w:r>
      <w:r w:rsidRPr="00E0237C">
        <w:rPr>
          <w:rFonts w:ascii="Arial" w:hAnsi="Arial" w:cs="Arial"/>
          <w:sz w:val="20"/>
          <w:szCs w:val="20"/>
        </w:rPr>
        <w:t xml:space="preserve">, a także wykazać się wiedzą na temat m.in. koni czy jeździectwa. </w:t>
      </w:r>
    </w:p>
    <w:p w14:paraId="779B4282" w14:textId="77777777" w:rsidR="00F80B7A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5365C6" w14:textId="482E4D4A" w:rsidR="00F80B7A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Oprócz tego</w:t>
      </w:r>
      <w:r w:rsidRPr="00E0237C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Jurajskiej</w:t>
      </w:r>
      <w:r w:rsidRPr="00E0237C">
        <w:rPr>
          <w:rFonts w:ascii="Arial" w:hAnsi="Arial" w:cs="Arial"/>
          <w:sz w:val="20"/>
          <w:szCs w:val="20"/>
        </w:rPr>
        <w:t xml:space="preserve"> powstanie strefa fotograficzna, w której będzie można zapozować na podium z pucharem zawodów jeździeckich, a przed centrum handlowym czekać będzie olbrzymi dmuchaniec i inne atrakcje, w tym</w:t>
      </w:r>
      <w:r w:rsidR="00671665">
        <w:rPr>
          <w:rFonts w:ascii="Arial" w:hAnsi="Arial" w:cs="Arial"/>
          <w:sz w:val="20"/>
          <w:szCs w:val="20"/>
        </w:rPr>
        <w:t xml:space="preserve"> m.in.</w:t>
      </w:r>
      <w:r w:rsidRPr="00E0237C">
        <w:rPr>
          <w:rFonts w:ascii="Arial" w:hAnsi="Arial" w:cs="Arial"/>
          <w:sz w:val="20"/>
          <w:szCs w:val="20"/>
        </w:rPr>
        <w:t xml:space="preserve"> popcorn</w:t>
      </w:r>
      <w:r w:rsidR="00181DDA">
        <w:rPr>
          <w:rFonts w:ascii="Arial" w:hAnsi="Arial" w:cs="Arial"/>
          <w:sz w:val="20"/>
          <w:szCs w:val="20"/>
        </w:rPr>
        <w:t>.</w:t>
      </w:r>
    </w:p>
    <w:p w14:paraId="47574A8E" w14:textId="77777777" w:rsidR="00E532B7" w:rsidRDefault="00E532B7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16D1AF" w14:textId="77777777" w:rsidR="00E532B7" w:rsidRPr="00E532B7" w:rsidRDefault="00E532B7" w:rsidP="00E532B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To wydarzenie dla każdego, kto szuka pomysłu na to, jak ciekawie i aktywnie zagospodarować dziecku wakacyjną sobotę, a przy okazji zapewnić sporo dobrej zabawy w gronie rówieśników i pod okiem animatorów – mówi </w:t>
      </w:r>
      <w:r w:rsidRPr="00E0237C">
        <w:rPr>
          <w:rFonts w:ascii="Arial" w:hAnsi="Arial" w:cs="Arial"/>
          <w:b/>
          <w:bCs/>
          <w:sz w:val="20"/>
          <w:szCs w:val="20"/>
        </w:rPr>
        <w:t>Violetta Dziubin-Łuszczyk, dyrektor marketingu Galerii Jurajskiej.</w:t>
      </w:r>
    </w:p>
    <w:p w14:paraId="6BEC75AC" w14:textId="3376E9A3" w:rsidR="00E532B7" w:rsidRDefault="00E532B7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344E79" w14:textId="14128945" w:rsidR="00F80B7A" w:rsidRPr="00E532B7" w:rsidRDefault="00E532B7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Przygotowane wydarzenie obfituje w atrakcje, dzięki którym dzieci nie będą się nudzić, co więcej, dowiedzą się więcej o wyjątkowej dyscyplinie sportu, jaką jest jeździectwo, a także spotkają się z prawdziwym kucykiem z pobliskiej stadniny. Pozytywne emocje i wspomnienia są więc gwarantowane – zachęca </w:t>
      </w:r>
    </w:p>
    <w:p w14:paraId="2A75D027" w14:textId="77777777" w:rsidR="00F80B7A" w:rsidRDefault="00F80B7A" w:rsidP="00F80B7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F11A26B" w14:textId="77777777" w:rsidR="00E532B7" w:rsidRDefault="00F80B7A" w:rsidP="00F80B7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Wydarzenie potrwa w godzinach od 12.00 do 20.00. </w:t>
      </w:r>
    </w:p>
    <w:p w14:paraId="04BF3BCB" w14:textId="05ADFEB9" w:rsidR="00F80B7A" w:rsidRDefault="00F80B7A" w:rsidP="00F80B7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Wstęp wolny!</w:t>
      </w:r>
    </w:p>
    <w:p w14:paraId="37658322" w14:textId="77777777" w:rsidR="00F80B7A" w:rsidRDefault="00F80B7A" w:rsidP="00F80B7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C648585" w14:textId="77777777" w:rsidR="00F80B7A" w:rsidRPr="00E0237C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6314CF" w14:textId="77777777" w:rsidR="00F80B7A" w:rsidRDefault="00F80B7A" w:rsidP="00F80B7A">
      <w:pPr>
        <w:pStyle w:val="Bezodstpw"/>
        <w:rPr>
          <w:rFonts w:ascii="Arial" w:hAnsi="Arial" w:cs="Arial"/>
          <w:sz w:val="20"/>
          <w:szCs w:val="20"/>
        </w:rPr>
      </w:pPr>
    </w:p>
    <w:p w14:paraId="3F222CB4" w14:textId="77777777" w:rsidR="00F80B7A" w:rsidRDefault="00F80B7A" w:rsidP="00F80B7A">
      <w:pPr>
        <w:pStyle w:val="Bezodstpw"/>
      </w:pPr>
    </w:p>
    <w:p w14:paraId="1D19D7A0" w14:textId="77777777" w:rsidR="00F80B7A" w:rsidRDefault="00F80B7A" w:rsidP="00F80B7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71CDA0" w14:textId="77777777" w:rsidR="00F80B7A" w:rsidRDefault="00F80B7A" w:rsidP="00F80B7A">
      <w:pPr>
        <w:pStyle w:val="Bezodstpw"/>
      </w:pPr>
    </w:p>
    <w:p w14:paraId="3FEA24F4" w14:textId="77777777" w:rsidR="00F80B7A" w:rsidRDefault="00F80B7A" w:rsidP="00F80B7A">
      <w:pPr>
        <w:pStyle w:val="Bezodstpw"/>
      </w:pPr>
      <w:r>
        <w:t xml:space="preserve"> </w:t>
      </w:r>
    </w:p>
    <w:p w14:paraId="14987677" w14:textId="77777777" w:rsidR="00F80B7A" w:rsidRDefault="00F80B7A" w:rsidP="00F80B7A"/>
    <w:p w14:paraId="38057432" w14:textId="77777777" w:rsidR="00F80B7A" w:rsidRDefault="00F80B7A" w:rsidP="00F80B7A">
      <w:r>
        <w:lastRenderedPageBreak/>
        <w:t xml:space="preserve"> </w:t>
      </w:r>
    </w:p>
    <w:p w14:paraId="08946564" w14:textId="77777777" w:rsidR="009E598A" w:rsidRDefault="009E598A" w:rsidP="009E598A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396CE" w14:textId="77777777" w:rsidR="00C36C20" w:rsidRDefault="00C36C20">
      <w:pPr>
        <w:spacing w:after="0" w:line="240" w:lineRule="auto"/>
      </w:pPr>
      <w:r>
        <w:separator/>
      </w:r>
    </w:p>
  </w:endnote>
  <w:endnote w:type="continuationSeparator" w:id="0">
    <w:p w14:paraId="04D4979C" w14:textId="77777777" w:rsidR="00C36C20" w:rsidRDefault="00C36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F4A07" w14:textId="77777777" w:rsidR="00C36C20" w:rsidRDefault="00C36C20">
      <w:pPr>
        <w:spacing w:after="0" w:line="240" w:lineRule="auto"/>
      </w:pPr>
      <w:r>
        <w:separator/>
      </w:r>
    </w:p>
  </w:footnote>
  <w:footnote w:type="continuationSeparator" w:id="0">
    <w:p w14:paraId="271CBFA2" w14:textId="77777777" w:rsidR="00C36C20" w:rsidRDefault="00C36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000000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21BBA"/>
    <w:rsid w:val="00226D40"/>
    <w:rsid w:val="00231A2F"/>
    <w:rsid w:val="0025173C"/>
    <w:rsid w:val="002751B2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23076"/>
    <w:rsid w:val="00636E52"/>
    <w:rsid w:val="00660DD4"/>
    <w:rsid w:val="00661F0D"/>
    <w:rsid w:val="00667E0E"/>
    <w:rsid w:val="00671665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5C38"/>
    <w:rsid w:val="007F18D0"/>
    <w:rsid w:val="008004F3"/>
    <w:rsid w:val="008037C1"/>
    <w:rsid w:val="008106B9"/>
    <w:rsid w:val="008144BB"/>
    <w:rsid w:val="00817E03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734EA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39C5"/>
    <w:rsid w:val="00AB5B24"/>
    <w:rsid w:val="00AC16E8"/>
    <w:rsid w:val="00AE7BCF"/>
    <w:rsid w:val="00AF4EF3"/>
    <w:rsid w:val="00B11644"/>
    <w:rsid w:val="00B223D5"/>
    <w:rsid w:val="00B2351D"/>
    <w:rsid w:val="00B51731"/>
    <w:rsid w:val="00B54AFE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36C20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2</Pages>
  <Words>713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2023-08-02T07:27:00Z</dcterms:created>
  <dcterms:modified xsi:type="dcterms:W3CDTF">2023-08-03T07:58:00Z</dcterms:modified>
</cp:coreProperties>
</file>