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9F0070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76776CA2" w:rsidR="006F6C92" w:rsidRPr="004E7419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4E7419">
        <w:rPr>
          <w:rFonts w:ascii="Arial" w:hAnsi="Arial" w:cs="Arial"/>
          <w:sz w:val="18"/>
          <w:szCs w:val="18"/>
        </w:rPr>
        <w:t>Informacja prasowa:</w:t>
      </w:r>
      <w:r w:rsidR="00C21C8D" w:rsidRPr="004E7419">
        <w:rPr>
          <w:rFonts w:ascii="Arial" w:hAnsi="Arial" w:cs="Arial"/>
          <w:sz w:val="18"/>
          <w:szCs w:val="18"/>
        </w:rPr>
        <w:t xml:space="preserve"> </w:t>
      </w:r>
      <w:r w:rsidR="00F01443">
        <w:rPr>
          <w:rFonts w:ascii="Arial" w:hAnsi="Arial" w:cs="Arial"/>
          <w:sz w:val="18"/>
          <w:szCs w:val="18"/>
        </w:rPr>
        <w:t>22</w:t>
      </w:r>
      <w:r w:rsidR="00E97E28" w:rsidRPr="004E7419">
        <w:rPr>
          <w:rFonts w:ascii="Arial" w:hAnsi="Arial" w:cs="Arial"/>
          <w:sz w:val="18"/>
          <w:szCs w:val="18"/>
        </w:rPr>
        <w:t>-06</w:t>
      </w:r>
      <w:r w:rsidR="00AF4EF3" w:rsidRPr="004E7419">
        <w:rPr>
          <w:rFonts w:ascii="Arial" w:hAnsi="Arial" w:cs="Arial"/>
          <w:sz w:val="18"/>
          <w:szCs w:val="18"/>
        </w:rPr>
        <w:t>-</w:t>
      </w:r>
      <w:r w:rsidR="00543D94" w:rsidRPr="004E7419">
        <w:rPr>
          <w:rFonts w:ascii="Arial" w:hAnsi="Arial" w:cs="Arial"/>
          <w:sz w:val="18"/>
          <w:szCs w:val="18"/>
        </w:rPr>
        <w:t>202</w:t>
      </w:r>
      <w:r w:rsidR="00E835C2" w:rsidRPr="004E7419">
        <w:rPr>
          <w:rFonts w:ascii="Arial" w:hAnsi="Arial" w:cs="Arial"/>
          <w:sz w:val="18"/>
          <w:szCs w:val="18"/>
        </w:rPr>
        <w:t>3</w:t>
      </w:r>
      <w:r w:rsidRPr="004E7419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4E7419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4E7419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4E7419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4E7419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Pr="004E7419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4E7419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4E7419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 w:rsidRPr="004E7419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4E7419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 w:rsidRPr="004E7419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4E7419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475F47BE" w14:textId="77777777" w:rsidR="00E97E28" w:rsidRPr="004E7419" w:rsidRDefault="00E97E28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6C1253DA" w14:textId="77777777" w:rsidR="00996CF7" w:rsidRPr="004E7419" w:rsidRDefault="00996CF7" w:rsidP="00F50224">
      <w:pPr>
        <w:pStyle w:val="Bezodstpw"/>
        <w:jc w:val="center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0F0EC2E1" w14:textId="23A94630" w:rsidR="00F50224" w:rsidRPr="00F50224" w:rsidRDefault="00F50224" w:rsidP="00F50224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F50224">
        <w:rPr>
          <w:rFonts w:ascii="Arial" w:hAnsi="Arial" w:cs="Arial"/>
          <w:b/>
          <w:bCs/>
          <w:sz w:val="24"/>
          <w:szCs w:val="24"/>
        </w:rPr>
        <w:t xml:space="preserve">8 jednostek straży w Jurajskiej. </w:t>
      </w:r>
      <w:r>
        <w:rPr>
          <w:rFonts w:ascii="Arial" w:hAnsi="Arial" w:cs="Arial"/>
          <w:b/>
          <w:bCs/>
          <w:sz w:val="24"/>
          <w:szCs w:val="24"/>
        </w:rPr>
        <w:br/>
      </w:r>
      <w:r w:rsidR="00586538">
        <w:rPr>
          <w:rFonts w:ascii="Arial" w:hAnsi="Arial" w:cs="Arial"/>
          <w:b/>
          <w:bCs/>
          <w:sz w:val="24"/>
          <w:szCs w:val="24"/>
        </w:rPr>
        <w:t>Galeria szykuje piknik na powitanie wakacji</w:t>
      </w:r>
    </w:p>
    <w:p w14:paraId="4456F7B9" w14:textId="77777777" w:rsidR="00F50224" w:rsidRDefault="00F50224" w:rsidP="00F5022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0885CD7" w14:textId="77777777" w:rsidR="00586538" w:rsidRDefault="00586538" w:rsidP="00F5022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130F8A3" w14:textId="1B1A7360" w:rsidR="007535B3" w:rsidRDefault="00F37103" w:rsidP="00F50224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Galeria Jurajska powita wakacje ze strażakami</w:t>
      </w:r>
      <w:r w:rsidR="00885B01">
        <w:rPr>
          <w:rFonts w:ascii="Arial" w:hAnsi="Arial" w:cs="Arial"/>
          <w:sz w:val="20"/>
          <w:szCs w:val="20"/>
        </w:rPr>
        <w:t xml:space="preserve"> </w:t>
      </w:r>
      <w:r w:rsidR="00586538">
        <w:rPr>
          <w:rFonts w:ascii="Arial" w:hAnsi="Arial" w:cs="Arial"/>
          <w:sz w:val="20"/>
          <w:szCs w:val="20"/>
        </w:rPr>
        <w:t xml:space="preserve">i </w:t>
      </w:r>
      <w:r w:rsidR="00885B01">
        <w:rPr>
          <w:rFonts w:ascii="Arial" w:hAnsi="Arial" w:cs="Arial"/>
          <w:sz w:val="20"/>
          <w:szCs w:val="20"/>
        </w:rPr>
        <w:t>mnóstwem zabaw na Bulwarach Jurajskich</w:t>
      </w:r>
      <w:r>
        <w:rPr>
          <w:rFonts w:ascii="Arial" w:hAnsi="Arial" w:cs="Arial"/>
          <w:sz w:val="20"/>
          <w:szCs w:val="20"/>
        </w:rPr>
        <w:t>! Już w najbliższą sobotę</w:t>
      </w:r>
      <w:r w:rsidR="00586538">
        <w:rPr>
          <w:rFonts w:ascii="Arial" w:hAnsi="Arial" w:cs="Arial"/>
          <w:sz w:val="20"/>
          <w:szCs w:val="20"/>
        </w:rPr>
        <w:t>, 24 czerwca,</w:t>
      </w:r>
      <w:r>
        <w:rPr>
          <w:rFonts w:ascii="Arial" w:hAnsi="Arial" w:cs="Arial"/>
          <w:sz w:val="20"/>
          <w:szCs w:val="20"/>
        </w:rPr>
        <w:t xml:space="preserve"> </w:t>
      </w:r>
      <w:r w:rsidR="00885B01">
        <w:rPr>
          <w:rFonts w:ascii="Arial" w:hAnsi="Arial" w:cs="Arial"/>
          <w:sz w:val="20"/>
          <w:szCs w:val="20"/>
        </w:rPr>
        <w:t>na</w:t>
      </w:r>
      <w:r w:rsidR="007D22FF">
        <w:rPr>
          <w:rFonts w:ascii="Arial" w:hAnsi="Arial" w:cs="Arial"/>
          <w:sz w:val="20"/>
          <w:szCs w:val="20"/>
        </w:rPr>
        <w:t>d</w:t>
      </w:r>
      <w:r w:rsidR="00885B01">
        <w:rPr>
          <w:rFonts w:ascii="Arial" w:hAnsi="Arial" w:cs="Arial"/>
          <w:sz w:val="20"/>
          <w:szCs w:val="20"/>
        </w:rPr>
        <w:t xml:space="preserve"> Wartą</w:t>
      </w:r>
      <w:r>
        <w:rPr>
          <w:rFonts w:ascii="Arial" w:hAnsi="Arial" w:cs="Arial"/>
          <w:sz w:val="20"/>
          <w:szCs w:val="20"/>
        </w:rPr>
        <w:t xml:space="preserve"> odbędzie się rodziny piknik </w:t>
      </w:r>
      <w:r w:rsidR="00586538">
        <w:rPr>
          <w:rFonts w:ascii="Arial" w:hAnsi="Arial" w:cs="Arial"/>
          <w:sz w:val="20"/>
          <w:szCs w:val="20"/>
        </w:rPr>
        <w:t>pełen</w:t>
      </w:r>
      <w:r>
        <w:rPr>
          <w:rFonts w:ascii="Arial" w:hAnsi="Arial" w:cs="Arial"/>
          <w:sz w:val="20"/>
          <w:szCs w:val="20"/>
        </w:rPr>
        <w:t xml:space="preserve"> atrakcji. Jedną z nich będzie </w:t>
      </w:r>
      <w:r w:rsidR="003B5F30">
        <w:rPr>
          <w:rFonts w:ascii="Arial" w:hAnsi="Arial" w:cs="Arial"/>
          <w:sz w:val="20"/>
          <w:szCs w:val="20"/>
        </w:rPr>
        <w:t>organizowany</w:t>
      </w:r>
      <w:r w:rsidR="007535B3">
        <w:rPr>
          <w:rFonts w:ascii="Arial" w:hAnsi="Arial" w:cs="Arial"/>
          <w:sz w:val="20"/>
          <w:szCs w:val="20"/>
        </w:rPr>
        <w:t xml:space="preserve"> po raz </w:t>
      </w:r>
      <w:r w:rsidR="00885B01">
        <w:rPr>
          <w:rFonts w:ascii="Arial" w:hAnsi="Arial" w:cs="Arial"/>
          <w:sz w:val="20"/>
          <w:szCs w:val="20"/>
        </w:rPr>
        <w:t>pierwszy</w:t>
      </w:r>
      <w:r>
        <w:rPr>
          <w:rFonts w:ascii="Arial" w:hAnsi="Arial" w:cs="Arial"/>
          <w:sz w:val="20"/>
          <w:szCs w:val="20"/>
        </w:rPr>
        <w:t xml:space="preserve"> Wakacyjny Turniej Strażacki</w:t>
      </w:r>
      <w:r w:rsidR="007535B3">
        <w:rPr>
          <w:rFonts w:ascii="Arial" w:hAnsi="Arial" w:cs="Arial"/>
          <w:sz w:val="20"/>
          <w:szCs w:val="20"/>
        </w:rPr>
        <w:t>.</w:t>
      </w:r>
    </w:p>
    <w:p w14:paraId="242E0C25" w14:textId="77777777" w:rsidR="00885B01" w:rsidRDefault="00885B01" w:rsidP="00F5022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0D1B5E8" w14:textId="28380883" w:rsidR="00F37103" w:rsidRDefault="00885B01" w:rsidP="00F50224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Zmierzy się w nim aż 8 jednostek OSP z:</w:t>
      </w:r>
      <w:r w:rsidR="00F37103">
        <w:rPr>
          <w:rFonts w:ascii="Arial" w:hAnsi="Arial" w:cs="Arial"/>
          <w:sz w:val="20"/>
          <w:szCs w:val="20"/>
        </w:rPr>
        <w:t xml:space="preserve"> Blachowni, Olsztyna, Rzerzęczyc, Poraju, Dźbowa, Dąbrow</w:t>
      </w:r>
      <w:r w:rsidR="003B5F30">
        <w:rPr>
          <w:rFonts w:ascii="Arial" w:hAnsi="Arial" w:cs="Arial"/>
          <w:sz w:val="20"/>
          <w:szCs w:val="20"/>
        </w:rPr>
        <w:t xml:space="preserve">y </w:t>
      </w:r>
      <w:r w:rsidR="00F37103">
        <w:rPr>
          <w:rFonts w:ascii="Arial" w:hAnsi="Arial" w:cs="Arial"/>
          <w:sz w:val="20"/>
          <w:szCs w:val="20"/>
        </w:rPr>
        <w:t xml:space="preserve">Rudnik Wielkich i Jamek. </w:t>
      </w:r>
      <w:r>
        <w:rPr>
          <w:rFonts w:ascii="Arial" w:hAnsi="Arial" w:cs="Arial"/>
          <w:sz w:val="20"/>
          <w:szCs w:val="20"/>
        </w:rPr>
        <w:t xml:space="preserve">Strażacy, którzy wezmą w nim udział, będą musieli wykazać się </w:t>
      </w:r>
      <w:r w:rsidR="00875F15">
        <w:rPr>
          <w:rFonts w:ascii="Arial" w:hAnsi="Arial" w:cs="Arial"/>
          <w:sz w:val="20"/>
          <w:szCs w:val="20"/>
        </w:rPr>
        <w:t>sporą</w:t>
      </w:r>
      <w:r>
        <w:rPr>
          <w:rFonts w:ascii="Arial" w:hAnsi="Arial" w:cs="Arial"/>
          <w:sz w:val="20"/>
          <w:szCs w:val="20"/>
        </w:rPr>
        <w:t xml:space="preserve"> sprawnością fizyczną i umiejętnościami. </w:t>
      </w:r>
    </w:p>
    <w:p w14:paraId="61EB7979" w14:textId="77777777" w:rsidR="00F37103" w:rsidRDefault="00F37103" w:rsidP="00F5022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058391D" w14:textId="73DB6BE5" w:rsidR="00885B01" w:rsidRPr="007D00CE" w:rsidRDefault="00F37103" w:rsidP="00885B0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pokonania będzie bowiem aż 6 konkurencji i tor, składający się m.in. ze ścian wspinaczkowych, hyperionu, mocarza</w:t>
      </w:r>
      <w:r w:rsidR="00875F1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 przeszkód zawieszonych nad wodą.</w:t>
      </w:r>
      <w:r w:rsidR="00885B01">
        <w:rPr>
          <w:rFonts w:ascii="Arial" w:hAnsi="Arial" w:cs="Arial"/>
          <w:sz w:val="20"/>
          <w:szCs w:val="20"/>
        </w:rPr>
        <w:t xml:space="preserve"> </w:t>
      </w:r>
      <w:r w:rsidR="00586538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sz w:val="20"/>
          <w:szCs w:val="20"/>
        </w:rPr>
        <w:t>To będzie rywalizacja, jakiej jeszcze nie widzieliśmy w Jurajskiej i zabawa, w której może wziąć udział każdy, kto chce dopingować strażaków ze swojej gminy</w:t>
      </w:r>
      <w:r w:rsidR="00885B01">
        <w:rPr>
          <w:rFonts w:ascii="Arial" w:hAnsi="Arial" w:cs="Arial"/>
          <w:sz w:val="20"/>
          <w:szCs w:val="20"/>
        </w:rPr>
        <w:t xml:space="preserve"> – </w:t>
      </w:r>
      <w:r w:rsidR="00885B01" w:rsidRPr="007D00CE">
        <w:rPr>
          <w:rFonts w:ascii="Arial" w:hAnsi="Arial" w:cs="Arial"/>
          <w:b/>
          <w:bCs/>
          <w:sz w:val="20"/>
          <w:szCs w:val="20"/>
        </w:rPr>
        <w:t>mówi Violetta Dziubin</w:t>
      </w:r>
      <w:r w:rsidR="00586538" w:rsidRPr="007D00CE">
        <w:rPr>
          <w:rFonts w:ascii="Arial" w:hAnsi="Arial" w:cs="Arial"/>
          <w:b/>
          <w:bCs/>
          <w:sz w:val="20"/>
          <w:szCs w:val="20"/>
        </w:rPr>
        <w:t>-</w:t>
      </w:r>
      <w:r w:rsidR="00885B01" w:rsidRPr="007D00CE">
        <w:rPr>
          <w:rFonts w:ascii="Arial" w:hAnsi="Arial" w:cs="Arial"/>
          <w:b/>
          <w:bCs/>
          <w:sz w:val="20"/>
          <w:szCs w:val="20"/>
        </w:rPr>
        <w:t>Łuszczyk, dyrektor marketingu Galerii Jurajskiej.</w:t>
      </w:r>
    </w:p>
    <w:p w14:paraId="6393ECD8" w14:textId="77777777" w:rsidR="00885B01" w:rsidRDefault="00885B01" w:rsidP="00885B0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20386E0" w14:textId="5D4188D1" w:rsidR="00F37103" w:rsidRDefault="00586538" w:rsidP="00F50224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 </w:t>
      </w:r>
      <w:r w:rsidR="00F37103">
        <w:rPr>
          <w:rFonts w:ascii="Arial" w:hAnsi="Arial" w:cs="Arial"/>
          <w:sz w:val="20"/>
          <w:szCs w:val="20"/>
        </w:rPr>
        <w:t xml:space="preserve">Szykuje się w sumie aż 6 godzin </w:t>
      </w:r>
      <w:r w:rsidR="00885B01">
        <w:rPr>
          <w:rFonts w:ascii="Arial" w:hAnsi="Arial" w:cs="Arial"/>
          <w:sz w:val="20"/>
          <w:szCs w:val="20"/>
        </w:rPr>
        <w:t xml:space="preserve">emocjonujących </w:t>
      </w:r>
      <w:r w:rsidR="00F37103">
        <w:rPr>
          <w:rFonts w:ascii="Arial" w:hAnsi="Arial" w:cs="Arial"/>
          <w:sz w:val="20"/>
          <w:szCs w:val="20"/>
        </w:rPr>
        <w:t>zmagań</w:t>
      </w:r>
      <w:r w:rsidR="00885B01">
        <w:rPr>
          <w:rFonts w:ascii="Arial" w:hAnsi="Arial" w:cs="Arial"/>
          <w:sz w:val="20"/>
          <w:szCs w:val="20"/>
        </w:rPr>
        <w:t xml:space="preserve"> na torze</w:t>
      </w:r>
      <w:r w:rsidR="00F37103">
        <w:rPr>
          <w:rFonts w:ascii="Arial" w:hAnsi="Arial" w:cs="Arial"/>
          <w:sz w:val="20"/>
          <w:szCs w:val="20"/>
        </w:rPr>
        <w:t xml:space="preserve">, w czasie których </w:t>
      </w:r>
      <w:r w:rsidR="00885B01">
        <w:rPr>
          <w:rFonts w:ascii="Arial" w:hAnsi="Arial" w:cs="Arial"/>
          <w:sz w:val="20"/>
          <w:szCs w:val="20"/>
        </w:rPr>
        <w:t xml:space="preserve">będzie można zobaczyć strażaków w akcji </w:t>
      </w:r>
      <w:r w:rsidR="00D91699">
        <w:rPr>
          <w:rFonts w:ascii="Arial" w:hAnsi="Arial" w:cs="Arial"/>
          <w:sz w:val="20"/>
          <w:szCs w:val="20"/>
        </w:rPr>
        <w:t>– dodaje</w:t>
      </w:r>
      <w:r w:rsidR="00885B01">
        <w:rPr>
          <w:rFonts w:ascii="Arial" w:hAnsi="Arial" w:cs="Arial"/>
          <w:sz w:val="20"/>
          <w:szCs w:val="20"/>
        </w:rPr>
        <w:t>. Staw</w:t>
      </w:r>
      <w:r w:rsidR="007D22FF">
        <w:rPr>
          <w:rFonts w:ascii="Arial" w:hAnsi="Arial" w:cs="Arial"/>
          <w:sz w:val="20"/>
          <w:szCs w:val="20"/>
        </w:rPr>
        <w:t>k</w:t>
      </w:r>
      <w:r w:rsidR="00885B01">
        <w:rPr>
          <w:rFonts w:ascii="Arial" w:hAnsi="Arial" w:cs="Arial"/>
          <w:sz w:val="20"/>
          <w:szCs w:val="20"/>
        </w:rPr>
        <w:t xml:space="preserve">a jest wysoka. Pożarnicy, którzy wygrają w turnieju, wrócą do swojej gminy z nowym </w:t>
      </w:r>
      <w:r w:rsidR="007D22FF">
        <w:rPr>
          <w:rFonts w:ascii="Arial" w:hAnsi="Arial" w:cs="Arial"/>
          <w:sz w:val="20"/>
          <w:szCs w:val="20"/>
        </w:rPr>
        <w:t>zestawem sprzętów</w:t>
      </w:r>
      <w:r w:rsidR="00885B01">
        <w:rPr>
          <w:rFonts w:ascii="Arial" w:hAnsi="Arial" w:cs="Arial"/>
          <w:sz w:val="20"/>
          <w:szCs w:val="20"/>
        </w:rPr>
        <w:t xml:space="preserve">, który ufundowała Galeria Jurajska.  </w:t>
      </w:r>
      <w:r w:rsidR="00400996">
        <w:rPr>
          <w:rFonts w:ascii="Arial" w:hAnsi="Arial" w:cs="Arial"/>
          <w:sz w:val="20"/>
          <w:szCs w:val="20"/>
        </w:rPr>
        <w:t xml:space="preserve">Wśród nagród znajdzie się m.in. nowa piła spalinowa i zestaw do ratownictwa medycznego. </w:t>
      </w:r>
    </w:p>
    <w:p w14:paraId="64A6DBD6" w14:textId="29D67AC8" w:rsidR="00B0419E" w:rsidRDefault="00B0419E" w:rsidP="00F5022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BAA570" w14:textId="7A4E91A9" w:rsidR="002D5E67" w:rsidRDefault="00885B01" w:rsidP="00F50224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To jednak nie koniec </w:t>
      </w:r>
      <w:r w:rsidR="00204226">
        <w:rPr>
          <w:rFonts w:ascii="Arial" w:hAnsi="Arial" w:cs="Arial"/>
          <w:sz w:val="20"/>
          <w:szCs w:val="20"/>
        </w:rPr>
        <w:t>atrakcji</w:t>
      </w:r>
      <w:r>
        <w:rPr>
          <w:rFonts w:ascii="Arial" w:hAnsi="Arial" w:cs="Arial"/>
          <w:sz w:val="20"/>
          <w:szCs w:val="20"/>
        </w:rPr>
        <w:t>, jakie towarzyszą piknikowi</w:t>
      </w:r>
      <w:r w:rsidR="00204226">
        <w:rPr>
          <w:rFonts w:ascii="Arial" w:hAnsi="Arial" w:cs="Arial"/>
          <w:sz w:val="20"/>
          <w:szCs w:val="20"/>
        </w:rPr>
        <w:t xml:space="preserve">. </w:t>
      </w:r>
      <w:r w:rsidR="00B0419E">
        <w:rPr>
          <w:rFonts w:ascii="Arial" w:hAnsi="Arial" w:cs="Arial"/>
          <w:sz w:val="20"/>
          <w:szCs w:val="20"/>
        </w:rPr>
        <w:t>Sporo frajdy czeka na dzieci.</w:t>
      </w:r>
      <w:r w:rsidR="00204226">
        <w:rPr>
          <w:rFonts w:ascii="Arial" w:hAnsi="Arial" w:cs="Arial"/>
          <w:sz w:val="20"/>
          <w:szCs w:val="20"/>
        </w:rPr>
        <w:t xml:space="preserve"> Na Bulwarach Jurajskich będzie można zobaczyć m.in. spektakularne pokazy ratownictwa i gaszenia pożarów </w:t>
      </w:r>
      <w:r w:rsidR="002D5E67" w:rsidRPr="002D5E67">
        <w:rPr>
          <w:rFonts w:ascii="Arial" w:hAnsi="Arial" w:cs="Arial"/>
          <w:sz w:val="20"/>
          <w:szCs w:val="20"/>
        </w:rPr>
        <w:t>w wykonaniu kadetów Centralnej Szkoły Państwowej Straży Pożarnej w Częstochowie</w:t>
      </w:r>
      <w:r w:rsidR="00204226">
        <w:rPr>
          <w:rFonts w:ascii="Arial" w:hAnsi="Arial" w:cs="Arial"/>
          <w:sz w:val="20"/>
          <w:szCs w:val="20"/>
        </w:rPr>
        <w:t xml:space="preserve">, a także pokazy ratownictwa medycznego. </w:t>
      </w:r>
    </w:p>
    <w:p w14:paraId="7098A5C4" w14:textId="77777777" w:rsidR="00204226" w:rsidRDefault="00204226" w:rsidP="00F5022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611705C" w14:textId="277353E2" w:rsidR="00204226" w:rsidRDefault="00204226" w:rsidP="00F50224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Ciekawscy będą mogli natomiast zajrzeć do wozu strażackiego, a także przejechać się niezwykłym, mini eko-wozem. Nie zabraknie też zabaw wodą i wę</w:t>
      </w:r>
      <w:r w:rsidR="007D22FF">
        <w:rPr>
          <w:rFonts w:ascii="Arial" w:hAnsi="Arial" w:cs="Arial"/>
          <w:sz w:val="20"/>
          <w:szCs w:val="20"/>
        </w:rPr>
        <w:t>ż</w:t>
      </w:r>
      <w:r>
        <w:rPr>
          <w:rFonts w:ascii="Arial" w:hAnsi="Arial" w:cs="Arial"/>
          <w:sz w:val="20"/>
          <w:szCs w:val="20"/>
        </w:rPr>
        <w:t>ami, a także dmuchańców. Nad Wartą stanie mający aż 12 metrów</w:t>
      </w:r>
      <w:r w:rsidR="00B0419E">
        <w:rPr>
          <w:rFonts w:ascii="Arial" w:hAnsi="Arial" w:cs="Arial"/>
          <w:sz w:val="20"/>
          <w:szCs w:val="20"/>
        </w:rPr>
        <w:t xml:space="preserve"> długości</w:t>
      </w:r>
      <w:r>
        <w:rPr>
          <w:rFonts w:ascii="Arial" w:hAnsi="Arial" w:cs="Arial"/>
          <w:sz w:val="20"/>
          <w:szCs w:val="20"/>
        </w:rPr>
        <w:t xml:space="preserve"> dmuchany wóz strażacki, w środku, którego dzieci znajdą tor przeszkód.</w:t>
      </w:r>
    </w:p>
    <w:p w14:paraId="22580506" w14:textId="77777777" w:rsidR="00204226" w:rsidRDefault="00204226" w:rsidP="00F5022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7024D2A" w14:textId="3AAD67D5" w:rsidR="00DA4A28" w:rsidRDefault="00204226" w:rsidP="00F50224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formie zabawy dla całej rodziny Jurajska przypomni także</w:t>
      </w:r>
      <w:r w:rsidR="00B0419E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DA4A28">
        <w:rPr>
          <w:rFonts w:ascii="Arial" w:hAnsi="Arial" w:cs="Arial"/>
          <w:sz w:val="20"/>
          <w:szCs w:val="20"/>
        </w:rPr>
        <w:t>jak ważne w wakacje jest bezpieczeństwo na drodze</w:t>
      </w:r>
      <w:r>
        <w:rPr>
          <w:rFonts w:ascii="Arial" w:hAnsi="Arial" w:cs="Arial"/>
          <w:sz w:val="20"/>
          <w:szCs w:val="20"/>
        </w:rPr>
        <w:t xml:space="preserve">. Wsiadając do symulatora zderzeń, </w:t>
      </w:r>
      <w:r w:rsidR="00DA4A28">
        <w:rPr>
          <w:rFonts w:ascii="Arial" w:hAnsi="Arial" w:cs="Arial"/>
          <w:sz w:val="20"/>
          <w:szCs w:val="20"/>
        </w:rPr>
        <w:t>każdy będzie mógł</w:t>
      </w:r>
      <w:r>
        <w:rPr>
          <w:rFonts w:ascii="Arial" w:hAnsi="Arial" w:cs="Arial"/>
          <w:sz w:val="20"/>
          <w:szCs w:val="20"/>
        </w:rPr>
        <w:t xml:space="preserve"> przekonać się</w:t>
      </w:r>
      <w:r w:rsidR="007D22FF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jak wygląda wypadek</w:t>
      </w:r>
      <w:r w:rsidR="00DA4A28">
        <w:rPr>
          <w:rFonts w:ascii="Arial" w:hAnsi="Arial" w:cs="Arial"/>
          <w:sz w:val="20"/>
          <w:szCs w:val="20"/>
        </w:rPr>
        <w:t>.</w:t>
      </w:r>
    </w:p>
    <w:p w14:paraId="611EA053" w14:textId="33F5E826" w:rsidR="00DA4A28" w:rsidRDefault="00DA4A28" w:rsidP="00F50224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 kolei zakładając alkogogle symulujące upojenie</w:t>
      </w:r>
      <w:r w:rsidR="00B0419E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będzie można sprawdzić </w:t>
      </w:r>
      <w:r w:rsidR="00B0419E">
        <w:rPr>
          <w:rFonts w:ascii="Arial" w:hAnsi="Arial" w:cs="Arial"/>
          <w:sz w:val="20"/>
          <w:szCs w:val="20"/>
        </w:rPr>
        <w:t>swoją równowagę na torze</w:t>
      </w:r>
      <w:r>
        <w:rPr>
          <w:rFonts w:ascii="Arial" w:hAnsi="Arial" w:cs="Arial"/>
          <w:sz w:val="20"/>
          <w:szCs w:val="20"/>
        </w:rPr>
        <w:t xml:space="preserve"> przeszkód</w:t>
      </w:r>
      <w:r w:rsidR="008E2227">
        <w:rPr>
          <w:rFonts w:ascii="Arial" w:hAnsi="Arial" w:cs="Arial"/>
          <w:sz w:val="20"/>
          <w:szCs w:val="20"/>
        </w:rPr>
        <w:t xml:space="preserve">. Nie zabraknie też refleksomierza i pit stopu. </w:t>
      </w:r>
    </w:p>
    <w:p w14:paraId="0EFF8402" w14:textId="77777777" w:rsidR="00204226" w:rsidRDefault="00204226" w:rsidP="00F5022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C260E50" w14:textId="7BF8828D" w:rsidR="008E2227" w:rsidRDefault="00B0419E" w:rsidP="00F50224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 </w:t>
      </w:r>
      <w:r w:rsidR="008E2227">
        <w:rPr>
          <w:rFonts w:ascii="Arial" w:hAnsi="Arial" w:cs="Arial"/>
          <w:sz w:val="20"/>
          <w:szCs w:val="20"/>
        </w:rPr>
        <w:t xml:space="preserve">Za moment wszyscy rozjadą się na urlop. Sobotni piknik ma przypomnieć kierowcom o tym, aby uważali na drogach i wykazali się czujnością </w:t>
      </w:r>
      <w:r>
        <w:rPr>
          <w:rFonts w:ascii="Arial" w:hAnsi="Arial" w:cs="Arial"/>
          <w:sz w:val="20"/>
          <w:szCs w:val="20"/>
        </w:rPr>
        <w:t>podróżując</w:t>
      </w:r>
      <w:r w:rsidR="008E2227">
        <w:rPr>
          <w:rFonts w:ascii="Arial" w:hAnsi="Arial" w:cs="Arial"/>
          <w:sz w:val="20"/>
          <w:szCs w:val="20"/>
        </w:rPr>
        <w:t xml:space="preserve"> na upragnione wakacje. Liczymy na to, że przygotowane przez nas atrakcje zachęcą kierowców do zdjęcia nogi z gazu i rozważnej </w:t>
      </w:r>
      <w:r w:rsidR="00586538">
        <w:rPr>
          <w:rFonts w:ascii="Arial" w:hAnsi="Arial" w:cs="Arial"/>
          <w:sz w:val="20"/>
          <w:szCs w:val="20"/>
        </w:rPr>
        <w:t>jazdy –</w:t>
      </w:r>
      <w:r w:rsidR="008E2227">
        <w:rPr>
          <w:rFonts w:ascii="Arial" w:hAnsi="Arial" w:cs="Arial"/>
          <w:sz w:val="20"/>
          <w:szCs w:val="20"/>
        </w:rPr>
        <w:t xml:space="preserve"> mówi. </w:t>
      </w:r>
    </w:p>
    <w:p w14:paraId="55644048" w14:textId="77777777" w:rsidR="008E2227" w:rsidRDefault="008E2227" w:rsidP="00F5022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748E6B8" w14:textId="395CDD95" w:rsidR="000B1E3A" w:rsidRDefault="008E2227" w:rsidP="00F50224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 to, aby było bezpiecznie na wakacjach na pewno zadbają częstochowscy policjanci, którzy </w:t>
      </w:r>
      <w:r w:rsidR="00B0419E">
        <w:rPr>
          <w:rFonts w:ascii="Arial" w:hAnsi="Arial" w:cs="Arial"/>
          <w:sz w:val="20"/>
          <w:szCs w:val="20"/>
        </w:rPr>
        <w:t xml:space="preserve">także </w:t>
      </w:r>
      <w:r>
        <w:rPr>
          <w:rFonts w:ascii="Arial" w:hAnsi="Arial" w:cs="Arial"/>
          <w:sz w:val="20"/>
          <w:szCs w:val="20"/>
        </w:rPr>
        <w:t xml:space="preserve">zawitają na imprezę. Najmłodsi z bliska będą mogli zobaczyć prawdziwe policyjne motocykle i radiowozy, a także spotkać się ze Sznupkiem, czyli lubianą przez dzieci </w:t>
      </w:r>
      <w:r w:rsidR="00D91699">
        <w:rPr>
          <w:rFonts w:ascii="Arial" w:hAnsi="Arial" w:cs="Arial"/>
          <w:sz w:val="20"/>
          <w:szCs w:val="20"/>
        </w:rPr>
        <w:t>maskotk</w:t>
      </w:r>
      <w:r w:rsidR="007D22FF">
        <w:rPr>
          <w:rFonts w:ascii="Arial" w:hAnsi="Arial" w:cs="Arial"/>
          <w:sz w:val="20"/>
          <w:szCs w:val="20"/>
        </w:rPr>
        <w:t>ą</w:t>
      </w:r>
      <w:r w:rsidR="00D91699">
        <w:rPr>
          <w:rFonts w:ascii="Arial" w:hAnsi="Arial" w:cs="Arial"/>
          <w:sz w:val="20"/>
          <w:szCs w:val="20"/>
        </w:rPr>
        <w:t>. Nie zabraknie też koni</w:t>
      </w:r>
      <w:r w:rsidR="00586538">
        <w:rPr>
          <w:rFonts w:ascii="Arial" w:hAnsi="Arial" w:cs="Arial"/>
          <w:sz w:val="20"/>
          <w:szCs w:val="20"/>
        </w:rPr>
        <w:t>, które na co dzień służą w policji</w:t>
      </w:r>
      <w:r>
        <w:rPr>
          <w:rFonts w:ascii="Arial" w:hAnsi="Arial" w:cs="Arial"/>
          <w:sz w:val="20"/>
          <w:szCs w:val="20"/>
        </w:rPr>
        <w:t>.</w:t>
      </w:r>
    </w:p>
    <w:p w14:paraId="571DBEE4" w14:textId="77777777" w:rsidR="00F50224" w:rsidRDefault="00F50224" w:rsidP="00F5022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162A2F5" w14:textId="5C430B2A" w:rsidR="008E2227" w:rsidRDefault="008E2227" w:rsidP="00F50224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Całości wydarzenia towarzyszyć będzie specjalna strefa z food truckami, w której będzie można napić się, spróbować różnych słodkości i wpaść na lunch pod chmurką. Dodatkowo dla najmłodszych, którzy odwiedzą Bulwary</w:t>
      </w:r>
      <w:r w:rsidR="007D22FF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przygotowano watę cukrową. </w:t>
      </w:r>
    </w:p>
    <w:p w14:paraId="2B3119A8" w14:textId="77777777" w:rsidR="00F50224" w:rsidRDefault="00F50224" w:rsidP="00F5022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5B1F9EE" w14:textId="77777777" w:rsidR="00F50224" w:rsidRDefault="00F50224" w:rsidP="00F5022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7CDE644" w14:textId="77777777" w:rsidR="00F50224" w:rsidRPr="00411BA8" w:rsidRDefault="00F50224" w:rsidP="00F50224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411BA8">
        <w:rPr>
          <w:rFonts w:ascii="Arial" w:hAnsi="Arial" w:cs="Arial"/>
          <w:b/>
          <w:bCs/>
          <w:sz w:val="20"/>
          <w:szCs w:val="20"/>
        </w:rPr>
        <w:t>Wakacyjny Turniej Strażacki</w:t>
      </w:r>
    </w:p>
    <w:p w14:paraId="6107B17E" w14:textId="77777777" w:rsidR="00F50224" w:rsidRDefault="00F50224" w:rsidP="00F50224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24 czerwca 2023, godz. 12.00 – 18.00</w:t>
      </w:r>
    </w:p>
    <w:p w14:paraId="7F311319" w14:textId="77777777" w:rsidR="00F50224" w:rsidRDefault="00F50224" w:rsidP="00F50224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Bulwary Jurajskie przy Galerii Jurajskiej</w:t>
      </w:r>
    </w:p>
    <w:p w14:paraId="18B6AE9B" w14:textId="77777777" w:rsidR="00F50224" w:rsidRDefault="00F50224" w:rsidP="00F50224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Wstęp wolnych</w:t>
      </w:r>
    </w:p>
    <w:p w14:paraId="335521FD" w14:textId="77777777" w:rsidR="00F50224" w:rsidRDefault="00F50224" w:rsidP="00F5022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7513E1F" w14:textId="77777777" w:rsidR="00E97E28" w:rsidRPr="004E7419" w:rsidRDefault="00E97E28" w:rsidP="00F01443"/>
    <w:p w14:paraId="3C5D8CF7" w14:textId="23B6DBB5" w:rsidR="00DE7490" w:rsidRPr="004E7419" w:rsidRDefault="00DE7490" w:rsidP="00C32562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4E7419">
        <w:rPr>
          <w:rFonts w:ascii="Arial" w:hAnsi="Arial" w:cs="Arial"/>
          <w:sz w:val="16"/>
          <w:szCs w:val="16"/>
        </w:rPr>
        <w:t>Źródło: Galeria Jurajska/Guarana PR</w:t>
      </w:r>
    </w:p>
    <w:p w14:paraId="39177F74" w14:textId="1192EA2E" w:rsidR="00DE7490" w:rsidRPr="001E2056" w:rsidRDefault="00DE7490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E7419">
        <w:rPr>
          <w:rFonts w:ascii="Arial" w:hAnsi="Arial" w:cs="Arial"/>
          <w:sz w:val="16"/>
          <w:szCs w:val="16"/>
        </w:rPr>
        <w:t>Tagi: Galeria Jurajska, Częstochowa, GTC SA</w:t>
      </w:r>
    </w:p>
    <w:p w14:paraId="19D08701" w14:textId="77777777" w:rsidR="00CF025C" w:rsidRPr="001E2056" w:rsidRDefault="00CF025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A5C191" w14:textId="77777777" w:rsidR="003D2473" w:rsidRPr="001E2056" w:rsidRDefault="003D2473" w:rsidP="003D24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D0A5A8" w14:textId="2A8C1A00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***</w:t>
      </w:r>
    </w:p>
    <w:p w14:paraId="2D7EC93A" w14:textId="77777777" w:rsid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766FCC1C" w14:textId="69EFBEF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9E6F75">
        <w:rPr>
          <w:rFonts w:ascii="Arial" w:hAnsi="Arial" w:cs="Arial"/>
          <w:color w:val="0D0D0D" w:themeColor="text1" w:themeTint="F2"/>
          <w:sz w:val="16"/>
          <w:szCs w:val="16"/>
        </w:rPr>
        <w:t>Maxx, Mango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798ECCA" w14:textId="0B11594C" w:rsidR="009E6F75" w:rsidRP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  <w:shd w:val="clear" w:color="auto" w:fill="FFFFFF"/>
        </w:rPr>
        <w:t>Grupa GTC</w:t>
      </w:r>
      <w:r w:rsidRPr="009E6F75"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377D3DF8" w14:textId="77777777" w:rsidR="00063BB1" w:rsidRPr="009E6F75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9E6F7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79A656" w14:textId="77777777" w:rsidR="003E7748" w:rsidRDefault="003E7748">
      <w:pPr>
        <w:spacing w:after="0" w:line="240" w:lineRule="auto"/>
      </w:pPr>
      <w:r>
        <w:separator/>
      </w:r>
    </w:p>
  </w:endnote>
  <w:endnote w:type="continuationSeparator" w:id="0">
    <w:p w14:paraId="493005D2" w14:textId="77777777" w:rsidR="003E7748" w:rsidRDefault="003E7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A4501" w14:textId="77777777" w:rsidR="003E7748" w:rsidRDefault="003E7748">
      <w:pPr>
        <w:spacing w:after="0" w:line="240" w:lineRule="auto"/>
      </w:pPr>
      <w:r>
        <w:separator/>
      </w:r>
    </w:p>
  </w:footnote>
  <w:footnote w:type="continuationSeparator" w:id="0">
    <w:p w14:paraId="3D1A27F0" w14:textId="77777777" w:rsidR="003E7748" w:rsidRDefault="003E77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5CE8"/>
    <w:rsid w:val="000367FD"/>
    <w:rsid w:val="00040CC4"/>
    <w:rsid w:val="0004281E"/>
    <w:rsid w:val="00045001"/>
    <w:rsid w:val="00045F05"/>
    <w:rsid w:val="00051B09"/>
    <w:rsid w:val="00052544"/>
    <w:rsid w:val="000542A3"/>
    <w:rsid w:val="000550B6"/>
    <w:rsid w:val="00063BB1"/>
    <w:rsid w:val="00072930"/>
    <w:rsid w:val="00075FE5"/>
    <w:rsid w:val="00087E2F"/>
    <w:rsid w:val="00096BE4"/>
    <w:rsid w:val="000A5E24"/>
    <w:rsid w:val="000A7AC1"/>
    <w:rsid w:val="000B0D7D"/>
    <w:rsid w:val="000B1E3A"/>
    <w:rsid w:val="000C275F"/>
    <w:rsid w:val="000C5882"/>
    <w:rsid w:val="000E02F4"/>
    <w:rsid w:val="0010373E"/>
    <w:rsid w:val="0010422E"/>
    <w:rsid w:val="001204DD"/>
    <w:rsid w:val="00121EA1"/>
    <w:rsid w:val="00135E58"/>
    <w:rsid w:val="0014204B"/>
    <w:rsid w:val="00145E38"/>
    <w:rsid w:val="0014717C"/>
    <w:rsid w:val="001668F5"/>
    <w:rsid w:val="00170574"/>
    <w:rsid w:val="00171A57"/>
    <w:rsid w:val="00183F60"/>
    <w:rsid w:val="00184E8E"/>
    <w:rsid w:val="00187208"/>
    <w:rsid w:val="0019121D"/>
    <w:rsid w:val="00191CFD"/>
    <w:rsid w:val="001921DD"/>
    <w:rsid w:val="00192764"/>
    <w:rsid w:val="001964C0"/>
    <w:rsid w:val="001A2FEB"/>
    <w:rsid w:val="001B1048"/>
    <w:rsid w:val="001B1EEE"/>
    <w:rsid w:val="001D0DD0"/>
    <w:rsid w:val="001D220A"/>
    <w:rsid w:val="001E0BC5"/>
    <w:rsid w:val="001E2056"/>
    <w:rsid w:val="001E3909"/>
    <w:rsid w:val="00204226"/>
    <w:rsid w:val="00221BBA"/>
    <w:rsid w:val="00226D40"/>
    <w:rsid w:val="00231A2F"/>
    <w:rsid w:val="002751B2"/>
    <w:rsid w:val="00281006"/>
    <w:rsid w:val="002B1BEB"/>
    <w:rsid w:val="002B5BB4"/>
    <w:rsid w:val="002C5C56"/>
    <w:rsid w:val="002D5E67"/>
    <w:rsid w:val="002E6B99"/>
    <w:rsid w:val="002F6090"/>
    <w:rsid w:val="00304BAC"/>
    <w:rsid w:val="00333C4B"/>
    <w:rsid w:val="00334951"/>
    <w:rsid w:val="00336D4D"/>
    <w:rsid w:val="0034170D"/>
    <w:rsid w:val="003424D6"/>
    <w:rsid w:val="003429C9"/>
    <w:rsid w:val="00352F92"/>
    <w:rsid w:val="00353C60"/>
    <w:rsid w:val="00365262"/>
    <w:rsid w:val="003774D6"/>
    <w:rsid w:val="00377551"/>
    <w:rsid w:val="00385BEB"/>
    <w:rsid w:val="00386502"/>
    <w:rsid w:val="00392775"/>
    <w:rsid w:val="003A153A"/>
    <w:rsid w:val="003B12D3"/>
    <w:rsid w:val="003B4D8A"/>
    <w:rsid w:val="003B5F30"/>
    <w:rsid w:val="003B6BAD"/>
    <w:rsid w:val="003B7063"/>
    <w:rsid w:val="003C4F77"/>
    <w:rsid w:val="003D2473"/>
    <w:rsid w:val="003D25CF"/>
    <w:rsid w:val="003E081C"/>
    <w:rsid w:val="003E5A41"/>
    <w:rsid w:val="003E7748"/>
    <w:rsid w:val="00400996"/>
    <w:rsid w:val="004025EA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56001"/>
    <w:rsid w:val="00456E28"/>
    <w:rsid w:val="00457C76"/>
    <w:rsid w:val="004754FA"/>
    <w:rsid w:val="00490A54"/>
    <w:rsid w:val="00495B33"/>
    <w:rsid w:val="004A0083"/>
    <w:rsid w:val="004B4791"/>
    <w:rsid w:val="004B7ED1"/>
    <w:rsid w:val="004C750E"/>
    <w:rsid w:val="004C7E72"/>
    <w:rsid w:val="004D2DFB"/>
    <w:rsid w:val="004D54D1"/>
    <w:rsid w:val="004D75B1"/>
    <w:rsid w:val="004D79AB"/>
    <w:rsid w:val="004E0B14"/>
    <w:rsid w:val="004E6D40"/>
    <w:rsid w:val="004E7419"/>
    <w:rsid w:val="004F4507"/>
    <w:rsid w:val="00533449"/>
    <w:rsid w:val="0053739A"/>
    <w:rsid w:val="005403D5"/>
    <w:rsid w:val="005409F6"/>
    <w:rsid w:val="00543D94"/>
    <w:rsid w:val="00544563"/>
    <w:rsid w:val="00552D1C"/>
    <w:rsid w:val="005624B2"/>
    <w:rsid w:val="00570CE9"/>
    <w:rsid w:val="00570FC8"/>
    <w:rsid w:val="00575D9B"/>
    <w:rsid w:val="005860CE"/>
    <w:rsid w:val="00586538"/>
    <w:rsid w:val="00593656"/>
    <w:rsid w:val="00595077"/>
    <w:rsid w:val="005A288D"/>
    <w:rsid w:val="005A7D3A"/>
    <w:rsid w:val="005C393B"/>
    <w:rsid w:val="005C680E"/>
    <w:rsid w:val="005D474D"/>
    <w:rsid w:val="005E1B9D"/>
    <w:rsid w:val="005E5588"/>
    <w:rsid w:val="005F1828"/>
    <w:rsid w:val="006018A6"/>
    <w:rsid w:val="00623076"/>
    <w:rsid w:val="00636E52"/>
    <w:rsid w:val="00650B3F"/>
    <w:rsid w:val="006518B8"/>
    <w:rsid w:val="00656A22"/>
    <w:rsid w:val="00660DD4"/>
    <w:rsid w:val="00661F0D"/>
    <w:rsid w:val="00667E0E"/>
    <w:rsid w:val="006754DE"/>
    <w:rsid w:val="006770D8"/>
    <w:rsid w:val="006937E8"/>
    <w:rsid w:val="006B57E5"/>
    <w:rsid w:val="006B5A01"/>
    <w:rsid w:val="006B5C69"/>
    <w:rsid w:val="006C6058"/>
    <w:rsid w:val="006D092C"/>
    <w:rsid w:val="006D0E04"/>
    <w:rsid w:val="006D669B"/>
    <w:rsid w:val="006D7B43"/>
    <w:rsid w:val="006F6604"/>
    <w:rsid w:val="006F6C92"/>
    <w:rsid w:val="006F7E9D"/>
    <w:rsid w:val="0071342B"/>
    <w:rsid w:val="00713D82"/>
    <w:rsid w:val="007233AB"/>
    <w:rsid w:val="007262C6"/>
    <w:rsid w:val="007274EF"/>
    <w:rsid w:val="0073036A"/>
    <w:rsid w:val="007500EB"/>
    <w:rsid w:val="0075114E"/>
    <w:rsid w:val="007535B3"/>
    <w:rsid w:val="00761B50"/>
    <w:rsid w:val="00762A92"/>
    <w:rsid w:val="00765ADC"/>
    <w:rsid w:val="00773211"/>
    <w:rsid w:val="00774BF1"/>
    <w:rsid w:val="00775BFE"/>
    <w:rsid w:val="00782C9D"/>
    <w:rsid w:val="007927C7"/>
    <w:rsid w:val="007A098C"/>
    <w:rsid w:val="007B0C0F"/>
    <w:rsid w:val="007B0D9C"/>
    <w:rsid w:val="007B100F"/>
    <w:rsid w:val="007B5270"/>
    <w:rsid w:val="007C1529"/>
    <w:rsid w:val="007D00CE"/>
    <w:rsid w:val="007D22FF"/>
    <w:rsid w:val="007E0BBC"/>
    <w:rsid w:val="007E5C38"/>
    <w:rsid w:val="007F18D0"/>
    <w:rsid w:val="008004F3"/>
    <w:rsid w:val="008037C1"/>
    <w:rsid w:val="008106B9"/>
    <w:rsid w:val="008144BB"/>
    <w:rsid w:val="008222CB"/>
    <w:rsid w:val="0082404B"/>
    <w:rsid w:val="00825C6D"/>
    <w:rsid w:val="00836171"/>
    <w:rsid w:val="00837015"/>
    <w:rsid w:val="00842B3D"/>
    <w:rsid w:val="008544C7"/>
    <w:rsid w:val="00856E49"/>
    <w:rsid w:val="008632D4"/>
    <w:rsid w:val="0087090F"/>
    <w:rsid w:val="00875F15"/>
    <w:rsid w:val="00880694"/>
    <w:rsid w:val="0088126A"/>
    <w:rsid w:val="00881602"/>
    <w:rsid w:val="00885B01"/>
    <w:rsid w:val="00887940"/>
    <w:rsid w:val="008A1469"/>
    <w:rsid w:val="008A3261"/>
    <w:rsid w:val="008A53E3"/>
    <w:rsid w:val="008B111E"/>
    <w:rsid w:val="008B4C3E"/>
    <w:rsid w:val="008C1F91"/>
    <w:rsid w:val="008C3943"/>
    <w:rsid w:val="008E1F86"/>
    <w:rsid w:val="008E2227"/>
    <w:rsid w:val="008E71D1"/>
    <w:rsid w:val="008F20D1"/>
    <w:rsid w:val="008F22B3"/>
    <w:rsid w:val="00904F56"/>
    <w:rsid w:val="009054FB"/>
    <w:rsid w:val="0091192B"/>
    <w:rsid w:val="00921A3C"/>
    <w:rsid w:val="00922C73"/>
    <w:rsid w:val="0092634F"/>
    <w:rsid w:val="009278D2"/>
    <w:rsid w:val="009374BF"/>
    <w:rsid w:val="00957399"/>
    <w:rsid w:val="00961B13"/>
    <w:rsid w:val="00965869"/>
    <w:rsid w:val="009658DC"/>
    <w:rsid w:val="00966E0C"/>
    <w:rsid w:val="009705E2"/>
    <w:rsid w:val="00970889"/>
    <w:rsid w:val="009710DE"/>
    <w:rsid w:val="0097139B"/>
    <w:rsid w:val="00972416"/>
    <w:rsid w:val="00977858"/>
    <w:rsid w:val="00984525"/>
    <w:rsid w:val="0099154C"/>
    <w:rsid w:val="00991A8C"/>
    <w:rsid w:val="00995A7B"/>
    <w:rsid w:val="00996CF7"/>
    <w:rsid w:val="009B467C"/>
    <w:rsid w:val="009C0328"/>
    <w:rsid w:val="009C0941"/>
    <w:rsid w:val="009C4BB2"/>
    <w:rsid w:val="009D3A0B"/>
    <w:rsid w:val="009D48D4"/>
    <w:rsid w:val="009D4F81"/>
    <w:rsid w:val="009D7D6D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73DA"/>
    <w:rsid w:val="00A20E0F"/>
    <w:rsid w:val="00A307A6"/>
    <w:rsid w:val="00A33188"/>
    <w:rsid w:val="00A35413"/>
    <w:rsid w:val="00A40878"/>
    <w:rsid w:val="00A40AA9"/>
    <w:rsid w:val="00A4114B"/>
    <w:rsid w:val="00A455E8"/>
    <w:rsid w:val="00A45751"/>
    <w:rsid w:val="00A45DD6"/>
    <w:rsid w:val="00A46118"/>
    <w:rsid w:val="00A478DD"/>
    <w:rsid w:val="00A60B48"/>
    <w:rsid w:val="00A64939"/>
    <w:rsid w:val="00A67974"/>
    <w:rsid w:val="00A7716B"/>
    <w:rsid w:val="00A87283"/>
    <w:rsid w:val="00A96EE4"/>
    <w:rsid w:val="00AB192E"/>
    <w:rsid w:val="00AB5B24"/>
    <w:rsid w:val="00AB5F1F"/>
    <w:rsid w:val="00AB6450"/>
    <w:rsid w:val="00AE7BCF"/>
    <w:rsid w:val="00AF4EF3"/>
    <w:rsid w:val="00B0419E"/>
    <w:rsid w:val="00B11644"/>
    <w:rsid w:val="00B13AB4"/>
    <w:rsid w:val="00B223D5"/>
    <w:rsid w:val="00B51731"/>
    <w:rsid w:val="00B54AFE"/>
    <w:rsid w:val="00B60769"/>
    <w:rsid w:val="00B75868"/>
    <w:rsid w:val="00B8427A"/>
    <w:rsid w:val="00B91A67"/>
    <w:rsid w:val="00B91F48"/>
    <w:rsid w:val="00B92D5E"/>
    <w:rsid w:val="00BD20C2"/>
    <w:rsid w:val="00BF003E"/>
    <w:rsid w:val="00BF5ED4"/>
    <w:rsid w:val="00C0066C"/>
    <w:rsid w:val="00C02A7E"/>
    <w:rsid w:val="00C21C8D"/>
    <w:rsid w:val="00C308CC"/>
    <w:rsid w:val="00C32562"/>
    <w:rsid w:val="00C45CDE"/>
    <w:rsid w:val="00C774EB"/>
    <w:rsid w:val="00C83162"/>
    <w:rsid w:val="00C85B44"/>
    <w:rsid w:val="00CA1A7C"/>
    <w:rsid w:val="00CB2E91"/>
    <w:rsid w:val="00CB56B1"/>
    <w:rsid w:val="00CB642F"/>
    <w:rsid w:val="00CC30DB"/>
    <w:rsid w:val="00CD5151"/>
    <w:rsid w:val="00CE0326"/>
    <w:rsid w:val="00CF025C"/>
    <w:rsid w:val="00CF4EBF"/>
    <w:rsid w:val="00CF6E89"/>
    <w:rsid w:val="00D00618"/>
    <w:rsid w:val="00D020A9"/>
    <w:rsid w:val="00D10DB2"/>
    <w:rsid w:val="00D1250A"/>
    <w:rsid w:val="00D27CAC"/>
    <w:rsid w:val="00D35559"/>
    <w:rsid w:val="00D410B0"/>
    <w:rsid w:val="00D41731"/>
    <w:rsid w:val="00D41C5F"/>
    <w:rsid w:val="00D43C11"/>
    <w:rsid w:val="00D46586"/>
    <w:rsid w:val="00D6766B"/>
    <w:rsid w:val="00D91699"/>
    <w:rsid w:val="00D94F73"/>
    <w:rsid w:val="00D952A4"/>
    <w:rsid w:val="00DA043B"/>
    <w:rsid w:val="00DA126E"/>
    <w:rsid w:val="00DA1D71"/>
    <w:rsid w:val="00DA4A28"/>
    <w:rsid w:val="00DB184A"/>
    <w:rsid w:val="00DB566D"/>
    <w:rsid w:val="00DC17F0"/>
    <w:rsid w:val="00DD1F68"/>
    <w:rsid w:val="00DD5064"/>
    <w:rsid w:val="00DD5274"/>
    <w:rsid w:val="00DE2E4D"/>
    <w:rsid w:val="00DE4969"/>
    <w:rsid w:val="00DE7490"/>
    <w:rsid w:val="00E022AF"/>
    <w:rsid w:val="00E0526F"/>
    <w:rsid w:val="00E11815"/>
    <w:rsid w:val="00E20027"/>
    <w:rsid w:val="00E2283F"/>
    <w:rsid w:val="00E30404"/>
    <w:rsid w:val="00E31F1D"/>
    <w:rsid w:val="00E43B5C"/>
    <w:rsid w:val="00E440A8"/>
    <w:rsid w:val="00E442A6"/>
    <w:rsid w:val="00E44FA3"/>
    <w:rsid w:val="00E45BC5"/>
    <w:rsid w:val="00E47064"/>
    <w:rsid w:val="00E6195A"/>
    <w:rsid w:val="00E635A1"/>
    <w:rsid w:val="00E64BE9"/>
    <w:rsid w:val="00E835C2"/>
    <w:rsid w:val="00E961C8"/>
    <w:rsid w:val="00E97E28"/>
    <w:rsid w:val="00EA3731"/>
    <w:rsid w:val="00EA7619"/>
    <w:rsid w:val="00EC0A2D"/>
    <w:rsid w:val="00EC7E73"/>
    <w:rsid w:val="00ED3D25"/>
    <w:rsid w:val="00ED5E90"/>
    <w:rsid w:val="00EE2743"/>
    <w:rsid w:val="00EE57A2"/>
    <w:rsid w:val="00EF6F5F"/>
    <w:rsid w:val="00F0064D"/>
    <w:rsid w:val="00F01443"/>
    <w:rsid w:val="00F16E51"/>
    <w:rsid w:val="00F17916"/>
    <w:rsid w:val="00F21F17"/>
    <w:rsid w:val="00F33D25"/>
    <w:rsid w:val="00F37103"/>
    <w:rsid w:val="00F44DEE"/>
    <w:rsid w:val="00F50224"/>
    <w:rsid w:val="00F5118C"/>
    <w:rsid w:val="00F525AF"/>
    <w:rsid w:val="00F52D6C"/>
    <w:rsid w:val="00F54476"/>
    <w:rsid w:val="00F5468F"/>
    <w:rsid w:val="00F56690"/>
    <w:rsid w:val="00F60270"/>
    <w:rsid w:val="00F813D5"/>
    <w:rsid w:val="00F82B98"/>
    <w:rsid w:val="00F86261"/>
    <w:rsid w:val="00FA2290"/>
    <w:rsid w:val="00FA254A"/>
    <w:rsid w:val="00FA346F"/>
    <w:rsid w:val="00FB2BFC"/>
    <w:rsid w:val="00FB3EC6"/>
    <w:rsid w:val="00FB70A1"/>
    <w:rsid w:val="00FC2DA0"/>
    <w:rsid w:val="00FC4308"/>
    <w:rsid w:val="00FE1522"/>
    <w:rsid w:val="00FE43D8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295</TotalTime>
  <Pages>2</Pages>
  <Words>840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25</cp:revision>
  <cp:lastPrinted>2022-05-11T11:28:00Z</cp:lastPrinted>
  <dcterms:created xsi:type="dcterms:W3CDTF">2023-06-19T10:30:00Z</dcterms:created>
  <dcterms:modified xsi:type="dcterms:W3CDTF">2023-06-20T10:10:00Z</dcterms:modified>
</cp:coreProperties>
</file>