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E72387F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Informacja prasowa:</w:t>
      </w:r>
      <w:r w:rsidR="00C21C8D" w:rsidRPr="004E7419">
        <w:rPr>
          <w:rFonts w:ascii="Arial" w:hAnsi="Arial" w:cs="Arial"/>
          <w:sz w:val="18"/>
          <w:szCs w:val="18"/>
        </w:rPr>
        <w:t xml:space="preserve"> </w:t>
      </w:r>
      <w:r w:rsidR="004E7419" w:rsidRPr="004E7419">
        <w:rPr>
          <w:rFonts w:ascii="Arial" w:hAnsi="Arial" w:cs="Arial"/>
          <w:sz w:val="18"/>
          <w:szCs w:val="18"/>
        </w:rPr>
        <w:t>19</w:t>
      </w:r>
      <w:r w:rsidR="00E97E28" w:rsidRPr="004E7419">
        <w:rPr>
          <w:rFonts w:ascii="Arial" w:hAnsi="Arial" w:cs="Arial"/>
          <w:sz w:val="18"/>
          <w:szCs w:val="18"/>
        </w:rPr>
        <w:t>-06</w:t>
      </w:r>
      <w:r w:rsidR="00AF4EF3" w:rsidRPr="004E7419">
        <w:rPr>
          <w:rFonts w:ascii="Arial" w:hAnsi="Arial" w:cs="Arial"/>
          <w:sz w:val="18"/>
          <w:szCs w:val="18"/>
        </w:rPr>
        <w:t>-</w:t>
      </w:r>
      <w:r w:rsidR="00543D94" w:rsidRPr="004E7419">
        <w:rPr>
          <w:rFonts w:ascii="Arial" w:hAnsi="Arial" w:cs="Arial"/>
          <w:sz w:val="18"/>
          <w:szCs w:val="18"/>
        </w:rPr>
        <w:t>202</w:t>
      </w:r>
      <w:r w:rsidR="00E835C2" w:rsidRPr="004E7419">
        <w:rPr>
          <w:rFonts w:ascii="Arial" w:hAnsi="Arial" w:cs="Arial"/>
          <w:sz w:val="18"/>
          <w:szCs w:val="18"/>
        </w:rPr>
        <w:t>3</w:t>
      </w:r>
      <w:r w:rsidRPr="004E7419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4E7419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4E7419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4E7419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4E7419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4E7419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475F47BE" w14:textId="77777777" w:rsidR="00E97E28" w:rsidRPr="004E7419" w:rsidRDefault="00E97E28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C1253DA" w14:textId="77777777" w:rsidR="00996CF7" w:rsidRPr="004E7419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3238D8C2" w14:textId="6A1C0FE8" w:rsidR="00E97E28" w:rsidRPr="004E7419" w:rsidRDefault="00E97E28" w:rsidP="00E97E28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4E7419">
        <w:rPr>
          <w:rStyle w:val="Hipercze"/>
          <w:rFonts w:ascii="Arial" w:hAnsi="Arial" w:cs="Arial"/>
          <w:b/>
          <w:bCs/>
          <w:color w:val="auto"/>
          <w:u w:val="none"/>
        </w:rPr>
        <w:t>Częstochowa: szykują się zmagania siatkarskie… ojców i synów</w:t>
      </w:r>
    </w:p>
    <w:p w14:paraId="3E7E3FBB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1E1568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AC8C65" w14:textId="038DF7FE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20"/>
          <w:szCs w:val="20"/>
        </w:rPr>
        <w:t>W Galerii Jurajskiej rozpoczyna się wakacyjny sezon aktywności na boiskach do siatkówki plażowej, które znajdują się przy centrum handlowym. Już 24 czerwca, z okazji Dnia Ojca, po raz trzeci, odbędzie się tu</w:t>
      </w:r>
      <w:r w:rsidR="004B7ED1" w:rsidRPr="004E7419">
        <w:rPr>
          <w:rFonts w:ascii="Arial" w:hAnsi="Arial" w:cs="Arial"/>
          <w:sz w:val="20"/>
          <w:szCs w:val="20"/>
        </w:rPr>
        <w:t xml:space="preserve"> Festyn Siatkarski „Syn</w:t>
      </w:r>
      <w:r w:rsidR="00D41C5F">
        <w:rPr>
          <w:rFonts w:ascii="Arial" w:hAnsi="Arial" w:cs="Arial"/>
          <w:sz w:val="20"/>
          <w:szCs w:val="20"/>
        </w:rPr>
        <w:t xml:space="preserve">, </w:t>
      </w:r>
      <w:r w:rsidR="004B7ED1" w:rsidRPr="004E7419">
        <w:rPr>
          <w:rFonts w:ascii="Arial" w:hAnsi="Arial" w:cs="Arial"/>
          <w:sz w:val="20"/>
          <w:szCs w:val="20"/>
        </w:rPr>
        <w:t>Tato</w:t>
      </w:r>
      <w:r w:rsidR="00D41C5F">
        <w:rPr>
          <w:rFonts w:ascii="Arial" w:hAnsi="Arial" w:cs="Arial"/>
          <w:sz w:val="20"/>
          <w:szCs w:val="20"/>
        </w:rPr>
        <w:t xml:space="preserve">, </w:t>
      </w:r>
      <w:r w:rsidR="004B7ED1" w:rsidRPr="004E7419">
        <w:rPr>
          <w:rFonts w:ascii="Arial" w:hAnsi="Arial" w:cs="Arial"/>
          <w:sz w:val="20"/>
          <w:szCs w:val="20"/>
        </w:rPr>
        <w:t>Lato”,</w:t>
      </w:r>
      <w:r w:rsidRPr="004E7419">
        <w:rPr>
          <w:rFonts w:ascii="Arial" w:hAnsi="Arial" w:cs="Arial"/>
          <w:sz w:val="20"/>
          <w:szCs w:val="20"/>
        </w:rPr>
        <w:t xml:space="preserve"> organizowany przez Klub Sportowy Norwid Częstochowa</w:t>
      </w:r>
      <w:r w:rsidR="004B7ED1" w:rsidRPr="004E7419">
        <w:rPr>
          <w:rFonts w:ascii="Arial" w:hAnsi="Arial" w:cs="Arial"/>
          <w:sz w:val="20"/>
          <w:szCs w:val="20"/>
        </w:rPr>
        <w:t>.</w:t>
      </w:r>
    </w:p>
    <w:p w14:paraId="1392D5D6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222FBD" w14:textId="26C234EB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20"/>
          <w:szCs w:val="20"/>
        </w:rPr>
        <w:t>T</w:t>
      </w:r>
      <w:r w:rsidR="004B7ED1" w:rsidRPr="004E7419">
        <w:rPr>
          <w:rFonts w:ascii="Arial" w:hAnsi="Arial" w:cs="Arial"/>
          <w:sz w:val="20"/>
          <w:szCs w:val="20"/>
        </w:rPr>
        <w:t>o unikalna</w:t>
      </w:r>
      <w:r w:rsidRPr="004E7419">
        <w:rPr>
          <w:rFonts w:ascii="Arial" w:hAnsi="Arial" w:cs="Arial"/>
          <w:sz w:val="20"/>
          <w:szCs w:val="20"/>
        </w:rPr>
        <w:t xml:space="preserve"> w regionie, międzypokoleniowa impreza sportowa, w czasie której można aktywnie i na sportowo spędzić czas z całą rodziną, ale także stanąć w szranki w walce o trofeum. Nie inaczej będzie i tym razem. </w:t>
      </w:r>
      <w:r w:rsidR="004B7ED1" w:rsidRPr="004E7419">
        <w:rPr>
          <w:rFonts w:ascii="Arial" w:hAnsi="Arial" w:cs="Arial"/>
          <w:sz w:val="20"/>
          <w:szCs w:val="20"/>
        </w:rPr>
        <w:t>Po raz kolejny bowiem</w:t>
      </w:r>
      <w:r w:rsidRPr="004E7419">
        <w:rPr>
          <w:rFonts w:ascii="Arial" w:hAnsi="Arial" w:cs="Arial"/>
          <w:sz w:val="20"/>
          <w:szCs w:val="20"/>
        </w:rPr>
        <w:t xml:space="preserve"> na boisku naprzeciwko siebie staną duety tata plus syn.</w:t>
      </w:r>
    </w:p>
    <w:p w14:paraId="518E1397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926EF5" w14:textId="6F622E87" w:rsidR="00E97E28" w:rsidRPr="004E7419" w:rsidRDefault="00E97E28" w:rsidP="00E97E2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E7419">
        <w:rPr>
          <w:rFonts w:ascii="Arial" w:hAnsi="Arial" w:cs="Arial"/>
          <w:sz w:val="20"/>
          <w:szCs w:val="20"/>
        </w:rPr>
        <w:t xml:space="preserve">–  „Syn, Tato, Lato” to wydarzenie, które pozwala zacieśnić więzi rodzinne, ale także zachęca do ruchu i zdrowej rywalizacji. Przyciąga ono zarówno duety, które już trenują siatkówkę, jak również osoby, które chcą spróbować swoich sił w rywalizacji na profesjonalnym boisku – </w:t>
      </w:r>
      <w:r w:rsidRPr="004E7419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4E7419" w:rsidRPr="004E7419">
        <w:rPr>
          <w:rFonts w:ascii="Arial" w:hAnsi="Arial" w:cs="Arial"/>
          <w:b/>
          <w:bCs/>
          <w:sz w:val="20"/>
          <w:szCs w:val="20"/>
        </w:rPr>
        <w:t>Anna Borecka, zastępca dyrektora Galerii Jurajskiej.</w:t>
      </w:r>
    </w:p>
    <w:p w14:paraId="56B79B72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D35A93" w14:textId="3549B452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20"/>
          <w:szCs w:val="20"/>
        </w:rPr>
        <w:t>– Liczymy, że w tym roku, podobnie jak w latach ubiegłych, dopisze frekwencja i będziemy mogli obserwować emocjonujące rozgrywki – dodaje. Z myślą o udanej zabawie organizatorzy przygotowali aż 2 kategorie wiekowe – do 13 lat oraz „open”. Zapisy do udziału w turnieju wciąż trwają.</w:t>
      </w:r>
    </w:p>
    <w:p w14:paraId="3346A467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1DC595" w14:textId="05892F1F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20"/>
          <w:szCs w:val="20"/>
        </w:rPr>
        <w:t xml:space="preserve">Aby wziąć udział w zmaganiach należy napisać do na maila </w:t>
      </w:r>
      <w:hyperlink r:id="rId9" w:history="1">
        <w:r w:rsidRPr="004E7419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akademia@ksnorwidczestochowa.pl</w:t>
        </w:r>
      </w:hyperlink>
      <w:r w:rsidRPr="004E7419">
        <w:rPr>
          <w:rFonts w:ascii="Arial" w:hAnsi="Arial" w:cs="Arial"/>
          <w:sz w:val="20"/>
          <w:szCs w:val="20"/>
        </w:rPr>
        <w:t>. Zapisy przyjmowane są do 22 czerwca</w:t>
      </w:r>
      <w:r w:rsidR="004B7ED1" w:rsidRPr="004E7419">
        <w:rPr>
          <w:rFonts w:ascii="Arial" w:hAnsi="Arial" w:cs="Arial"/>
          <w:sz w:val="20"/>
          <w:szCs w:val="20"/>
        </w:rPr>
        <w:t xml:space="preserve">. </w:t>
      </w:r>
      <w:r w:rsidRPr="004E7419">
        <w:rPr>
          <w:rFonts w:ascii="Arial" w:hAnsi="Arial" w:cs="Arial"/>
          <w:sz w:val="20"/>
          <w:szCs w:val="20"/>
        </w:rPr>
        <w:t>Wysyłając maila należy podać: imiona oraz nazwiska uczestników, datę urodzenia dziecka oraz nazwę zespołu.</w:t>
      </w:r>
      <w:r w:rsidR="004B7ED1" w:rsidRPr="004E7419">
        <w:rPr>
          <w:rFonts w:ascii="Arial" w:hAnsi="Arial" w:cs="Arial"/>
          <w:sz w:val="20"/>
          <w:szCs w:val="20"/>
        </w:rPr>
        <w:t xml:space="preserve"> Dodatkowe zapisy prowadzone będą też w dniu turnieju 24 czerwca do godz. 9.00.</w:t>
      </w:r>
    </w:p>
    <w:p w14:paraId="6931A783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F44A3F" w14:textId="47C6EF2B" w:rsidR="00E97E28" w:rsidRPr="004E7419" w:rsidRDefault="00E97E28" w:rsidP="00E97E2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E7419">
        <w:rPr>
          <w:rFonts w:ascii="Arial" w:hAnsi="Arial" w:cs="Arial"/>
          <w:sz w:val="20"/>
          <w:szCs w:val="20"/>
        </w:rPr>
        <w:t xml:space="preserve">– Wydarzenie jest otwarte dla każdego, kogo pasjonuje ta dyscyplina sportu, kogo ciekawią rozgrywki na piasku i kto chce się przekonać, jak wygląda profesjonalny turniej, który łączy pokolenia. Udział w imprezie jest także świetnym pomysłem na to, jak razem spędzić Dzień Ojca, bawiąc się przy tym doskonale razem z dopingującą rodziną i przyjaciółmi </w:t>
      </w:r>
      <w:r w:rsidRPr="004E7419">
        <w:rPr>
          <w:rFonts w:ascii="Arial" w:hAnsi="Arial" w:cs="Arial"/>
          <w:b/>
          <w:bCs/>
          <w:sz w:val="20"/>
          <w:szCs w:val="20"/>
        </w:rPr>
        <w:t xml:space="preserve">– mówi </w:t>
      </w:r>
      <w:r w:rsidR="004E7419" w:rsidRPr="004E7419">
        <w:rPr>
          <w:rFonts w:ascii="Arial" w:hAnsi="Arial" w:cs="Arial"/>
          <w:b/>
          <w:bCs/>
          <w:sz w:val="20"/>
          <w:szCs w:val="20"/>
        </w:rPr>
        <w:t xml:space="preserve">Adrian Kraś, </w:t>
      </w:r>
      <w:r w:rsidR="00DE4969">
        <w:rPr>
          <w:rFonts w:ascii="Arial" w:hAnsi="Arial" w:cs="Arial"/>
          <w:b/>
          <w:bCs/>
          <w:sz w:val="20"/>
          <w:szCs w:val="20"/>
        </w:rPr>
        <w:t xml:space="preserve">trener KS Norwid Częstochowa. </w:t>
      </w:r>
    </w:p>
    <w:p w14:paraId="26D11DD1" w14:textId="77777777" w:rsidR="00E97E28" w:rsidRPr="004E7419" w:rsidRDefault="00E97E28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71A6FA" w14:textId="6B97AF67" w:rsidR="00E97E28" w:rsidRPr="004E7419" w:rsidRDefault="004B7ED1" w:rsidP="00E97E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20"/>
          <w:szCs w:val="20"/>
        </w:rPr>
        <w:t>Ale</w:t>
      </w:r>
      <w:r w:rsidR="00E97E28" w:rsidRPr="004E7419">
        <w:rPr>
          <w:rFonts w:ascii="Arial" w:hAnsi="Arial" w:cs="Arial"/>
          <w:sz w:val="20"/>
          <w:szCs w:val="20"/>
        </w:rPr>
        <w:t xml:space="preserve"> rywalizacja na boisku to nie jedyna atrakcja, jaką przygotowaną. Przy Jurajskiej powstanie też strefa animacji dla dzieci oraz pojawi się dmuchany zamek. Ponadto w czasie turnieju będzie można spotkać się z mistrzami Tauron 1. Ligi – zawodnikami </w:t>
      </w:r>
      <w:proofErr w:type="spellStart"/>
      <w:r w:rsidR="00E97E28" w:rsidRPr="004E7419">
        <w:rPr>
          <w:rFonts w:ascii="Arial" w:hAnsi="Arial" w:cs="Arial"/>
          <w:sz w:val="20"/>
          <w:szCs w:val="20"/>
        </w:rPr>
        <w:t>Exact</w:t>
      </w:r>
      <w:proofErr w:type="spellEnd"/>
      <w:r w:rsidR="00E97E28" w:rsidRPr="004E7419">
        <w:rPr>
          <w:rFonts w:ascii="Arial" w:hAnsi="Arial" w:cs="Arial"/>
          <w:sz w:val="20"/>
          <w:szCs w:val="20"/>
        </w:rPr>
        <w:t xml:space="preserve"> Systems Norwid Częstochowa, zrobić sobie z nimi pamiątkowe zdjęcie, a nawet kupić klubowe gadżety!</w:t>
      </w:r>
    </w:p>
    <w:p w14:paraId="061FACAD" w14:textId="77777777" w:rsidR="00E97E28" w:rsidRPr="004E7419" w:rsidRDefault="00E97E28" w:rsidP="00E97E28">
      <w:pPr>
        <w:pStyle w:val="Bezodstpw"/>
      </w:pPr>
    </w:p>
    <w:p w14:paraId="192F1033" w14:textId="5DF05168" w:rsidR="004B7ED1" w:rsidRPr="004E7419" w:rsidRDefault="004B7ED1" w:rsidP="00E97E28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4E7419">
        <w:rPr>
          <w:rFonts w:ascii="Arial" w:hAnsi="Arial" w:cs="Arial"/>
          <w:b/>
          <w:bCs/>
          <w:sz w:val="20"/>
          <w:szCs w:val="20"/>
        </w:rPr>
        <w:t>Początek turnieju o godz. 10.00.</w:t>
      </w:r>
    </w:p>
    <w:p w14:paraId="083012E3" w14:textId="77777777" w:rsidR="00E97E28" w:rsidRPr="004E7419" w:rsidRDefault="00E97E28" w:rsidP="00E97E28"/>
    <w:p w14:paraId="37513E1F" w14:textId="77777777" w:rsidR="00E97E28" w:rsidRPr="004E7419" w:rsidRDefault="00E97E28" w:rsidP="00E97E28"/>
    <w:p w14:paraId="3C5D8CF7" w14:textId="23B6DBB5" w:rsidR="00DE7490" w:rsidRPr="004E7419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4E7419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7419"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 xml:space="preserve">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0957E" w14:textId="77777777" w:rsidR="00E961C8" w:rsidRDefault="00E961C8">
      <w:pPr>
        <w:spacing w:after="0" w:line="240" w:lineRule="auto"/>
      </w:pPr>
      <w:r>
        <w:separator/>
      </w:r>
    </w:p>
  </w:endnote>
  <w:endnote w:type="continuationSeparator" w:id="0">
    <w:p w14:paraId="40CB382E" w14:textId="77777777" w:rsidR="00E961C8" w:rsidRDefault="00E9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7682E" w14:textId="77777777" w:rsidR="00E961C8" w:rsidRDefault="00E961C8">
      <w:pPr>
        <w:spacing w:after="0" w:line="240" w:lineRule="auto"/>
      </w:pPr>
      <w:r>
        <w:separator/>
      </w:r>
    </w:p>
  </w:footnote>
  <w:footnote w:type="continuationSeparator" w:id="0">
    <w:p w14:paraId="04AE7373" w14:textId="77777777" w:rsidR="00E961C8" w:rsidRDefault="00E96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45F05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4E8E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21BBA"/>
    <w:rsid w:val="00226D40"/>
    <w:rsid w:val="00231A2F"/>
    <w:rsid w:val="002751B2"/>
    <w:rsid w:val="00281006"/>
    <w:rsid w:val="002B1BEB"/>
    <w:rsid w:val="002B5BB4"/>
    <w:rsid w:val="002C5C56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B7ED1"/>
    <w:rsid w:val="004C750E"/>
    <w:rsid w:val="004C7E72"/>
    <w:rsid w:val="004D2DFB"/>
    <w:rsid w:val="004D54D1"/>
    <w:rsid w:val="004D75B1"/>
    <w:rsid w:val="004D79AB"/>
    <w:rsid w:val="004E0B14"/>
    <w:rsid w:val="004E6D40"/>
    <w:rsid w:val="004E7419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518B8"/>
    <w:rsid w:val="00656A22"/>
    <w:rsid w:val="00660DD4"/>
    <w:rsid w:val="00661F0D"/>
    <w:rsid w:val="00667E0E"/>
    <w:rsid w:val="006754DE"/>
    <w:rsid w:val="006770D8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87940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1192B"/>
    <w:rsid w:val="00921A3C"/>
    <w:rsid w:val="00922C73"/>
    <w:rsid w:val="0092634F"/>
    <w:rsid w:val="009278D2"/>
    <w:rsid w:val="009374BF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5B24"/>
    <w:rsid w:val="00AB6450"/>
    <w:rsid w:val="00AE7BCF"/>
    <w:rsid w:val="00AF4EF3"/>
    <w:rsid w:val="00B11644"/>
    <w:rsid w:val="00B13AB4"/>
    <w:rsid w:val="00B223D5"/>
    <w:rsid w:val="00B51731"/>
    <w:rsid w:val="00B54AFE"/>
    <w:rsid w:val="00B60769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1C5F"/>
    <w:rsid w:val="00D43C11"/>
    <w:rsid w:val="00D46586"/>
    <w:rsid w:val="00D6766B"/>
    <w:rsid w:val="00D94F73"/>
    <w:rsid w:val="00D952A4"/>
    <w:rsid w:val="00DA043B"/>
    <w:rsid w:val="00DA126E"/>
    <w:rsid w:val="00DA1D71"/>
    <w:rsid w:val="00DB184A"/>
    <w:rsid w:val="00DB566D"/>
    <w:rsid w:val="00DC17F0"/>
    <w:rsid w:val="00DD1F68"/>
    <w:rsid w:val="00DD5064"/>
    <w:rsid w:val="00DD5274"/>
    <w:rsid w:val="00DE4969"/>
    <w:rsid w:val="00DE7490"/>
    <w:rsid w:val="00E022AF"/>
    <w:rsid w:val="00E0526F"/>
    <w:rsid w:val="00E11815"/>
    <w:rsid w:val="00E2283F"/>
    <w:rsid w:val="00E30404"/>
    <w:rsid w:val="00E31F1D"/>
    <w:rsid w:val="00E43B5C"/>
    <w:rsid w:val="00E440A8"/>
    <w:rsid w:val="00E442A6"/>
    <w:rsid w:val="00E44FA3"/>
    <w:rsid w:val="00E45BC5"/>
    <w:rsid w:val="00E47064"/>
    <w:rsid w:val="00E6195A"/>
    <w:rsid w:val="00E635A1"/>
    <w:rsid w:val="00E64BE9"/>
    <w:rsid w:val="00E835C2"/>
    <w:rsid w:val="00E961C8"/>
    <w:rsid w:val="00E97E28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476"/>
    <w:rsid w:val="00F5468F"/>
    <w:rsid w:val="00F56690"/>
    <w:rsid w:val="00F60270"/>
    <w:rsid w:val="00F813D5"/>
    <w:rsid w:val="00F82B98"/>
    <w:rsid w:val="00F86261"/>
    <w:rsid w:val="00FA2290"/>
    <w:rsid w:val="00FA254A"/>
    <w:rsid w:val="00FA346F"/>
    <w:rsid w:val="00FB2BFC"/>
    <w:rsid w:val="00FB70A1"/>
    <w:rsid w:val="00FC2DA0"/>
    <w:rsid w:val="00FC430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kademia@ksnorwidczestochowa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49</TotalTime>
  <Pages>1</Pages>
  <Words>721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2022-05-11T11:28:00Z</cp:lastPrinted>
  <dcterms:created xsi:type="dcterms:W3CDTF">2023-06-15T09:55:00Z</dcterms:created>
  <dcterms:modified xsi:type="dcterms:W3CDTF">2023-06-19T09:31:00Z</dcterms:modified>
</cp:coreProperties>
</file>