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1D88E9D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6770D8">
        <w:rPr>
          <w:rFonts w:ascii="Arial" w:hAnsi="Arial" w:cs="Arial"/>
          <w:sz w:val="18"/>
          <w:szCs w:val="18"/>
        </w:rPr>
        <w:t>29</w:t>
      </w:r>
      <w:r w:rsidR="00EC7E73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</w:t>
      </w:r>
      <w:r w:rsidR="00EC7E73">
        <w:rPr>
          <w:rFonts w:ascii="Arial" w:hAnsi="Arial" w:cs="Arial"/>
          <w:sz w:val="18"/>
          <w:szCs w:val="18"/>
        </w:rPr>
        <w:t>5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627F161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908FDE3" w14:textId="4192C3A7" w:rsidR="00996CF7" w:rsidRDefault="00996CF7" w:rsidP="00996CF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996CF7">
        <w:rPr>
          <w:rStyle w:val="Hipercze"/>
          <w:rFonts w:ascii="Arial" w:hAnsi="Arial" w:cs="Arial"/>
          <w:b/>
          <w:bCs/>
          <w:color w:val="auto"/>
          <w:u w:val="none"/>
        </w:rPr>
        <w:t>Tę postać kochają dzieci. Pojawi się w Galerii Jurajskiej na Dzień Dziecka</w:t>
      </w:r>
    </w:p>
    <w:p w14:paraId="49152812" w14:textId="77777777" w:rsidR="00DD5274" w:rsidRDefault="00DD5274" w:rsidP="00996CF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15492EF3" w14:textId="77777777" w:rsidR="00DD5274" w:rsidRDefault="00DD5274" w:rsidP="00996CF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5780905A" w14:textId="37AEEF76" w:rsidR="00DD5274" w:rsidRPr="00996CF7" w:rsidRDefault="00DD5274" w:rsidP="00DD5274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u w:val="none"/>
        </w:rPr>
        <w:t>Spotkanie z Kici Kocią, zabawy edukacyjne i ruchowe, a do tego pokazy magika. To tylko niektóre z atrakcji, jakie na Dzień Dziecka zagoszczą w Galerii Jurajskiej.</w:t>
      </w:r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752197C" w14:textId="73A867C9" w:rsid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F161B1" w14:textId="0540EBE3" w:rsidR="00996CF7" w:rsidRPr="001704AB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04AB">
        <w:rPr>
          <w:rFonts w:ascii="Arial" w:hAnsi="Arial" w:cs="Arial"/>
          <w:sz w:val="20"/>
          <w:szCs w:val="20"/>
        </w:rPr>
        <w:t>Seria ilustrowanych książek „Kicia Kocia”, która wyszła spod pióra Anity Głowińskiej, zawładnęła w ostatnich latach dziecięcą wyobraźnią. Historyjki o kotce i jej przyjaciołach pomagają najmłodszym w poznawaniu świata</w:t>
      </w:r>
      <w:r>
        <w:rPr>
          <w:rFonts w:ascii="Arial" w:hAnsi="Arial" w:cs="Arial"/>
          <w:sz w:val="20"/>
          <w:szCs w:val="20"/>
        </w:rPr>
        <w:t xml:space="preserve">, </w:t>
      </w:r>
      <w:r w:rsidRPr="001704AB">
        <w:rPr>
          <w:rFonts w:ascii="Arial" w:hAnsi="Arial" w:cs="Arial"/>
          <w:sz w:val="20"/>
          <w:szCs w:val="20"/>
        </w:rPr>
        <w:t>nauce codziennych czynności i samodzielności.</w:t>
      </w:r>
    </w:p>
    <w:p w14:paraId="003D8026" w14:textId="77777777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69D1CC" w14:textId="3CEDC29E" w:rsidR="00996CF7" w:rsidRPr="00184E8E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4E8E">
        <w:rPr>
          <w:rFonts w:ascii="Arial" w:hAnsi="Arial" w:cs="Arial"/>
          <w:sz w:val="20"/>
          <w:szCs w:val="20"/>
        </w:rPr>
        <w:t xml:space="preserve">Teraz bohaterka książek zawita do Galerii Jurajskiej. Z okazji Dnia Dziecka, </w:t>
      </w:r>
      <w:r w:rsidRPr="00184E8E">
        <w:rPr>
          <w:rFonts w:ascii="Arial" w:hAnsi="Arial" w:cs="Arial"/>
          <w:b/>
          <w:bCs/>
          <w:sz w:val="20"/>
          <w:szCs w:val="20"/>
        </w:rPr>
        <w:t xml:space="preserve">30 </w:t>
      </w:r>
      <w:r w:rsidR="00DD5274" w:rsidRPr="00184E8E">
        <w:rPr>
          <w:rFonts w:ascii="Arial" w:hAnsi="Arial" w:cs="Arial"/>
          <w:b/>
          <w:bCs/>
          <w:sz w:val="20"/>
          <w:szCs w:val="20"/>
        </w:rPr>
        <w:t>i</w:t>
      </w:r>
      <w:r w:rsidRPr="00184E8E">
        <w:rPr>
          <w:rFonts w:ascii="Arial" w:hAnsi="Arial" w:cs="Arial"/>
          <w:b/>
          <w:bCs/>
          <w:sz w:val="20"/>
          <w:szCs w:val="20"/>
        </w:rPr>
        <w:t xml:space="preserve"> 31 maja</w:t>
      </w:r>
      <w:r w:rsidRPr="00184E8E">
        <w:rPr>
          <w:rFonts w:ascii="Arial" w:hAnsi="Arial" w:cs="Arial"/>
          <w:sz w:val="20"/>
          <w:szCs w:val="20"/>
        </w:rPr>
        <w:t>, odbędzie się tam wydarzenie, na którym będzie można nie tylko spotkać się z Kicią Kocią</w:t>
      </w:r>
      <w:r w:rsidR="009374BF" w:rsidRPr="00184E8E">
        <w:rPr>
          <w:rFonts w:ascii="Arial" w:hAnsi="Arial" w:cs="Arial"/>
          <w:sz w:val="20"/>
          <w:szCs w:val="20"/>
        </w:rPr>
        <w:t xml:space="preserve"> i </w:t>
      </w:r>
      <w:r w:rsidR="00184E8E" w:rsidRPr="00184E8E">
        <w:rPr>
          <w:rFonts w:ascii="Arial" w:hAnsi="Arial" w:cs="Arial"/>
          <w:sz w:val="20"/>
          <w:szCs w:val="20"/>
        </w:rPr>
        <w:t xml:space="preserve">Nunusiem </w:t>
      </w:r>
      <w:r w:rsidRPr="00184E8E">
        <w:rPr>
          <w:rFonts w:ascii="Arial" w:hAnsi="Arial" w:cs="Arial"/>
          <w:sz w:val="20"/>
          <w:szCs w:val="20"/>
        </w:rPr>
        <w:t>, ale także zajrzeć do jej świata oraz wziąć udział w zabawach</w:t>
      </w:r>
      <w:r w:rsidR="00DD5274" w:rsidRPr="00184E8E">
        <w:rPr>
          <w:rFonts w:ascii="Arial" w:hAnsi="Arial" w:cs="Arial"/>
          <w:sz w:val="20"/>
          <w:szCs w:val="20"/>
        </w:rPr>
        <w:t xml:space="preserve"> edukacyjnych</w:t>
      </w:r>
      <w:r w:rsidRPr="00184E8E">
        <w:rPr>
          <w:rFonts w:ascii="Arial" w:hAnsi="Arial" w:cs="Arial"/>
          <w:sz w:val="20"/>
          <w:szCs w:val="20"/>
        </w:rPr>
        <w:t xml:space="preserve"> i innych aktywnościach, które zainspirowane są książkami.</w:t>
      </w:r>
    </w:p>
    <w:p w14:paraId="40A26E74" w14:textId="77777777" w:rsidR="00996CF7" w:rsidRPr="00184E8E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743D38" w14:textId="7CC89B4F" w:rsidR="00996CF7" w:rsidRPr="00184E8E" w:rsidRDefault="00996CF7" w:rsidP="00996CF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84E8E">
        <w:rPr>
          <w:rFonts w:ascii="Arial" w:hAnsi="Arial" w:cs="Arial"/>
          <w:sz w:val="20"/>
          <w:szCs w:val="20"/>
        </w:rPr>
        <w:t xml:space="preserve">– To wydarzenie dla fanów Kici Koci </w:t>
      </w:r>
      <w:r w:rsidR="009374BF" w:rsidRPr="00184E8E">
        <w:rPr>
          <w:rFonts w:ascii="Arial" w:hAnsi="Arial" w:cs="Arial"/>
          <w:sz w:val="20"/>
          <w:szCs w:val="20"/>
        </w:rPr>
        <w:t xml:space="preserve">i </w:t>
      </w:r>
      <w:r w:rsidR="00184E8E" w:rsidRPr="00184E8E">
        <w:rPr>
          <w:rFonts w:ascii="Arial" w:hAnsi="Arial" w:cs="Arial"/>
          <w:sz w:val="20"/>
          <w:szCs w:val="20"/>
        </w:rPr>
        <w:t xml:space="preserve">Nunusia oraz </w:t>
      </w:r>
      <w:r w:rsidRPr="00184E8E">
        <w:rPr>
          <w:rFonts w:ascii="Arial" w:hAnsi="Arial" w:cs="Arial"/>
          <w:sz w:val="20"/>
          <w:szCs w:val="20"/>
        </w:rPr>
        <w:t xml:space="preserve">serii Anity Głowińskiej, ale także dla dzieci, które lubią dobrą zabawę połączoną z nauką praktycznych czynności. Przez dwa dni w Jurajskiej będzie można lepiej poznać tę postać, a także wziąć udział w licznych atrakcjach, jakie przygotowaliśmy na Dzień Dziecka – </w:t>
      </w:r>
      <w:r w:rsidRPr="00184E8E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305D6875" w14:textId="77777777" w:rsidR="00996CF7" w:rsidRPr="00184E8E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7D258D" w14:textId="0AD672AF" w:rsidR="00996CF7" w:rsidRPr="00184E8E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84E8E">
        <w:rPr>
          <w:rFonts w:ascii="Arial" w:hAnsi="Arial" w:cs="Arial"/>
          <w:sz w:val="20"/>
          <w:szCs w:val="20"/>
        </w:rPr>
        <w:t>Świat Kici Koci, który powstanie w Jurajskiej</w:t>
      </w:r>
      <w:r w:rsidR="00DD5274" w:rsidRPr="00184E8E">
        <w:rPr>
          <w:rFonts w:ascii="Arial" w:hAnsi="Arial" w:cs="Arial"/>
          <w:sz w:val="20"/>
          <w:szCs w:val="20"/>
        </w:rPr>
        <w:t>,</w:t>
      </w:r>
      <w:r w:rsidRPr="00184E8E">
        <w:rPr>
          <w:rFonts w:ascii="Arial" w:hAnsi="Arial" w:cs="Arial"/>
          <w:sz w:val="20"/>
          <w:szCs w:val="20"/>
        </w:rPr>
        <w:t xml:space="preserve"> składać będzie się z kilku elementów</w:t>
      </w:r>
      <w:r w:rsidR="00DD5274" w:rsidRPr="00184E8E">
        <w:rPr>
          <w:rFonts w:ascii="Arial" w:hAnsi="Arial" w:cs="Arial"/>
          <w:sz w:val="20"/>
          <w:szCs w:val="20"/>
        </w:rPr>
        <w:t xml:space="preserve">. </w:t>
      </w:r>
      <w:r w:rsidRPr="00184E8E">
        <w:rPr>
          <w:rFonts w:ascii="Arial" w:hAnsi="Arial" w:cs="Arial"/>
          <w:sz w:val="20"/>
          <w:szCs w:val="20"/>
        </w:rPr>
        <w:t>Jednym z nich będą dwa domki kotki, do których będzie można wejść. Dzieci znajdą w nich m.in. znaną z książek kuchnię i jadalnię, w których nauczą się przygotowywać zdrowe posiłki oraz poznają tajniki savoir vivre. W drugim domku będzie można z kolei rozsiąść się w salonie Kici Koci i poczytać książki.</w:t>
      </w:r>
    </w:p>
    <w:p w14:paraId="7E164BEA" w14:textId="77777777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6B4AF7" w14:textId="7D9D8A00" w:rsidR="00996CF7" w:rsidRPr="001704AB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04AB">
        <w:rPr>
          <w:rFonts w:ascii="Arial" w:hAnsi="Arial" w:cs="Arial"/>
          <w:sz w:val="20"/>
          <w:szCs w:val="20"/>
        </w:rPr>
        <w:t xml:space="preserve">Ponadto przygotowano strefę animacji, w której </w:t>
      </w:r>
      <w:r w:rsidR="00DD5274">
        <w:rPr>
          <w:rFonts w:ascii="Arial" w:hAnsi="Arial" w:cs="Arial"/>
          <w:sz w:val="20"/>
          <w:szCs w:val="20"/>
        </w:rPr>
        <w:t>czekać będą</w:t>
      </w:r>
      <w:r w:rsidRPr="001704AB">
        <w:rPr>
          <w:rFonts w:ascii="Arial" w:hAnsi="Arial" w:cs="Arial"/>
          <w:sz w:val="20"/>
          <w:szCs w:val="20"/>
        </w:rPr>
        <w:t xml:space="preserve"> interaktywne zabawy. Najmłodsi będą tu mogli m.in. nauczyć się piosenek, a także wziąć udział w aktywnościach, które pomagają w rozwoju spostrzegawczości czy treningu pamięci i koncentracji. Całość uzupełnią zabawy ruchowe, zgadywanki czy wspólne czytanie. </w:t>
      </w:r>
      <w:r w:rsidR="009374BF">
        <w:rPr>
          <w:rFonts w:ascii="Arial" w:hAnsi="Arial" w:cs="Arial"/>
          <w:sz w:val="20"/>
          <w:szCs w:val="20"/>
        </w:rPr>
        <w:t>Na uczestników zabawy czekają nagrody.</w:t>
      </w:r>
    </w:p>
    <w:p w14:paraId="0727C26C" w14:textId="77777777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B5A50CD" w14:textId="0AF84ED9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04AB">
        <w:rPr>
          <w:rFonts w:ascii="Arial" w:hAnsi="Arial" w:cs="Arial"/>
          <w:sz w:val="20"/>
          <w:szCs w:val="20"/>
        </w:rPr>
        <w:t xml:space="preserve">W Jurajskiej stanie też strefa zabaw, w której najmłodsi </w:t>
      </w:r>
      <w:r w:rsidR="00DD5274">
        <w:rPr>
          <w:rFonts w:ascii="Arial" w:hAnsi="Arial" w:cs="Arial"/>
          <w:sz w:val="20"/>
          <w:szCs w:val="20"/>
        </w:rPr>
        <w:t>będą mogli</w:t>
      </w:r>
      <w:r w:rsidRPr="001704AB">
        <w:rPr>
          <w:rFonts w:ascii="Arial" w:hAnsi="Arial" w:cs="Arial"/>
          <w:sz w:val="20"/>
          <w:szCs w:val="20"/>
        </w:rPr>
        <w:t xml:space="preserve"> ułożyć sześcienne puzzle, wziąć udział w nauce rysowania Kici Koci </w:t>
      </w:r>
      <w:r w:rsidR="00DD5274">
        <w:rPr>
          <w:rFonts w:ascii="Arial" w:hAnsi="Arial" w:cs="Arial"/>
          <w:sz w:val="20"/>
          <w:szCs w:val="20"/>
        </w:rPr>
        <w:t>oraz</w:t>
      </w:r>
      <w:r w:rsidRPr="001704AB">
        <w:rPr>
          <w:rFonts w:ascii="Arial" w:hAnsi="Arial" w:cs="Arial"/>
          <w:sz w:val="20"/>
          <w:szCs w:val="20"/>
        </w:rPr>
        <w:t xml:space="preserve"> uczestniczyć w warsztatach z ozdabiania masek. Nie zabraknie też</w:t>
      </w:r>
      <w:r w:rsidR="009374BF">
        <w:rPr>
          <w:rFonts w:ascii="Arial" w:hAnsi="Arial" w:cs="Arial"/>
          <w:sz w:val="20"/>
          <w:szCs w:val="20"/>
        </w:rPr>
        <w:t xml:space="preserve"> kolorowanek</w:t>
      </w:r>
      <w:r w:rsidR="00184E8E">
        <w:rPr>
          <w:rFonts w:ascii="Arial" w:hAnsi="Arial" w:cs="Arial"/>
          <w:sz w:val="20"/>
          <w:szCs w:val="20"/>
        </w:rPr>
        <w:t xml:space="preserve">. </w:t>
      </w:r>
      <w:r w:rsidRPr="001704AB">
        <w:rPr>
          <w:rFonts w:ascii="Arial" w:hAnsi="Arial" w:cs="Arial"/>
          <w:sz w:val="20"/>
          <w:szCs w:val="20"/>
        </w:rPr>
        <w:t xml:space="preserve">Na odwiedzających czekać będzie </w:t>
      </w:r>
      <w:r w:rsidR="00DD5274">
        <w:rPr>
          <w:rFonts w:ascii="Arial" w:hAnsi="Arial" w:cs="Arial"/>
          <w:sz w:val="20"/>
          <w:szCs w:val="20"/>
        </w:rPr>
        <w:t>również</w:t>
      </w:r>
      <w:r w:rsidRPr="001704AB">
        <w:rPr>
          <w:rFonts w:ascii="Arial" w:hAnsi="Arial" w:cs="Arial"/>
          <w:sz w:val="20"/>
          <w:szCs w:val="20"/>
        </w:rPr>
        <w:t xml:space="preserve"> specjalnie zaaranżowana strefa fotograficzna, w której będzie można zapozować do zdjęcia z Kicią Kocią </w:t>
      </w:r>
      <w:r w:rsidR="009374BF">
        <w:rPr>
          <w:rFonts w:ascii="Arial" w:hAnsi="Arial" w:cs="Arial"/>
          <w:sz w:val="20"/>
          <w:szCs w:val="20"/>
        </w:rPr>
        <w:t xml:space="preserve">i </w:t>
      </w:r>
      <w:r w:rsidRPr="001704AB">
        <w:rPr>
          <w:rFonts w:ascii="Arial" w:hAnsi="Arial" w:cs="Arial"/>
          <w:sz w:val="20"/>
          <w:szCs w:val="20"/>
        </w:rPr>
        <w:t xml:space="preserve">Nunusiem. </w:t>
      </w:r>
    </w:p>
    <w:p w14:paraId="72DA7859" w14:textId="77777777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47F128" w14:textId="313E83BD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04AB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Organizowane wydarzenie to okazja do tego, aby dobrze się bawić, ale także sporo nauczyć</w:t>
      </w:r>
      <w:r w:rsidR="00DD5274">
        <w:rPr>
          <w:rFonts w:ascii="Arial" w:hAnsi="Arial" w:cs="Arial"/>
          <w:sz w:val="20"/>
          <w:szCs w:val="20"/>
        </w:rPr>
        <w:t xml:space="preserve"> się</w:t>
      </w:r>
      <w:r>
        <w:rPr>
          <w:rFonts w:ascii="Arial" w:hAnsi="Arial" w:cs="Arial"/>
          <w:sz w:val="20"/>
          <w:szCs w:val="20"/>
        </w:rPr>
        <w:t>. Dzięki Kici Koci dzieci będą mogły zdobyć nowe i przydatne umiejętności, które wykorzystają w domu, ale także spędzą aktywnie czas w gronie rówieśników, lepiej poznając bajkowy świat, który je fascynuje – dodaje.</w:t>
      </w:r>
    </w:p>
    <w:p w14:paraId="5CFB6B10" w14:textId="77777777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47355B" w14:textId="1DBD93F4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są to jednak jedyne atrakcje, jakie Jurajska przygotowała na Dzień Dziecka</w:t>
      </w:r>
      <w:r w:rsidR="00DD5274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Już </w:t>
      </w:r>
      <w:r w:rsidRPr="00DD5274">
        <w:rPr>
          <w:rFonts w:ascii="Arial" w:hAnsi="Arial" w:cs="Arial"/>
          <w:b/>
          <w:bCs/>
          <w:sz w:val="20"/>
          <w:szCs w:val="20"/>
        </w:rPr>
        <w:t xml:space="preserve">1 </w:t>
      </w:r>
      <w:r w:rsidR="00DD5274" w:rsidRPr="00DD5274">
        <w:rPr>
          <w:rFonts w:ascii="Arial" w:hAnsi="Arial" w:cs="Arial"/>
          <w:b/>
          <w:bCs/>
          <w:sz w:val="20"/>
          <w:szCs w:val="20"/>
        </w:rPr>
        <w:t>czerwca</w:t>
      </w:r>
      <w:r>
        <w:rPr>
          <w:rFonts w:ascii="Arial" w:hAnsi="Arial" w:cs="Arial"/>
          <w:sz w:val="20"/>
          <w:szCs w:val="20"/>
        </w:rPr>
        <w:t xml:space="preserve"> w Jurajskiej będzie można spotkać magika. Dla dzieci przygotowano też kolorowe balony, popcorn oraz watę cukrową. </w:t>
      </w:r>
    </w:p>
    <w:p w14:paraId="2AD6B728" w14:textId="77777777" w:rsidR="00996CF7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3D3DDF" w14:textId="77777777" w:rsidR="00996CF7" w:rsidRPr="001704AB" w:rsidRDefault="00996CF7" w:rsidP="00996CF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Wszystkie atrakcje 30 i 31 maja oraz 1 czerwca są bezpłatne. </w:t>
      </w:r>
    </w:p>
    <w:p w14:paraId="14786ED9" w14:textId="77777777" w:rsidR="00996CF7" w:rsidRDefault="00996CF7" w:rsidP="00996CF7">
      <w:pPr>
        <w:jc w:val="both"/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46947" w14:textId="77777777" w:rsidR="00045F05" w:rsidRDefault="00045F05">
      <w:pPr>
        <w:spacing w:after="0" w:line="240" w:lineRule="auto"/>
      </w:pPr>
      <w:r>
        <w:separator/>
      </w:r>
    </w:p>
  </w:endnote>
  <w:endnote w:type="continuationSeparator" w:id="0">
    <w:p w14:paraId="3800A5DA" w14:textId="77777777" w:rsidR="00045F05" w:rsidRDefault="0004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93FB5" w14:textId="77777777" w:rsidR="00045F05" w:rsidRDefault="00045F05">
      <w:pPr>
        <w:spacing w:after="0" w:line="240" w:lineRule="auto"/>
      </w:pPr>
      <w:r>
        <w:separator/>
      </w:r>
    </w:p>
  </w:footnote>
  <w:footnote w:type="continuationSeparator" w:id="0">
    <w:p w14:paraId="2A56EE89" w14:textId="77777777" w:rsidR="00045F05" w:rsidRDefault="00045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45F05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4E8E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21BBA"/>
    <w:rsid w:val="00226D40"/>
    <w:rsid w:val="00231A2F"/>
    <w:rsid w:val="002751B2"/>
    <w:rsid w:val="00281006"/>
    <w:rsid w:val="002B1BEB"/>
    <w:rsid w:val="002B5BB4"/>
    <w:rsid w:val="002C5C56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770D8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87940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374BF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5B24"/>
    <w:rsid w:val="00AE7BCF"/>
    <w:rsid w:val="00AF4EF3"/>
    <w:rsid w:val="00B11644"/>
    <w:rsid w:val="00B13AB4"/>
    <w:rsid w:val="00B223D5"/>
    <w:rsid w:val="00B51731"/>
    <w:rsid w:val="00B54AFE"/>
    <w:rsid w:val="00B60769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A1D71"/>
    <w:rsid w:val="00DB184A"/>
    <w:rsid w:val="00DB566D"/>
    <w:rsid w:val="00DC17F0"/>
    <w:rsid w:val="00DD1F68"/>
    <w:rsid w:val="00DD5064"/>
    <w:rsid w:val="00DD5274"/>
    <w:rsid w:val="00DE7490"/>
    <w:rsid w:val="00E022AF"/>
    <w:rsid w:val="00E0526F"/>
    <w:rsid w:val="00E11815"/>
    <w:rsid w:val="00E2283F"/>
    <w:rsid w:val="00E30404"/>
    <w:rsid w:val="00E31F1D"/>
    <w:rsid w:val="00E43B5C"/>
    <w:rsid w:val="00E440A8"/>
    <w:rsid w:val="00E442A6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290"/>
    <w:rsid w:val="00FA254A"/>
    <w:rsid w:val="00FA346F"/>
    <w:rsid w:val="00FB2BFC"/>
    <w:rsid w:val="00FB70A1"/>
    <w:rsid w:val="00FC2DA0"/>
    <w:rsid w:val="00FC430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2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2023-05-23T10:31:00Z</dcterms:created>
  <dcterms:modified xsi:type="dcterms:W3CDTF">2023-05-29T07:07:00Z</dcterms:modified>
</cp:coreProperties>
</file>