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678E5A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6C6058">
        <w:rPr>
          <w:rFonts w:ascii="Arial" w:hAnsi="Arial" w:cs="Arial"/>
          <w:sz w:val="18"/>
          <w:szCs w:val="18"/>
        </w:rPr>
        <w:t>05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</w:t>
      </w:r>
      <w:r w:rsidR="006C6058">
        <w:rPr>
          <w:rFonts w:ascii="Arial" w:hAnsi="Arial" w:cs="Arial"/>
          <w:sz w:val="18"/>
          <w:szCs w:val="18"/>
        </w:rPr>
        <w:t>4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752197C" w14:textId="73A867C9" w:rsidR="00FE43D8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C3E394" w14:textId="77777777" w:rsidR="00490A54" w:rsidRDefault="00FE43D8" w:rsidP="00FE43D8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FE43D8">
        <w:rPr>
          <w:rFonts w:ascii="Arial" w:hAnsi="Arial" w:cs="Arial"/>
          <w:b/>
          <w:bCs/>
          <w:sz w:val="26"/>
          <w:szCs w:val="26"/>
        </w:rPr>
        <w:t xml:space="preserve">Jurajską można odwiedzać z psem. </w:t>
      </w:r>
    </w:p>
    <w:p w14:paraId="1EA27DA3" w14:textId="74230000" w:rsidR="00FE43D8" w:rsidRPr="00FE43D8" w:rsidRDefault="00FE43D8" w:rsidP="00FE43D8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Galeria</w:t>
      </w:r>
      <w:r w:rsidRPr="00FE43D8">
        <w:rPr>
          <w:rFonts w:ascii="Arial" w:hAnsi="Arial" w:cs="Arial"/>
          <w:b/>
          <w:bCs/>
          <w:sz w:val="26"/>
          <w:szCs w:val="26"/>
        </w:rPr>
        <w:t xml:space="preserve"> zmienia zasady</w:t>
      </w:r>
    </w:p>
    <w:p w14:paraId="61C1A5D4" w14:textId="77777777" w:rsidR="00FE43D8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36BAB4" w14:textId="4BA80199" w:rsidR="00A478DD" w:rsidRPr="00FE43D8" w:rsidRDefault="00A478DD" w:rsidP="00FE43D8">
      <w:pPr>
        <w:pStyle w:val="Bezodstpw"/>
        <w:jc w:val="both"/>
        <w:rPr>
          <w:rFonts w:ascii="Arial" w:hAnsi="Arial" w:cs="Arial"/>
          <w:b/>
          <w:bCs/>
        </w:rPr>
      </w:pPr>
      <w:r w:rsidRPr="00FE43D8">
        <w:rPr>
          <w:rFonts w:ascii="Arial" w:hAnsi="Arial" w:cs="Arial"/>
          <w:b/>
          <w:bCs/>
        </w:rPr>
        <w:t xml:space="preserve">Psy i koty mile widziane. Do Galerii Jurajskiej można od teraz wejść z czworonogiem i to nie tylko w drodze do sklepu zoologicznego. </w:t>
      </w:r>
    </w:p>
    <w:p w14:paraId="2AA54A08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9A70E3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E99425" w14:textId="344FE11B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43D8">
        <w:rPr>
          <w:rFonts w:ascii="Arial" w:hAnsi="Arial" w:cs="Arial"/>
          <w:sz w:val="20"/>
          <w:szCs w:val="20"/>
        </w:rPr>
        <w:t>Na zakupy z psem</w:t>
      </w:r>
      <w:r w:rsidR="00490A54">
        <w:rPr>
          <w:rFonts w:ascii="Arial" w:hAnsi="Arial" w:cs="Arial"/>
          <w:sz w:val="20"/>
          <w:szCs w:val="20"/>
        </w:rPr>
        <w:t xml:space="preserve"> albo kotem</w:t>
      </w:r>
      <w:r w:rsidRPr="00FE43D8">
        <w:rPr>
          <w:rFonts w:ascii="Arial" w:hAnsi="Arial" w:cs="Arial"/>
          <w:sz w:val="20"/>
          <w:szCs w:val="20"/>
        </w:rPr>
        <w:t>? Od teraz to możliwe. Galerię Jurajską można już odwiedzać razem z czworonogiem. Największe w Częstochowie centrum handlowe jest kolejnym miejscem w mieście, które otwiera się na wizyty klientów ze swoimi pupilami.</w:t>
      </w:r>
    </w:p>
    <w:p w14:paraId="63E54DEB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EB2196" w14:textId="682DDECD" w:rsidR="00A478DD" w:rsidRPr="00FE43D8" w:rsidRDefault="006C605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Wszystko</w:t>
      </w:r>
      <w:r w:rsidR="00A478DD" w:rsidRPr="00FE43D8">
        <w:rPr>
          <w:rFonts w:ascii="Arial" w:hAnsi="Arial" w:cs="Arial"/>
          <w:sz w:val="20"/>
          <w:szCs w:val="20"/>
        </w:rPr>
        <w:t xml:space="preserve"> za sprawą zmian, jakie obiekt wprowadził w regulaminie. Dzięki nim na terenie Jurajskiej, czyli na korytarzach, pasażach handlowych i parkingach, mogą przebywać już nie tylko psy asystujące, które towarzyszą osobom niepełnosprawnym, ale także wszystkie czworonogi będące pod opieką swoich właścicieli.</w:t>
      </w:r>
    </w:p>
    <w:p w14:paraId="4D7462F0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047D50" w14:textId="0D67C528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43D8">
        <w:rPr>
          <w:rFonts w:ascii="Arial" w:hAnsi="Arial" w:cs="Arial"/>
          <w:sz w:val="20"/>
          <w:szCs w:val="20"/>
        </w:rPr>
        <w:t xml:space="preserve">To duża zmiana. Dotychczas oprócz psów asystujących, na teren galerii mogły </w:t>
      </w:r>
      <w:r w:rsidR="00490A54">
        <w:rPr>
          <w:rFonts w:ascii="Arial" w:hAnsi="Arial" w:cs="Arial"/>
          <w:sz w:val="20"/>
          <w:szCs w:val="20"/>
        </w:rPr>
        <w:t>wejść</w:t>
      </w:r>
      <w:r w:rsidRPr="00FE43D8">
        <w:rPr>
          <w:rFonts w:ascii="Arial" w:hAnsi="Arial" w:cs="Arial"/>
          <w:sz w:val="20"/>
          <w:szCs w:val="20"/>
        </w:rPr>
        <w:t xml:space="preserve"> jedynie zwierzaki, które razem z opiekunem udawały się do sklepu zoologicznego i to możliwie najkrótszą drogą, np. w celu przymierzenia smyczy czy obroży. </w:t>
      </w:r>
    </w:p>
    <w:p w14:paraId="18481DA9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A6ADB2" w14:textId="227BA401" w:rsidR="00A478DD" w:rsidRPr="00FE43D8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43D8">
        <w:rPr>
          <w:rFonts w:ascii="Arial" w:hAnsi="Arial" w:cs="Arial"/>
          <w:sz w:val="20"/>
          <w:szCs w:val="20"/>
        </w:rPr>
        <w:t xml:space="preserve">– </w:t>
      </w:r>
      <w:r w:rsidR="00A478DD" w:rsidRPr="00FE43D8">
        <w:rPr>
          <w:rFonts w:ascii="Arial" w:hAnsi="Arial" w:cs="Arial"/>
          <w:sz w:val="20"/>
          <w:szCs w:val="20"/>
        </w:rPr>
        <w:t>Na całym świecie</w:t>
      </w:r>
      <w:r w:rsidR="00490A54">
        <w:rPr>
          <w:rFonts w:ascii="Arial" w:hAnsi="Arial" w:cs="Arial"/>
          <w:sz w:val="20"/>
          <w:szCs w:val="20"/>
        </w:rPr>
        <w:t>, także w Polsce,</w:t>
      </w:r>
      <w:r w:rsidR="00A478DD" w:rsidRPr="00FE43D8">
        <w:rPr>
          <w:rFonts w:ascii="Arial" w:hAnsi="Arial" w:cs="Arial"/>
          <w:sz w:val="20"/>
          <w:szCs w:val="20"/>
        </w:rPr>
        <w:t xml:space="preserve"> coraz więcej miejsc staje się </w:t>
      </w:r>
      <w:r w:rsidR="00490A54">
        <w:rPr>
          <w:rFonts w:ascii="Arial" w:hAnsi="Arial" w:cs="Arial"/>
          <w:sz w:val="20"/>
          <w:szCs w:val="20"/>
        </w:rPr>
        <w:t>przyjazne psom i kotom</w:t>
      </w:r>
      <w:r w:rsidR="00A478DD" w:rsidRPr="00FE43D8">
        <w:rPr>
          <w:rFonts w:ascii="Arial" w:hAnsi="Arial" w:cs="Arial"/>
          <w:sz w:val="20"/>
          <w:szCs w:val="20"/>
        </w:rPr>
        <w:t xml:space="preserve">. To trend, który widoczny jest zarówno w miejscach użyteczności publicznej, muzeach, restauracjach i kawiarniach, sklepach, a nawet w biurach </w:t>
      </w:r>
      <w:r w:rsidR="00A478DD" w:rsidRPr="00FE43D8">
        <w:rPr>
          <w:rFonts w:ascii="Arial" w:hAnsi="Arial" w:cs="Arial"/>
          <w:b/>
          <w:bCs/>
          <w:sz w:val="20"/>
          <w:szCs w:val="20"/>
        </w:rPr>
        <w:t xml:space="preserve">– mówi </w:t>
      </w:r>
      <w:r w:rsidR="00EE57A2">
        <w:rPr>
          <w:rFonts w:ascii="Arial" w:hAnsi="Arial" w:cs="Arial"/>
          <w:b/>
          <w:bCs/>
          <w:sz w:val="20"/>
          <w:szCs w:val="20"/>
        </w:rPr>
        <w:t>Anna Borecka, zastępca dyrektora</w:t>
      </w:r>
      <w:r w:rsidR="00A478DD" w:rsidRPr="00FE43D8">
        <w:rPr>
          <w:rFonts w:ascii="Arial" w:hAnsi="Arial" w:cs="Arial"/>
          <w:b/>
          <w:bCs/>
          <w:sz w:val="20"/>
          <w:szCs w:val="20"/>
        </w:rPr>
        <w:t xml:space="preserve"> Galerii Jurajskiej.</w:t>
      </w:r>
    </w:p>
    <w:p w14:paraId="12623C37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ACC672" w14:textId="5ACA7993" w:rsidR="00A478DD" w:rsidRPr="00FE43D8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43D8">
        <w:rPr>
          <w:rFonts w:ascii="Arial" w:hAnsi="Arial" w:cs="Arial"/>
          <w:sz w:val="20"/>
          <w:szCs w:val="20"/>
        </w:rPr>
        <w:t xml:space="preserve">– </w:t>
      </w:r>
      <w:r w:rsidR="00A478DD" w:rsidRPr="00FE43D8">
        <w:rPr>
          <w:rFonts w:ascii="Arial" w:hAnsi="Arial" w:cs="Arial"/>
          <w:sz w:val="20"/>
          <w:szCs w:val="20"/>
        </w:rPr>
        <w:t xml:space="preserve">Również centra handlowe zmieniają podejście do wizyt z czworonogami i normalizują ich obecność na swoim terenie. </w:t>
      </w:r>
      <w:r w:rsidR="00490A54">
        <w:rPr>
          <w:rFonts w:ascii="Arial" w:hAnsi="Arial" w:cs="Arial"/>
          <w:sz w:val="20"/>
          <w:szCs w:val="20"/>
        </w:rPr>
        <w:t>Jurajska jest tu najlepszym przykładem. Za sprawą ostatnich zmian, poluzowaliśmy dotychczasowe ograniczenia, a tym samym staliśmy się miejsce</w:t>
      </w:r>
      <w:r w:rsidR="001E3909">
        <w:rPr>
          <w:rFonts w:ascii="Arial" w:hAnsi="Arial" w:cs="Arial"/>
          <w:sz w:val="20"/>
          <w:szCs w:val="20"/>
        </w:rPr>
        <w:t>m</w:t>
      </w:r>
      <w:r w:rsidR="00A478DD" w:rsidRPr="00FE43D8">
        <w:rPr>
          <w:rFonts w:ascii="Arial" w:hAnsi="Arial" w:cs="Arial"/>
          <w:sz w:val="20"/>
          <w:szCs w:val="20"/>
        </w:rPr>
        <w:t xml:space="preserve">, które można </w:t>
      </w:r>
      <w:r w:rsidR="001E3909">
        <w:rPr>
          <w:rFonts w:ascii="Arial" w:hAnsi="Arial" w:cs="Arial"/>
          <w:sz w:val="20"/>
          <w:szCs w:val="20"/>
        </w:rPr>
        <w:t>bez przeszkód</w:t>
      </w:r>
      <w:r w:rsidR="00A478DD" w:rsidRPr="00FE43D8">
        <w:rPr>
          <w:rFonts w:ascii="Arial" w:hAnsi="Arial" w:cs="Arial"/>
          <w:sz w:val="20"/>
          <w:szCs w:val="20"/>
        </w:rPr>
        <w:t xml:space="preserve"> odwiedzić ze swoim psiakiem czy kociakiem – dodaje.</w:t>
      </w:r>
    </w:p>
    <w:p w14:paraId="4845F3A8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A1519E" w14:textId="42C95802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43D8">
        <w:rPr>
          <w:rFonts w:ascii="Arial" w:hAnsi="Arial" w:cs="Arial"/>
          <w:sz w:val="20"/>
          <w:szCs w:val="20"/>
        </w:rPr>
        <w:t xml:space="preserve">Żeby to jednak zrobić, trzeba pamiętać o kilku zasadach, które precyzuje regulamin. Przede wszystkim wizyta z pupilem nie może być uciążliwa dla innych odwiedzających. Dlatego z psem do galerii można wejść wyłącznie w sytuacji, kiedy ten jest na smyczy i w kagańcu. Mniejsze psy można natomiast wnosić na rękach. </w:t>
      </w:r>
    </w:p>
    <w:p w14:paraId="4DC4EF37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1A0280" w14:textId="3393575E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43D8">
        <w:rPr>
          <w:rFonts w:ascii="Arial" w:hAnsi="Arial" w:cs="Arial"/>
          <w:sz w:val="20"/>
          <w:szCs w:val="20"/>
        </w:rPr>
        <w:t>Pozostałe zwierzęta, w tym koty, powinny być natomiast przenoszone w specjalnych torbach lub transporterach, co ma zapewnić bezpieczeństwo zwierzęciu, przechodniom, ale także mieniu. Ponadto</w:t>
      </w:r>
      <w:r w:rsidR="006C6058">
        <w:rPr>
          <w:rFonts w:ascii="Arial" w:hAnsi="Arial" w:cs="Arial"/>
          <w:sz w:val="20"/>
          <w:szCs w:val="20"/>
        </w:rPr>
        <w:t xml:space="preserve"> </w:t>
      </w:r>
      <w:r w:rsidRPr="00FE43D8">
        <w:rPr>
          <w:rFonts w:ascii="Arial" w:hAnsi="Arial" w:cs="Arial"/>
          <w:sz w:val="20"/>
          <w:szCs w:val="20"/>
        </w:rPr>
        <w:t xml:space="preserve">właściciele czworonogów odpowiadają za usunięcie </w:t>
      </w:r>
      <w:r w:rsidR="00490A54">
        <w:rPr>
          <w:rFonts w:ascii="Arial" w:hAnsi="Arial" w:cs="Arial"/>
          <w:sz w:val="20"/>
          <w:szCs w:val="20"/>
        </w:rPr>
        <w:t xml:space="preserve">wszelkich </w:t>
      </w:r>
      <w:r w:rsidRPr="00FE43D8">
        <w:rPr>
          <w:rFonts w:ascii="Arial" w:hAnsi="Arial" w:cs="Arial"/>
          <w:sz w:val="20"/>
          <w:szCs w:val="20"/>
        </w:rPr>
        <w:t xml:space="preserve">nieczystości, jakie może </w:t>
      </w:r>
      <w:r w:rsidR="00490A54">
        <w:rPr>
          <w:rFonts w:ascii="Arial" w:hAnsi="Arial" w:cs="Arial"/>
          <w:sz w:val="20"/>
          <w:szCs w:val="20"/>
        </w:rPr>
        <w:t>pozostawić</w:t>
      </w:r>
      <w:r w:rsidRPr="00FE43D8">
        <w:rPr>
          <w:rFonts w:ascii="Arial" w:hAnsi="Arial" w:cs="Arial"/>
          <w:sz w:val="20"/>
          <w:szCs w:val="20"/>
        </w:rPr>
        <w:t xml:space="preserve"> po sobie zwierzak.</w:t>
      </w:r>
    </w:p>
    <w:p w14:paraId="5BDEA318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23AB36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43D8">
        <w:rPr>
          <w:rFonts w:ascii="Arial" w:hAnsi="Arial" w:cs="Arial"/>
          <w:sz w:val="20"/>
          <w:szCs w:val="20"/>
        </w:rPr>
        <w:t xml:space="preserve">Jurajska przypomina także, że wprowadzone zmiany dotyczą tzw. części wspólnych centrum handlowego, czyli korytarzy, parkingów i pasaży handlowym. O tym, czy wejdziemy z psem do konkretnego sklepu, decyduje sam sklep, który w tym zakresie ma własną politykę. Ograniczenie to nie dotyczy natomiast osób z psem asystującym. </w:t>
      </w:r>
    </w:p>
    <w:p w14:paraId="7E6BE1C6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C15AC0" w14:textId="782ED2BB" w:rsidR="00A478DD" w:rsidRPr="00FE43D8" w:rsidRDefault="00490A54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Są także niepisane zasady, do przestrzegania których zachęcają przedstawiciele Jurajskiej</w:t>
      </w:r>
      <w:r w:rsidR="00A478DD" w:rsidRPr="00FE43D8">
        <w:rPr>
          <w:rFonts w:ascii="Arial" w:hAnsi="Arial" w:cs="Arial"/>
          <w:sz w:val="20"/>
          <w:szCs w:val="20"/>
        </w:rPr>
        <w:t>. – Pamiętajmy</w:t>
      </w:r>
      <w:r>
        <w:rPr>
          <w:rFonts w:ascii="Arial" w:hAnsi="Arial" w:cs="Arial"/>
          <w:sz w:val="20"/>
          <w:szCs w:val="20"/>
        </w:rPr>
        <w:t xml:space="preserve"> o</w:t>
      </w:r>
      <w:r w:rsidR="00A478DD" w:rsidRPr="00FE43D8">
        <w:rPr>
          <w:rFonts w:ascii="Arial" w:hAnsi="Arial" w:cs="Arial"/>
          <w:sz w:val="20"/>
          <w:szCs w:val="20"/>
        </w:rPr>
        <w:t xml:space="preserve"> tym, że centrum handlowe to miejsce pełne ludzi, w którym gra muzyka i często pojawiają się niespodziewane</w:t>
      </w:r>
      <w:r w:rsidR="001E3909">
        <w:rPr>
          <w:rFonts w:ascii="Arial" w:hAnsi="Arial" w:cs="Arial"/>
          <w:sz w:val="20"/>
          <w:szCs w:val="20"/>
        </w:rPr>
        <w:t xml:space="preserve"> aromaty,</w:t>
      </w:r>
      <w:r w:rsidR="00A478DD" w:rsidRPr="00FE43D8">
        <w:rPr>
          <w:rFonts w:ascii="Arial" w:hAnsi="Arial" w:cs="Arial"/>
          <w:sz w:val="20"/>
          <w:szCs w:val="20"/>
        </w:rPr>
        <w:t xml:space="preserve"> dźwięki, a nawet hałas, co może </w:t>
      </w:r>
      <w:r w:rsidR="001E3909">
        <w:rPr>
          <w:rFonts w:ascii="Arial" w:hAnsi="Arial" w:cs="Arial"/>
          <w:sz w:val="20"/>
          <w:szCs w:val="20"/>
        </w:rPr>
        <w:t>powodować dyskomfort u niektórych zwierzaków</w:t>
      </w:r>
      <w:r w:rsidR="00A478DD" w:rsidRPr="00FE43D8">
        <w:rPr>
          <w:rFonts w:ascii="Arial" w:hAnsi="Arial" w:cs="Arial"/>
          <w:sz w:val="20"/>
          <w:szCs w:val="20"/>
        </w:rPr>
        <w:t xml:space="preserve"> – mówi </w:t>
      </w:r>
      <w:r w:rsidR="00EE57A2">
        <w:rPr>
          <w:rFonts w:ascii="Arial" w:hAnsi="Arial" w:cs="Arial"/>
          <w:sz w:val="20"/>
          <w:szCs w:val="20"/>
        </w:rPr>
        <w:t>Anna Borecka.</w:t>
      </w:r>
    </w:p>
    <w:p w14:paraId="13C327EF" w14:textId="77777777" w:rsidR="00A478DD" w:rsidRPr="00FE43D8" w:rsidRDefault="00A478DD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DFA76F" w14:textId="375740B4" w:rsidR="00A478DD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43D8">
        <w:rPr>
          <w:rFonts w:ascii="Arial" w:hAnsi="Arial" w:cs="Arial"/>
          <w:sz w:val="20"/>
          <w:szCs w:val="20"/>
        </w:rPr>
        <w:t xml:space="preserve">– </w:t>
      </w:r>
      <w:r w:rsidR="00A478DD" w:rsidRPr="00FE43D8">
        <w:rPr>
          <w:rFonts w:ascii="Arial" w:hAnsi="Arial" w:cs="Arial"/>
          <w:sz w:val="20"/>
          <w:szCs w:val="20"/>
        </w:rPr>
        <w:t xml:space="preserve">Jeśli </w:t>
      </w:r>
      <w:r w:rsidR="00490A54">
        <w:rPr>
          <w:rFonts w:ascii="Arial" w:hAnsi="Arial" w:cs="Arial"/>
          <w:sz w:val="20"/>
          <w:szCs w:val="20"/>
        </w:rPr>
        <w:t>więc</w:t>
      </w:r>
      <w:r w:rsidR="00A478DD" w:rsidRPr="00FE43D8">
        <w:rPr>
          <w:rFonts w:ascii="Arial" w:hAnsi="Arial" w:cs="Arial"/>
          <w:sz w:val="20"/>
          <w:szCs w:val="20"/>
        </w:rPr>
        <w:t xml:space="preserve"> nasz pupil jest wrażliwy na różne bodźce, nie lubi przebywać w otoczeniu nieznanych mu zapachów, </w:t>
      </w:r>
      <w:r w:rsidR="00490A54">
        <w:rPr>
          <w:rFonts w:ascii="Arial" w:hAnsi="Arial" w:cs="Arial"/>
          <w:sz w:val="20"/>
          <w:szCs w:val="20"/>
        </w:rPr>
        <w:t>odgłosów</w:t>
      </w:r>
      <w:r w:rsidR="00A478DD" w:rsidRPr="00FE43D8">
        <w:rPr>
          <w:rFonts w:ascii="Arial" w:hAnsi="Arial" w:cs="Arial"/>
          <w:sz w:val="20"/>
          <w:szCs w:val="20"/>
        </w:rPr>
        <w:t xml:space="preserve"> i osób, starajmy się nie zabierać go na wspólną wycieczkę do galerii handlowej</w:t>
      </w:r>
      <w:r w:rsidR="00490A54">
        <w:rPr>
          <w:rFonts w:ascii="Arial" w:hAnsi="Arial" w:cs="Arial"/>
          <w:sz w:val="20"/>
          <w:szCs w:val="20"/>
        </w:rPr>
        <w:t xml:space="preserve">. Oszczędzi mu to niepotrzebnego stresu </w:t>
      </w:r>
      <w:r w:rsidR="00A478DD" w:rsidRPr="00FE43D8">
        <w:rPr>
          <w:rFonts w:ascii="Arial" w:hAnsi="Arial" w:cs="Arial"/>
          <w:sz w:val="20"/>
          <w:szCs w:val="20"/>
        </w:rPr>
        <w:t>– dodaje.</w:t>
      </w:r>
    </w:p>
    <w:p w14:paraId="2959FB1B" w14:textId="7C02F9BF" w:rsidR="00EE57A2" w:rsidRDefault="00EE57A2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340468" w14:textId="72E595F8" w:rsidR="00EE57A2" w:rsidRPr="00FE43D8" w:rsidRDefault="00EE57A2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 informuje Jurajska, oprócz </w:t>
      </w:r>
      <w:r w:rsidR="006C6058">
        <w:rPr>
          <w:rFonts w:ascii="Arial" w:hAnsi="Arial" w:cs="Arial"/>
          <w:sz w:val="20"/>
          <w:szCs w:val="20"/>
        </w:rPr>
        <w:t>zapisów w regulaminie</w:t>
      </w:r>
      <w:r>
        <w:rPr>
          <w:rFonts w:ascii="Arial" w:hAnsi="Arial" w:cs="Arial"/>
          <w:sz w:val="20"/>
          <w:szCs w:val="20"/>
        </w:rPr>
        <w:t xml:space="preserve">, szykuje się także kilka innych pozytywnych zmian. Przede </w:t>
      </w:r>
      <w:r w:rsidR="00A96EE4">
        <w:rPr>
          <w:rFonts w:ascii="Arial" w:hAnsi="Arial" w:cs="Arial"/>
          <w:sz w:val="20"/>
          <w:szCs w:val="20"/>
        </w:rPr>
        <w:t xml:space="preserve">wszystkim </w:t>
      </w:r>
      <w:r w:rsidR="00EF6F5F">
        <w:rPr>
          <w:rFonts w:ascii="Arial" w:hAnsi="Arial" w:cs="Arial"/>
          <w:sz w:val="20"/>
          <w:szCs w:val="20"/>
        </w:rPr>
        <w:t>przy wejściach do centrum</w:t>
      </w:r>
      <w:r w:rsidR="00A96EE4">
        <w:rPr>
          <w:rFonts w:ascii="Arial" w:hAnsi="Arial" w:cs="Arial"/>
          <w:sz w:val="20"/>
          <w:szCs w:val="20"/>
        </w:rPr>
        <w:t xml:space="preserve"> niebawem pojawią się specjalne, ogólnodostępne poidełka dla zwierzaków. O ich czystość i regularnie uzupełnianie wodą zadba sama Jurajska.</w:t>
      </w:r>
    </w:p>
    <w:p w14:paraId="26A211E5" w14:textId="77777777" w:rsidR="00A478DD" w:rsidRDefault="00A478DD" w:rsidP="00A478DD">
      <w:pPr>
        <w:pStyle w:val="Bezodstpw"/>
        <w:rPr>
          <w:sz w:val="32"/>
          <w:szCs w:val="32"/>
        </w:rPr>
      </w:pPr>
    </w:p>
    <w:p w14:paraId="329539FC" w14:textId="77777777" w:rsidR="00A478DD" w:rsidRPr="0012558C" w:rsidRDefault="00A478DD" w:rsidP="00A478DD">
      <w:pPr>
        <w:pStyle w:val="Bezodstpw"/>
        <w:rPr>
          <w:sz w:val="32"/>
          <w:szCs w:val="32"/>
        </w:rPr>
      </w:pPr>
    </w:p>
    <w:p w14:paraId="3B02562C" w14:textId="77777777" w:rsidR="006F6604" w:rsidRPr="00F174B7" w:rsidRDefault="006F6604" w:rsidP="006D7B43">
      <w:pPr>
        <w:jc w:val="both"/>
        <w:rPr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02A9F" w14:textId="77777777" w:rsidR="00FB2BFC" w:rsidRDefault="00FB2BFC">
      <w:pPr>
        <w:spacing w:after="0" w:line="240" w:lineRule="auto"/>
      </w:pPr>
      <w:r>
        <w:separator/>
      </w:r>
    </w:p>
  </w:endnote>
  <w:endnote w:type="continuationSeparator" w:id="0">
    <w:p w14:paraId="0EDDC93B" w14:textId="77777777" w:rsidR="00FB2BFC" w:rsidRDefault="00FB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74CE1" w14:textId="77777777" w:rsidR="00FB2BFC" w:rsidRDefault="00FB2BFC">
      <w:pPr>
        <w:spacing w:after="0" w:line="240" w:lineRule="auto"/>
      </w:pPr>
      <w:r>
        <w:separator/>
      </w:r>
    </w:p>
  </w:footnote>
  <w:footnote w:type="continuationSeparator" w:id="0">
    <w:p w14:paraId="5CF11D3D" w14:textId="77777777" w:rsidR="00FB2BFC" w:rsidRDefault="00FB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1E3909"/>
    <w:rsid w:val="00221BBA"/>
    <w:rsid w:val="00226D40"/>
    <w:rsid w:val="00231A2F"/>
    <w:rsid w:val="002751B2"/>
    <w:rsid w:val="00281006"/>
    <w:rsid w:val="002B1BEB"/>
    <w:rsid w:val="002B5BB4"/>
    <w:rsid w:val="002C5C56"/>
    <w:rsid w:val="002E6B99"/>
    <w:rsid w:val="00304BAC"/>
    <w:rsid w:val="00333C4B"/>
    <w:rsid w:val="00334951"/>
    <w:rsid w:val="00336D4D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0526F"/>
    <w:rsid w:val="00E11815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D3D25"/>
    <w:rsid w:val="00ED5E90"/>
    <w:rsid w:val="00EE2743"/>
    <w:rsid w:val="00EE57A2"/>
    <w:rsid w:val="00EF6F5F"/>
    <w:rsid w:val="00F0064D"/>
    <w:rsid w:val="00F16E51"/>
    <w:rsid w:val="00F17916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10</TotalTime>
  <Pages>2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2023-04-05T07:00:00Z</dcterms:created>
  <dcterms:modified xsi:type="dcterms:W3CDTF">2023-04-05T07:00:00Z</dcterms:modified>
</cp:coreProperties>
</file>