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0F77B8E8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CA6975">
        <w:rPr>
          <w:rFonts w:ascii="Arial" w:hAnsi="Arial" w:cs="Arial"/>
          <w:sz w:val="18"/>
          <w:szCs w:val="18"/>
        </w:rPr>
        <w:t>10</w:t>
      </w:r>
      <w:r w:rsidR="00CA0E70">
        <w:rPr>
          <w:rFonts w:ascii="Arial" w:hAnsi="Arial" w:cs="Arial"/>
          <w:sz w:val="18"/>
          <w:szCs w:val="18"/>
        </w:rPr>
        <w:t>-</w:t>
      </w:r>
      <w:r w:rsidR="00E835C2">
        <w:rPr>
          <w:rFonts w:ascii="Arial" w:hAnsi="Arial" w:cs="Arial"/>
          <w:sz w:val="18"/>
          <w:szCs w:val="18"/>
        </w:rPr>
        <w:t>0</w:t>
      </w:r>
      <w:r w:rsidR="00365262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proofErr w:type="gramStart"/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proofErr w:type="gramEnd"/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2CD3AD5" w14:textId="77777777" w:rsidR="00474BC5" w:rsidRPr="001470B3" w:rsidRDefault="00474BC5" w:rsidP="00474BC5">
      <w:pPr>
        <w:pStyle w:val="Bezodstpw"/>
        <w:rPr>
          <w:sz w:val="26"/>
          <w:szCs w:val="26"/>
        </w:rPr>
      </w:pPr>
    </w:p>
    <w:p w14:paraId="6D5D2793" w14:textId="70160686" w:rsidR="00474BC5" w:rsidRPr="001470B3" w:rsidRDefault="00474BC5" w:rsidP="001470B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1470B3">
        <w:rPr>
          <w:rFonts w:ascii="Arial" w:hAnsi="Arial" w:cs="Arial"/>
          <w:b/>
          <w:bCs/>
          <w:sz w:val="26"/>
          <w:szCs w:val="26"/>
        </w:rPr>
        <w:t>To raj dla wielbicieli bibelotów!</w:t>
      </w:r>
    </w:p>
    <w:p w14:paraId="18054150" w14:textId="491B0A25" w:rsidR="00474BC5" w:rsidRDefault="00474BC5" w:rsidP="001470B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1470B3">
        <w:rPr>
          <w:rFonts w:ascii="Arial" w:hAnsi="Arial" w:cs="Arial"/>
          <w:b/>
          <w:bCs/>
          <w:sz w:val="26"/>
          <w:szCs w:val="26"/>
        </w:rPr>
        <w:t>„Garażówka” już w tę niedzielę</w:t>
      </w:r>
    </w:p>
    <w:p w14:paraId="2D60F9F2" w14:textId="77777777" w:rsidR="001470B3" w:rsidRPr="001470B3" w:rsidRDefault="001470B3" w:rsidP="001470B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61EE0EA5" w14:textId="77777777" w:rsidR="00474BC5" w:rsidRPr="001470B3" w:rsidRDefault="00474BC5" w:rsidP="001470B3">
      <w:pPr>
        <w:pStyle w:val="Bezodstpw"/>
        <w:jc w:val="center"/>
        <w:rPr>
          <w:rFonts w:ascii="Arial" w:hAnsi="Arial" w:cs="Arial"/>
          <w:b/>
          <w:bCs/>
        </w:rPr>
      </w:pPr>
    </w:p>
    <w:p w14:paraId="43B890E9" w14:textId="1F9797A2" w:rsidR="00474BC5" w:rsidRDefault="00C35337" w:rsidP="001470B3">
      <w:pPr>
        <w:pStyle w:val="Bezodstpw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Regularnie organizowane </w:t>
      </w:r>
      <w:r w:rsidR="00474BC5" w:rsidRPr="001470B3">
        <w:rPr>
          <w:rFonts w:ascii="Arial" w:hAnsi="Arial" w:cs="Arial"/>
          <w:b/>
          <w:bCs/>
        </w:rPr>
        <w:t>w Galerii Jurajskiej wyprzedaże garażowe to nie tylko okazja, aby znaleźć perełki designu za grosze, to także praktyczna lekcja ekologii. Kolejne wydarzenie z tego cyklu odbędzie się już w najbliższą niedzielę (12.02).</w:t>
      </w:r>
    </w:p>
    <w:p w14:paraId="4325CBDE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b/>
          <w:bCs/>
        </w:rPr>
      </w:pPr>
    </w:p>
    <w:p w14:paraId="1A9C23FF" w14:textId="77777777" w:rsidR="00474BC5" w:rsidRPr="001470B3" w:rsidRDefault="00474BC5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1DAFF2" w14:textId="4773FC00" w:rsidR="00474BC5" w:rsidRPr="001470B3" w:rsidRDefault="00474BC5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 xml:space="preserve">Tu można znaleźć dosłownie wszystko. Sukienkę, która pamięta czasy Gierka, </w:t>
      </w:r>
      <w:r w:rsidR="00CA6975">
        <w:rPr>
          <w:rFonts w:ascii="Arial" w:hAnsi="Arial" w:cs="Arial"/>
          <w:sz w:val="20"/>
          <w:szCs w:val="20"/>
        </w:rPr>
        <w:t>kurtkę</w:t>
      </w:r>
      <w:r w:rsidRPr="001470B3">
        <w:rPr>
          <w:rFonts w:ascii="Arial" w:hAnsi="Arial" w:cs="Arial"/>
          <w:sz w:val="20"/>
          <w:szCs w:val="20"/>
        </w:rPr>
        <w:t xml:space="preserve"> z lat 90-tych, szkło z Ząbkowic, a także winyle z diwami lat 80-tych. Nie brakuje także nowych rzeczy, często z metkami, a także przedmiotów </w:t>
      </w:r>
      <w:r w:rsidRPr="001470B3">
        <w:rPr>
          <w:rFonts w:ascii="Arial" w:hAnsi="Arial" w:cs="Arial"/>
          <w:i/>
          <w:iCs/>
          <w:sz w:val="20"/>
          <w:szCs w:val="20"/>
        </w:rPr>
        <w:t>upcycle</w:t>
      </w:r>
      <w:r w:rsidRPr="001470B3">
        <w:rPr>
          <w:rFonts w:ascii="Arial" w:hAnsi="Arial" w:cs="Arial"/>
          <w:sz w:val="20"/>
          <w:szCs w:val="20"/>
        </w:rPr>
        <w:t xml:space="preserve">, czyli używanych, którym nadano nowe życie. </w:t>
      </w:r>
    </w:p>
    <w:p w14:paraId="3DEBDA5C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F3CD99" w14:textId="2A1A1D3D" w:rsidR="00474BC5" w:rsidRPr="001470B3" w:rsidRDefault="00474BC5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>Już w najbliższą niedzielę</w:t>
      </w:r>
      <w:r w:rsidR="00CA6975">
        <w:rPr>
          <w:rFonts w:ascii="Arial" w:hAnsi="Arial" w:cs="Arial"/>
          <w:sz w:val="20"/>
          <w:szCs w:val="20"/>
        </w:rPr>
        <w:t xml:space="preserve"> (12.02) </w:t>
      </w:r>
      <w:r w:rsidRPr="001470B3">
        <w:rPr>
          <w:rFonts w:ascii="Arial" w:hAnsi="Arial" w:cs="Arial"/>
          <w:sz w:val="20"/>
          <w:szCs w:val="20"/>
        </w:rPr>
        <w:t>do Galerii Jurajskiej znów zawita wyprzedaż garażowa, unikalne w skali regionu, cykliczne wydarzenie, dzięki któremu mieszkańcy Częstochowy i okolic mają możliwość sprzedania rzeczy, których już nie używają.</w:t>
      </w:r>
    </w:p>
    <w:p w14:paraId="49DFF67D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235BFF" w14:textId="67A658AB" w:rsidR="00474BC5" w:rsidRPr="001470B3" w:rsidRDefault="00474BC5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>Wydarzenie – jak informują organizatorzy – tym razem przyciągnie ponad 80 sprzedawców, którzy zgłosili się do udziału w „garażówce”. Tradycyjnie nie zabraknie stoisk z ubraniami – tymi nowymi i vintage, biżuteri</w:t>
      </w:r>
      <w:r w:rsidR="001470B3">
        <w:rPr>
          <w:rFonts w:ascii="Arial" w:hAnsi="Arial" w:cs="Arial"/>
          <w:sz w:val="20"/>
          <w:szCs w:val="20"/>
        </w:rPr>
        <w:t>ą</w:t>
      </w:r>
      <w:r w:rsidRPr="001470B3">
        <w:rPr>
          <w:rFonts w:ascii="Arial" w:hAnsi="Arial" w:cs="Arial"/>
          <w:sz w:val="20"/>
          <w:szCs w:val="20"/>
        </w:rPr>
        <w:t xml:space="preserve">, butami, dekoracjami do domu, książkami, płytami CD i DVD, zabawkami, bibelotami i przedmiotami kolekcjonerskimi. </w:t>
      </w:r>
    </w:p>
    <w:p w14:paraId="0A0105F8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8D1150" w14:textId="6C57AB68" w:rsidR="00474BC5" w:rsidRPr="001470B3" w:rsidRDefault="001470B3" w:rsidP="001470B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 xml:space="preserve">– </w:t>
      </w:r>
      <w:r w:rsidR="00474BC5" w:rsidRPr="001470B3">
        <w:rPr>
          <w:rFonts w:ascii="Arial" w:hAnsi="Arial" w:cs="Arial"/>
          <w:sz w:val="20"/>
          <w:szCs w:val="20"/>
        </w:rPr>
        <w:t>Organizowana przez Jurajską garażówka to dziś jedyne w region</w:t>
      </w:r>
      <w:r w:rsidR="00C35337">
        <w:rPr>
          <w:rFonts w:ascii="Arial" w:hAnsi="Arial" w:cs="Arial"/>
          <w:sz w:val="20"/>
          <w:szCs w:val="20"/>
        </w:rPr>
        <w:t>ie</w:t>
      </w:r>
      <w:r w:rsidR="00474BC5" w:rsidRPr="001470B3">
        <w:rPr>
          <w:rFonts w:ascii="Arial" w:hAnsi="Arial" w:cs="Arial"/>
          <w:sz w:val="20"/>
          <w:szCs w:val="20"/>
        </w:rPr>
        <w:t xml:space="preserve"> sąsiedzkie wydarzenie, </w:t>
      </w:r>
      <w:r w:rsidR="00C35337">
        <w:rPr>
          <w:rFonts w:ascii="Arial" w:hAnsi="Arial" w:cs="Arial"/>
          <w:sz w:val="20"/>
          <w:szCs w:val="20"/>
        </w:rPr>
        <w:t>z pomocą którego</w:t>
      </w:r>
      <w:r w:rsidR="00474BC5" w:rsidRPr="001470B3">
        <w:rPr>
          <w:rFonts w:ascii="Arial" w:hAnsi="Arial" w:cs="Arial"/>
          <w:sz w:val="20"/>
          <w:szCs w:val="20"/>
        </w:rPr>
        <w:t xml:space="preserve"> każdy może pozbyć się z domu nadmiaru przedmiotów, które zalegają często od lat w szafach, piwnicach, na strychach i w garażach, a przy okazji nieco zarobić </w:t>
      </w:r>
      <w:r w:rsidRPr="001470B3">
        <w:rPr>
          <w:rFonts w:ascii="Arial" w:hAnsi="Arial" w:cs="Arial"/>
          <w:sz w:val="20"/>
          <w:szCs w:val="20"/>
        </w:rPr>
        <w:t xml:space="preserve">– </w:t>
      </w:r>
      <w:r w:rsidR="00474BC5" w:rsidRPr="001470B3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37EB1B77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DE1570" w14:textId="649CCFC1" w:rsidR="00474BC5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 xml:space="preserve">– </w:t>
      </w:r>
      <w:r w:rsidR="00474BC5" w:rsidRPr="001470B3">
        <w:rPr>
          <w:rFonts w:ascii="Arial" w:hAnsi="Arial" w:cs="Arial"/>
          <w:sz w:val="20"/>
          <w:szCs w:val="20"/>
        </w:rPr>
        <w:t xml:space="preserve">Dzięki temu popularyzujemy ideę drugiego </w:t>
      </w:r>
      <w:r w:rsidR="00C35337">
        <w:rPr>
          <w:rFonts w:ascii="Arial" w:hAnsi="Arial" w:cs="Arial"/>
          <w:sz w:val="20"/>
          <w:szCs w:val="20"/>
        </w:rPr>
        <w:t>obiegu</w:t>
      </w:r>
      <w:r w:rsidR="00474BC5" w:rsidRPr="001470B3">
        <w:rPr>
          <w:rFonts w:ascii="Arial" w:hAnsi="Arial" w:cs="Arial"/>
          <w:sz w:val="20"/>
          <w:szCs w:val="20"/>
        </w:rPr>
        <w:t xml:space="preserve">, ale także pokazujemy co </w:t>
      </w:r>
      <w:r>
        <w:rPr>
          <w:rFonts w:ascii="Arial" w:hAnsi="Arial" w:cs="Arial"/>
          <w:sz w:val="20"/>
          <w:szCs w:val="20"/>
        </w:rPr>
        <w:t xml:space="preserve">można jeszcze </w:t>
      </w:r>
      <w:r w:rsidR="00474BC5" w:rsidRPr="001470B3">
        <w:rPr>
          <w:rFonts w:ascii="Arial" w:hAnsi="Arial" w:cs="Arial"/>
          <w:sz w:val="20"/>
          <w:szCs w:val="20"/>
        </w:rPr>
        <w:t>zrobić z uszanowanymi rzeczami, nietrafionymi prezentami</w:t>
      </w:r>
      <w:r w:rsidR="00C35337">
        <w:rPr>
          <w:rFonts w:ascii="Arial" w:hAnsi="Arial" w:cs="Arial"/>
          <w:sz w:val="20"/>
          <w:szCs w:val="20"/>
        </w:rPr>
        <w:t xml:space="preserve"> urodzinowymi lub gwiazdkowymi</w:t>
      </w:r>
      <w:r w:rsidR="00474BC5" w:rsidRPr="001470B3">
        <w:rPr>
          <w:rFonts w:ascii="Arial" w:hAnsi="Arial" w:cs="Arial"/>
          <w:sz w:val="20"/>
          <w:szCs w:val="20"/>
        </w:rPr>
        <w:t xml:space="preserve"> czy przedmiotami, do których mamy sentyment, zwłaszcza</w:t>
      </w:r>
      <w:r w:rsidR="00C35337">
        <w:rPr>
          <w:rFonts w:ascii="Arial" w:hAnsi="Arial" w:cs="Arial"/>
          <w:sz w:val="20"/>
          <w:szCs w:val="20"/>
        </w:rPr>
        <w:t>,</w:t>
      </w:r>
      <w:r w:rsidR="00474BC5" w:rsidRPr="001470B3">
        <w:rPr>
          <w:rFonts w:ascii="Arial" w:hAnsi="Arial" w:cs="Arial"/>
          <w:sz w:val="20"/>
          <w:szCs w:val="20"/>
        </w:rPr>
        <w:t xml:space="preserve"> jeśli nie chce się ich wyrzucać na śmietnik – dodaje.</w:t>
      </w:r>
    </w:p>
    <w:p w14:paraId="2035470E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E92868" w14:textId="5B6837DF" w:rsidR="00474BC5" w:rsidRPr="001470B3" w:rsidRDefault="002C499A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„Garażówka”</w:t>
      </w:r>
      <w:r w:rsidR="00474BC5" w:rsidRPr="001470B3">
        <w:rPr>
          <w:rFonts w:ascii="Arial" w:hAnsi="Arial" w:cs="Arial"/>
          <w:sz w:val="20"/>
          <w:szCs w:val="20"/>
        </w:rPr>
        <w:t xml:space="preserve"> to także gratka dla kolekcjonerów. Wśród wystawców często pojawiają się osoby wyprzedające swoje prywatne zbiory. Można tu znaleźć np. stare gazety, fotografie, monety, figurki Lego, zegary, obrazy, a także komiksy. Wielbiciele mody lat 70-, 80-, i 90-tych także mogą tu wyszperać dla siebie ponadczasowe ubrania i dodatki.</w:t>
      </w:r>
    </w:p>
    <w:p w14:paraId="39B6E4BC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BFD287" w14:textId="1FEF260D" w:rsidR="00474BC5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 xml:space="preserve">– </w:t>
      </w:r>
      <w:r w:rsidR="00474BC5" w:rsidRPr="001470B3">
        <w:rPr>
          <w:rFonts w:ascii="Arial" w:hAnsi="Arial" w:cs="Arial"/>
          <w:sz w:val="20"/>
          <w:szCs w:val="20"/>
        </w:rPr>
        <w:t>Od tradycyjnych giełd staroci tego typu wydarzenie odróżnia to, że nie znajdziemy na nim profesjonalnych sprzedawców. Każdy wystawca to prywatna osoba. To pozwala kupić unikalne rzeczy z pierwszej ręki, bez pośredników, a co za tym idzie, także za o wiele niższą cenę – zachęca Violetta Dziubin-Łuszczyk.</w:t>
      </w:r>
    </w:p>
    <w:p w14:paraId="03629B89" w14:textId="77777777" w:rsidR="001470B3" w:rsidRP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FC8074" w14:textId="26488751" w:rsidR="00474BC5" w:rsidRPr="001470B3" w:rsidRDefault="00474BC5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>Organizowana w niedzielę wyprzedaż garażowa jest już 11. z rzędu. W ciągu niecałego roku wydarzenie przyciągnęło ponad 50 tys. odwiedzających, a także ponad 600 wystawców z całego regionu. – Tego typu wydarzenia mają ogromny sens – mówi przedstawicielka Jurajskiej.</w:t>
      </w:r>
    </w:p>
    <w:p w14:paraId="7511C394" w14:textId="77777777" w:rsidR="001470B3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D89BE9" w14:textId="7DA10BA4" w:rsidR="00474BC5" w:rsidRDefault="001470B3" w:rsidP="001470B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70B3">
        <w:rPr>
          <w:rFonts w:ascii="Arial" w:hAnsi="Arial" w:cs="Arial"/>
          <w:sz w:val="20"/>
          <w:szCs w:val="20"/>
        </w:rPr>
        <w:t xml:space="preserve">– </w:t>
      </w:r>
      <w:r w:rsidR="00474BC5" w:rsidRPr="001470B3">
        <w:rPr>
          <w:rFonts w:ascii="Arial" w:hAnsi="Arial" w:cs="Arial"/>
          <w:sz w:val="20"/>
          <w:szCs w:val="20"/>
        </w:rPr>
        <w:t xml:space="preserve">Poprzez garażówkę pokazujemy, jak na co dzień </w:t>
      </w:r>
      <w:r>
        <w:rPr>
          <w:rFonts w:ascii="Arial" w:hAnsi="Arial" w:cs="Arial"/>
          <w:sz w:val="20"/>
          <w:szCs w:val="20"/>
        </w:rPr>
        <w:t>„</w:t>
      </w:r>
      <w:r w:rsidR="00474BC5" w:rsidRPr="001470B3">
        <w:rPr>
          <w:rFonts w:ascii="Arial" w:hAnsi="Arial" w:cs="Arial"/>
          <w:sz w:val="20"/>
          <w:szCs w:val="20"/>
        </w:rPr>
        <w:t>być eko</w:t>
      </w:r>
      <w:r>
        <w:rPr>
          <w:rFonts w:ascii="Arial" w:hAnsi="Arial" w:cs="Arial"/>
          <w:sz w:val="20"/>
          <w:szCs w:val="20"/>
        </w:rPr>
        <w:t>”</w:t>
      </w:r>
      <w:r w:rsidR="00474BC5" w:rsidRPr="001470B3">
        <w:rPr>
          <w:rFonts w:ascii="Arial" w:hAnsi="Arial" w:cs="Arial"/>
          <w:sz w:val="20"/>
          <w:szCs w:val="20"/>
        </w:rPr>
        <w:t xml:space="preserve">, co zrobić z nadmiarem rzeczy, które każdy z nas gromadzi, a także jak wymieniać się przedmiotami. Jednocześnie budujemy niezwykle zaangażowaną społeczność. Wielu z wystawców </w:t>
      </w:r>
      <w:r w:rsidR="00C35337">
        <w:rPr>
          <w:rFonts w:ascii="Arial" w:hAnsi="Arial" w:cs="Arial"/>
          <w:sz w:val="20"/>
          <w:szCs w:val="20"/>
        </w:rPr>
        <w:t>gości u nas regularnie</w:t>
      </w:r>
      <w:r w:rsidR="00474BC5" w:rsidRPr="001470B3">
        <w:rPr>
          <w:rFonts w:ascii="Arial" w:hAnsi="Arial" w:cs="Arial"/>
          <w:sz w:val="20"/>
          <w:szCs w:val="20"/>
        </w:rPr>
        <w:t>, wciąż także przybywają nowi – dodaje.</w:t>
      </w:r>
    </w:p>
    <w:p w14:paraId="4A502192" w14:textId="77777777" w:rsidR="001470B3" w:rsidRPr="001470B3" w:rsidRDefault="001470B3" w:rsidP="001470B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b/>
          <w:bCs/>
          <w:color w:val="081229"/>
          <w:sz w:val="20"/>
          <w:szCs w:val="20"/>
          <w:lang w:eastAsia="pl-PL"/>
        </w:rPr>
      </w:pPr>
      <w:r w:rsidRPr="001470B3">
        <w:rPr>
          <w:rFonts w:ascii="Arial" w:eastAsia="Times New Roman" w:hAnsi="Arial" w:cs="Arial"/>
          <w:b/>
          <w:bCs/>
          <w:color w:val="081229"/>
          <w:sz w:val="20"/>
          <w:szCs w:val="20"/>
          <w:lang w:eastAsia="pl-PL"/>
        </w:rPr>
        <w:lastRenderedPageBreak/>
        <w:t>Wstęp na wydarzenie jest bezpłatny. „Garażówka” odbywa się od godz. 12 do 16.</w:t>
      </w:r>
    </w:p>
    <w:p w14:paraId="577329E4" w14:textId="5A6AD671" w:rsidR="00DE7490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B1853E" w14:textId="77777777" w:rsidR="00365262" w:rsidRDefault="00365262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30FF8" w14:textId="77777777" w:rsidR="0084665E" w:rsidRDefault="0084665E">
      <w:pPr>
        <w:spacing w:after="0" w:line="240" w:lineRule="auto"/>
      </w:pPr>
      <w:r>
        <w:separator/>
      </w:r>
    </w:p>
  </w:endnote>
  <w:endnote w:type="continuationSeparator" w:id="0">
    <w:p w14:paraId="6FB16BA2" w14:textId="77777777" w:rsidR="0084665E" w:rsidRDefault="00846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400A4" w14:textId="77777777" w:rsidR="0084665E" w:rsidRDefault="0084665E">
      <w:pPr>
        <w:spacing w:after="0" w:line="240" w:lineRule="auto"/>
      </w:pPr>
      <w:r>
        <w:separator/>
      </w:r>
    </w:p>
  </w:footnote>
  <w:footnote w:type="continuationSeparator" w:id="0">
    <w:p w14:paraId="7238CDB8" w14:textId="77777777" w:rsidR="0084665E" w:rsidRDefault="00846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0B3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499A"/>
    <w:rsid w:val="002C5C56"/>
    <w:rsid w:val="00304BAC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56001"/>
    <w:rsid w:val="00456E28"/>
    <w:rsid w:val="00457C76"/>
    <w:rsid w:val="00460A4D"/>
    <w:rsid w:val="00474BC5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018A6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4665E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0066C"/>
    <w:rsid w:val="00C32562"/>
    <w:rsid w:val="00C35337"/>
    <w:rsid w:val="00C774EB"/>
    <w:rsid w:val="00C83162"/>
    <w:rsid w:val="00C85B44"/>
    <w:rsid w:val="00CA0E70"/>
    <w:rsid w:val="00CA1A7C"/>
    <w:rsid w:val="00CA6975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D75A9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23</TotalTime>
  <Pages>2</Pages>
  <Words>812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2023-02-08T11:28:00Z</dcterms:created>
  <dcterms:modified xsi:type="dcterms:W3CDTF">2023-02-10T08:19:00Z</dcterms:modified>
</cp:coreProperties>
</file>