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77777777" w:rsidR="006F6C92" w:rsidRPr="009F0070" w:rsidRDefault="006F6C92" w:rsidP="00AF4EF3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ABF1448" wp14:editId="6F79E90B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337A1" w14:textId="2D4ADD8B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 xml:space="preserve">Informacja prasowa: </w:t>
      </w:r>
      <w:r w:rsidR="0082404B">
        <w:rPr>
          <w:rFonts w:ascii="Arial" w:hAnsi="Arial" w:cs="Arial"/>
          <w:sz w:val="18"/>
          <w:szCs w:val="18"/>
        </w:rPr>
        <w:t>08</w:t>
      </w:r>
      <w:r w:rsidR="00423EB1" w:rsidRPr="007E0BBC">
        <w:rPr>
          <w:rFonts w:ascii="Arial" w:hAnsi="Arial" w:cs="Arial"/>
          <w:sz w:val="18"/>
          <w:szCs w:val="18"/>
        </w:rPr>
        <w:t>-</w:t>
      </w:r>
      <w:r w:rsidR="00E835C2">
        <w:rPr>
          <w:rFonts w:ascii="Arial" w:hAnsi="Arial" w:cs="Arial"/>
          <w:sz w:val="18"/>
          <w:szCs w:val="18"/>
        </w:rPr>
        <w:t>0</w:t>
      </w:r>
      <w:r w:rsidR="00365262">
        <w:rPr>
          <w:rFonts w:ascii="Arial" w:hAnsi="Arial" w:cs="Arial"/>
          <w:sz w:val="18"/>
          <w:szCs w:val="18"/>
        </w:rPr>
        <w:t>2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7E0BBC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134B5A1D" w14:textId="77777777" w:rsidR="0014717C" w:rsidRPr="009F0070" w:rsidRDefault="0014717C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CCCD670" w14:textId="50368DAC" w:rsidR="004D75B1" w:rsidRDefault="004D75B1" w:rsidP="009F0070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043B4751" w14:textId="77777777" w:rsidR="00CF025C" w:rsidRDefault="00CF025C" w:rsidP="00CF025C">
      <w:pPr>
        <w:pStyle w:val="Bezodstpw"/>
        <w:rPr>
          <w:rFonts w:ascii="Arial" w:hAnsi="Arial" w:cs="Arial"/>
        </w:rPr>
      </w:pPr>
    </w:p>
    <w:p w14:paraId="059C2C62" w14:textId="77777777" w:rsidR="004F4507" w:rsidRDefault="004F4507" w:rsidP="004F4507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535F582F" w14:textId="77777777" w:rsidR="004F4507" w:rsidRPr="00365262" w:rsidRDefault="004F4507" w:rsidP="00365262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365262">
        <w:rPr>
          <w:rFonts w:ascii="Arial" w:hAnsi="Arial" w:cs="Arial"/>
          <w:b/>
          <w:bCs/>
          <w:sz w:val="24"/>
          <w:szCs w:val="24"/>
        </w:rPr>
        <w:t>Jurajska organizuje konkurs walentynkowy – nie tylko dla zakochanych</w:t>
      </w:r>
    </w:p>
    <w:p w14:paraId="0BC6DFD7" w14:textId="77777777" w:rsidR="004F4507" w:rsidRDefault="004F4507" w:rsidP="004F4507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6785E9A2" w14:textId="77777777" w:rsidR="004F4507" w:rsidRDefault="004F4507" w:rsidP="004F4507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637DC0DC" w14:textId="64AC837D" w:rsidR="004F4507" w:rsidRDefault="00365262" w:rsidP="0036526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Walentynki to święto, które nie wyklucza. Przekonuje do tego organizowany przez Galerię Jurajską konkurs.</w:t>
      </w:r>
    </w:p>
    <w:p w14:paraId="3E852D05" w14:textId="161CF0B6" w:rsidR="00365262" w:rsidRDefault="00365262" w:rsidP="004F4507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6F4B2C10" w14:textId="77777777" w:rsidR="00365262" w:rsidRDefault="00365262" w:rsidP="004F4507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6A5CAE62" w14:textId="77777777" w:rsidR="004F4507" w:rsidRPr="00C13E39" w:rsidRDefault="004F4507" w:rsidP="004F4507">
      <w:pPr>
        <w:pStyle w:val="Bezodstpw"/>
        <w:rPr>
          <w:rFonts w:ascii="Arial" w:hAnsi="Arial" w:cs="Arial"/>
          <w:sz w:val="20"/>
          <w:szCs w:val="20"/>
        </w:rPr>
      </w:pPr>
    </w:p>
    <w:p w14:paraId="009AC61D" w14:textId="18C80857" w:rsidR="004F4507" w:rsidRPr="00C13E39" w:rsidRDefault="004F4507" w:rsidP="0036526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C13E39">
        <w:rPr>
          <w:rFonts w:ascii="Arial" w:hAnsi="Arial" w:cs="Arial"/>
          <w:sz w:val="20"/>
          <w:szCs w:val="20"/>
        </w:rPr>
        <w:t xml:space="preserve">Walentynki to nie tylko święto zarezerwowane dla zakochanych. Przez najbliższe dni w Galerii Jurajskiej można okazać miłość i sympatię każdemu, kto jest nam bliski – przyjacielowi </w:t>
      </w:r>
      <w:r w:rsidR="00365262">
        <w:rPr>
          <w:rFonts w:ascii="Arial" w:hAnsi="Arial" w:cs="Arial"/>
          <w:sz w:val="20"/>
          <w:szCs w:val="20"/>
        </w:rPr>
        <w:t>lub</w:t>
      </w:r>
      <w:r w:rsidRPr="00C13E39">
        <w:rPr>
          <w:rFonts w:ascii="Arial" w:hAnsi="Arial" w:cs="Arial"/>
          <w:sz w:val="20"/>
          <w:szCs w:val="20"/>
        </w:rPr>
        <w:t xml:space="preserve"> przyjaciółce, </w:t>
      </w:r>
      <w:r>
        <w:rPr>
          <w:rFonts w:ascii="Arial" w:hAnsi="Arial" w:cs="Arial"/>
          <w:sz w:val="20"/>
          <w:szCs w:val="20"/>
        </w:rPr>
        <w:t>członkom rodziny,</w:t>
      </w:r>
      <w:r w:rsidRPr="00C13E39">
        <w:rPr>
          <w:rFonts w:ascii="Arial" w:hAnsi="Arial" w:cs="Arial"/>
          <w:sz w:val="20"/>
          <w:szCs w:val="20"/>
        </w:rPr>
        <w:t xml:space="preserve"> a nawet swojemu… kotu czy psu.</w:t>
      </w:r>
    </w:p>
    <w:p w14:paraId="4CAEF836" w14:textId="77777777" w:rsidR="004F4507" w:rsidRPr="00C13E39" w:rsidRDefault="004F4507" w:rsidP="003652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F7519DD" w14:textId="77777777" w:rsidR="004F4507" w:rsidRDefault="004F4507" w:rsidP="0036526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C13E39">
        <w:rPr>
          <w:rFonts w:ascii="Arial" w:hAnsi="Arial" w:cs="Arial"/>
          <w:sz w:val="20"/>
          <w:szCs w:val="20"/>
        </w:rPr>
        <w:t xml:space="preserve">– Miłość ma wiele odcieni i wymiarów, a Walentynki są doskonałą okazją, aby ją wyznać. Można się powiedzieć </w:t>
      </w:r>
      <w:r>
        <w:rPr>
          <w:rFonts w:ascii="Arial" w:hAnsi="Arial" w:cs="Arial"/>
          <w:sz w:val="20"/>
          <w:szCs w:val="20"/>
        </w:rPr>
        <w:t xml:space="preserve">głośne </w:t>
      </w:r>
      <w:r w:rsidRPr="00C13E39">
        <w:rPr>
          <w:rFonts w:ascii="Arial" w:hAnsi="Arial" w:cs="Arial"/>
          <w:sz w:val="20"/>
          <w:szCs w:val="20"/>
        </w:rPr>
        <w:t xml:space="preserve">„kocham” swojej </w:t>
      </w:r>
      <w:r>
        <w:rPr>
          <w:rFonts w:ascii="Arial" w:hAnsi="Arial" w:cs="Arial"/>
          <w:sz w:val="20"/>
          <w:szCs w:val="20"/>
        </w:rPr>
        <w:t>drugiej połówce</w:t>
      </w:r>
      <w:r w:rsidRPr="00C13E39">
        <w:rPr>
          <w:rFonts w:ascii="Arial" w:hAnsi="Arial" w:cs="Arial"/>
          <w:sz w:val="20"/>
          <w:szCs w:val="20"/>
        </w:rPr>
        <w:t xml:space="preserve">, ale także pobawić się tym świętem i podzielić dobrym słowem </w:t>
      </w:r>
      <w:r>
        <w:rPr>
          <w:rFonts w:ascii="Arial" w:hAnsi="Arial" w:cs="Arial"/>
          <w:sz w:val="20"/>
          <w:szCs w:val="20"/>
        </w:rPr>
        <w:t>lub</w:t>
      </w:r>
      <w:r w:rsidRPr="00C13E39">
        <w:rPr>
          <w:rFonts w:ascii="Arial" w:hAnsi="Arial" w:cs="Arial"/>
          <w:sz w:val="20"/>
          <w:szCs w:val="20"/>
        </w:rPr>
        <w:t xml:space="preserve"> gestem </w:t>
      </w:r>
      <w:r>
        <w:rPr>
          <w:rFonts w:ascii="Arial" w:hAnsi="Arial" w:cs="Arial"/>
          <w:sz w:val="20"/>
          <w:szCs w:val="20"/>
        </w:rPr>
        <w:t>np. z koleżanką, pupilem, ciocią, przyjaznymi sąsiadami</w:t>
      </w:r>
      <w:r w:rsidRPr="00C13E3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czy – po prostu - całym światem – </w:t>
      </w:r>
      <w:r w:rsidRPr="00C13E39">
        <w:rPr>
          <w:rFonts w:ascii="Arial" w:hAnsi="Arial" w:cs="Arial"/>
          <w:b/>
          <w:bCs/>
          <w:sz w:val="20"/>
          <w:szCs w:val="20"/>
        </w:rPr>
        <w:t>mówi Violetta Dziubin-Łuszczyk, dyrektor marketingu Galerii Jurajskiej.</w:t>
      </w:r>
    </w:p>
    <w:p w14:paraId="7A6E2E50" w14:textId="77777777" w:rsidR="004F4507" w:rsidRDefault="004F4507" w:rsidP="0036526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6FF3BD27" w14:textId="79D94F74" w:rsidR="004F4507" w:rsidRDefault="004F4507" w:rsidP="0036526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022224">
        <w:rPr>
          <w:rFonts w:ascii="Arial" w:hAnsi="Arial" w:cs="Arial"/>
          <w:sz w:val="20"/>
          <w:szCs w:val="20"/>
        </w:rPr>
        <w:t>– Co więcej, Walentynki to także okazja do tego, aby zamanifestować swoją wielką miłość do jakieś życiowej pasji, np. sportu, zwierząt, przyrody, czytania</w:t>
      </w:r>
      <w:r w:rsidR="00365262">
        <w:rPr>
          <w:rFonts w:ascii="Arial" w:hAnsi="Arial" w:cs="Arial"/>
          <w:sz w:val="20"/>
          <w:szCs w:val="20"/>
        </w:rPr>
        <w:t xml:space="preserve">, </w:t>
      </w:r>
      <w:r w:rsidRPr="00022224">
        <w:rPr>
          <w:rFonts w:ascii="Arial" w:hAnsi="Arial" w:cs="Arial"/>
          <w:sz w:val="20"/>
          <w:szCs w:val="20"/>
        </w:rPr>
        <w:t>dobrej zabawy</w:t>
      </w:r>
      <w:r w:rsidR="00365262">
        <w:rPr>
          <w:rFonts w:ascii="Arial" w:hAnsi="Arial" w:cs="Arial"/>
          <w:sz w:val="20"/>
          <w:szCs w:val="20"/>
        </w:rPr>
        <w:t>, a nawet zakupów</w:t>
      </w:r>
      <w:r w:rsidRPr="00022224">
        <w:rPr>
          <w:rFonts w:ascii="Arial" w:hAnsi="Arial" w:cs="Arial"/>
          <w:sz w:val="20"/>
          <w:szCs w:val="20"/>
        </w:rPr>
        <w:t xml:space="preserve"> – dodaje.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 wyrażeniu tych uczuć pomóc ma organizowany przez Galerię Jurajską walentynkowy konkurs. </w:t>
      </w:r>
    </w:p>
    <w:p w14:paraId="74AC7860" w14:textId="77777777" w:rsidR="004F4507" w:rsidRDefault="004F4507" w:rsidP="003652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92FAC8" w14:textId="77777777" w:rsidR="004F4507" w:rsidRDefault="004F4507" w:rsidP="003652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Wystarczy przyjść do centrum handlowego w dniach </w:t>
      </w:r>
      <w:r w:rsidRPr="00837015">
        <w:rPr>
          <w:rFonts w:ascii="Arial" w:hAnsi="Arial" w:cs="Arial"/>
          <w:b/>
          <w:bCs/>
          <w:sz w:val="20"/>
          <w:szCs w:val="20"/>
        </w:rPr>
        <w:t>od 8 do 15 lutego</w:t>
      </w:r>
      <w:r>
        <w:rPr>
          <w:rFonts w:ascii="Arial" w:hAnsi="Arial" w:cs="Arial"/>
          <w:sz w:val="20"/>
          <w:szCs w:val="20"/>
        </w:rPr>
        <w:t xml:space="preserve"> i zrobić sobie zdjęcie w jednym z czterech przygotowanych tam kolorowych insta-boxów.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Do wyboru jest insta-box pełen kwiatów, zaaranżowany niczym kawiarnia, pełen cukierkowych kolorów czy świecidełek. </w:t>
      </w:r>
    </w:p>
    <w:p w14:paraId="7CAB8087" w14:textId="77777777" w:rsidR="004F4507" w:rsidRDefault="004F4507" w:rsidP="003652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A6EABE2" w14:textId="77777777" w:rsidR="004F4507" w:rsidRDefault="004F4507" w:rsidP="003652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Następnie, zrobione w Jurajskiej zdjęcie należy zamieścić na swoim Instagramie lub Facebooku, dodając przy tym hashtag #</w:t>
      </w:r>
      <w:r w:rsidRPr="00D80AC5">
        <w:rPr>
          <w:rFonts w:ascii="Arial" w:hAnsi="Arial" w:cs="Arial"/>
          <w:b/>
          <w:bCs/>
          <w:sz w:val="20"/>
          <w:szCs w:val="20"/>
        </w:rPr>
        <w:t xml:space="preserve">toteżmiłość </w:t>
      </w:r>
      <w:r w:rsidRPr="00D80AC5">
        <w:rPr>
          <w:rFonts w:ascii="Arial" w:hAnsi="Arial" w:cs="Arial"/>
          <w:sz w:val="20"/>
          <w:szCs w:val="20"/>
        </w:rPr>
        <w:t xml:space="preserve">i </w:t>
      </w:r>
      <w:r>
        <w:rPr>
          <w:rFonts w:ascii="Arial" w:hAnsi="Arial" w:cs="Arial"/>
          <w:sz w:val="20"/>
          <w:szCs w:val="20"/>
        </w:rPr>
        <w:t>lokalizacją</w:t>
      </w:r>
      <w:r w:rsidRPr="00D80AC5">
        <w:rPr>
          <w:rFonts w:ascii="Arial" w:hAnsi="Arial" w:cs="Arial"/>
          <w:sz w:val="20"/>
          <w:szCs w:val="20"/>
        </w:rPr>
        <w:t xml:space="preserve"> </w:t>
      </w:r>
      <w:r w:rsidRPr="00D80AC5">
        <w:rPr>
          <w:rFonts w:ascii="Arial" w:hAnsi="Arial" w:cs="Arial"/>
          <w:b/>
          <w:bCs/>
          <w:sz w:val="20"/>
          <w:szCs w:val="20"/>
        </w:rPr>
        <w:t>Galeria Jurajska</w:t>
      </w:r>
      <w:r w:rsidRPr="00D80AC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– Najciekawsze zdjęcia, na których bohaterowie będą w kreatywny sposób okazywać miłość bliskim czy swoim pasjom nagrodzimy – zapowiada Violetta Dziubin-Łuszczyk</w:t>
      </w:r>
    </w:p>
    <w:p w14:paraId="62C4EC38" w14:textId="77777777" w:rsidR="004F4507" w:rsidRDefault="004F4507" w:rsidP="003652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A7087F" w14:textId="7896DABB" w:rsidR="004F4507" w:rsidRPr="00022224" w:rsidRDefault="00365262" w:rsidP="0036526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</w:t>
      </w:r>
      <w:r w:rsidR="004F4507">
        <w:rPr>
          <w:rFonts w:ascii="Arial" w:hAnsi="Arial" w:cs="Arial"/>
          <w:sz w:val="20"/>
          <w:szCs w:val="20"/>
        </w:rPr>
        <w:t>Szukamy pomysłowych ujęć, które wykorzystają przygotowaną przez nas aranżację, ale także takich, które mają w sobie sporą dawkę humoru, zabawy motywami walentynkowymi i dystansu do tego święta, które przecież kipi od kiczu. Liczymy na kreatywność – mówi.</w:t>
      </w:r>
    </w:p>
    <w:p w14:paraId="1DFDB60C" w14:textId="77777777" w:rsidR="004F4507" w:rsidRDefault="004F4507" w:rsidP="003652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93DAFE5" w14:textId="2C21F52A" w:rsidR="004F4507" w:rsidRDefault="004F4507" w:rsidP="003652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Pula nagród obejmuje 14 kart podarunkowych na zakupy w Galerii Jurajskiej. Za I miejsce przyznana zostanie karta o wartości 300 złotych, za II miejsce – 200 złotych, a za III miejsce – 100 zł. Do rozdania organizatorzy mają także 11 wyróżnień, a co za tym idzie 11 kart o nominale 50 złotych. </w:t>
      </w:r>
    </w:p>
    <w:p w14:paraId="3E91AD3F" w14:textId="77777777" w:rsidR="004F4507" w:rsidRDefault="004F4507" w:rsidP="003652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5B0278B" w14:textId="317CFCF2" w:rsidR="004F4507" w:rsidRDefault="004F4507" w:rsidP="003652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 Tym konkursem chcemy zerwać z tradycyjnym postrzeganiem Walentynek jako święta, które zarezerwowane jest tylko dla dwojga, a co za tym idzie pokazać także inny, szerszy, bardziej inkluzywny wymiar tego wydarzenia</w:t>
      </w:r>
      <w:r w:rsidR="00365262">
        <w:rPr>
          <w:rFonts w:ascii="Arial" w:hAnsi="Arial" w:cs="Arial"/>
          <w:sz w:val="20"/>
          <w:szCs w:val="20"/>
        </w:rPr>
        <w:t>, które jest dla każdego, kto chce podzielić się miłością</w:t>
      </w:r>
      <w:r>
        <w:rPr>
          <w:rFonts w:ascii="Arial" w:hAnsi="Arial" w:cs="Arial"/>
          <w:sz w:val="20"/>
          <w:szCs w:val="20"/>
        </w:rPr>
        <w:t xml:space="preserve"> – mówi.</w:t>
      </w:r>
    </w:p>
    <w:p w14:paraId="230091A1" w14:textId="67DF8C6D" w:rsidR="00365262" w:rsidRDefault="00365262" w:rsidP="003652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61B219F" w14:textId="452AA4B7" w:rsidR="00365262" w:rsidRDefault="00365262" w:rsidP="003652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Szczegóły konkursy i regulamin dostępne są na stronie www.galeriajurajska.pl</w:t>
      </w:r>
    </w:p>
    <w:p w14:paraId="577329E4" w14:textId="5A6AD671" w:rsidR="00DE7490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FB1853E" w14:textId="77777777" w:rsidR="00365262" w:rsidRDefault="00365262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5D8CF7" w14:textId="23B6DBB5" w:rsidR="00DE7490" w:rsidRDefault="00DE7490" w:rsidP="00C32562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DE7490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2A8C1A00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lastRenderedPageBreak/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69EFBEF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27C8E" w14:textId="77777777" w:rsidR="00457C76" w:rsidRDefault="00457C76">
      <w:pPr>
        <w:spacing w:after="0" w:line="240" w:lineRule="auto"/>
      </w:pPr>
      <w:r>
        <w:separator/>
      </w:r>
    </w:p>
  </w:endnote>
  <w:endnote w:type="continuationSeparator" w:id="0">
    <w:p w14:paraId="4D117B27" w14:textId="77777777" w:rsidR="00457C76" w:rsidRDefault="00457C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AFFE2" w14:textId="77777777" w:rsidR="00457C76" w:rsidRDefault="00457C76">
      <w:pPr>
        <w:spacing w:after="0" w:line="240" w:lineRule="auto"/>
      </w:pPr>
      <w:r>
        <w:separator/>
      </w:r>
    </w:p>
  </w:footnote>
  <w:footnote w:type="continuationSeparator" w:id="0">
    <w:p w14:paraId="7EFEFE72" w14:textId="77777777" w:rsidR="00457C76" w:rsidRDefault="00457C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51B09"/>
    <w:rsid w:val="00052544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373E"/>
    <w:rsid w:val="0010422E"/>
    <w:rsid w:val="001204DD"/>
    <w:rsid w:val="00135E58"/>
    <w:rsid w:val="0014204B"/>
    <w:rsid w:val="00145E38"/>
    <w:rsid w:val="0014717C"/>
    <w:rsid w:val="00170574"/>
    <w:rsid w:val="00171A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1E2056"/>
    <w:rsid w:val="00221BBA"/>
    <w:rsid w:val="00226D40"/>
    <w:rsid w:val="00231A2F"/>
    <w:rsid w:val="002751B2"/>
    <w:rsid w:val="00281006"/>
    <w:rsid w:val="002B1BEB"/>
    <w:rsid w:val="002B5BB4"/>
    <w:rsid w:val="002C5C56"/>
    <w:rsid w:val="00304BAC"/>
    <w:rsid w:val="00333C4B"/>
    <w:rsid w:val="00334951"/>
    <w:rsid w:val="00336D4D"/>
    <w:rsid w:val="0034170D"/>
    <w:rsid w:val="00352F92"/>
    <w:rsid w:val="00353C60"/>
    <w:rsid w:val="00365262"/>
    <w:rsid w:val="003774D6"/>
    <w:rsid w:val="00377551"/>
    <w:rsid w:val="00385BEB"/>
    <w:rsid w:val="00392775"/>
    <w:rsid w:val="003A153A"/>
    <w:rsid w:val="003B12D3"/>
    <w:rsid w:val="003B4D8A"/>
    <w:rsid w:val="003B7063"/>
    <w:rsid w:val="003D2473"/>
    <w:rsid w:val="003D25CF"/>
    <w:rsid w:val="003E081C"/>
    <w:rsid w:val="00407DBA"/>
    <w:rsid w:val="00414DAA"/>
    <w:rsid w:val="004160CE"/>
    <w:rsid w:val="00422909"/>
    <w:rsid w:val="00423EB1"/>
    <w:rsid w:val="00424384"/>
    <w:rsid w:val="00437F60"/>
    <w:rsid w:val="00440A09"/>
    <w:rsid w:val="00456001"/>
    <w:rsid w:val="00456E28"/>
    <w:rsid w:val="00457C76"/>
    <w:rsid w:val="004754FA"/>
    <w:rsid w:val="00495B33"/>
    <w:rsid w:val="004A0083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860CE"/>
    <w:rsid w:val="00593656"/>
    <w:rsid w:val="005A288D"/>
    <w:rsid w:val="005A7D3A"/>
    <w:rsid w:val="005C680E"/>
    <w:rsid w:val="005D474D"/>
    <w:rsid w:val="005E1B9D"/>
    <w:rsid w:val="005E5588"/>
    <w:rsid w:val="005F1828"/>
    <w:rsid w:val="006018A6"/>
    <w:rsid w:val="00623076"/>
    <w:rsid w:val="00636E52"/>
    <w:rsid w:val="00661F0D"/>
    <w:rsid w:val="00667E0E"/>
    <w:rsid w:val="006754DE"/>
    <w:rsid w:val="006B57E5"/>
    <w:rsid w:val="006B5A01"/>
    <w:rsid w:val="006B5C69"/>
    <w:rsid w:val="006D092C"/>
    <w:rsid w:val="006D0E04"/>
    <w:rsid w:val="006D669B"/>
    <w:rsid w:val="006F6C92"/>
    <w:rsid w:val="0071342B"/>
    <w:rsid w:val="00713D82"/>
    <w:rsid w:val="007233AB"/>
    <w:rsid w:val="007262C6"/>
    <w:rsid w:val="007274EF"/>
    <w:rsid w:val="0073036A"/>
    <w:rsid w:val="007500EB"/>
    <w:rsid w:val="0075114E"/>
    <w:rsid w:val="00761B50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E0BBC"/>
    <w:rsid w:val="007F18D0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32D4"/>
    <w:rsid w:val="0087090F"/>
    <w:rsid w:val="00880694"/>
    <w:rsid w:val="0088126A"/>
    <w:rsid w:val="00881602"/>
    <w:rsid w:val="008A1469"/>
    <w:rsid w:val="008A3261"/>
    <w:rsid w:val="008B111E"/>
    <w:rsid w:val="008B4C3E"/>
    <w:rsid w:val="008C1F91"/>
    <w:rsid w:val="008C3943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84525"/>
    <w:rsid w:val="0099154C"/>
    <w:rsid w:val="00991A8C"/>
    <w:rsid w:val="00995A7B"/>
    <w:rsid w:val="009C0328"/>
    <w:rsid w:val="009C0941"/>
    <w:rsid w:val="009C4BB2"/>
    <w:rsid w:val="009D48D4"/>
    <w:rsid w:val="009D4F81"/>
    <w:rsid w:val="009D7D6D"/>
    <w:rsid w:val="009E6F75"/>
    <w:rsid w:val="009F0070"/>
    <w:rsid w:val="009F4252"/>
    <w:rsid w:val="00A00CBC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114B"/>
    <w:rsid w:val="00A455E8"/>
    <w:rsid w:val="00A46118"/>
    <w:rsid w:val="00A60B48"/>
    <w:rsid w:val="00A64939"/>
    <w:rsid w:val="00A67974"/>
    <w:rsid w:val="00A7716B"/>
    <w:rsid w:val="00A87283"/>
    <w:rsid w:val="00AB5B24"/>
    <w:rsid w:val="00AE7BCF"/>
    <w:rsid w:val="00AF4EF3"/>
    <w:rsid w:val="00B11644"/>
    <w:rsid w:val="00B223D5"/>
    <w:rsid w:val="00B51731"/>
    <w:rsid w:val="00B54AFE"/>
    <w:rsid w:val="00B75868"/>
    <w:rsid w:val="00B8427A"/>
    <w:rsid w:val="00B91A67"/>
    <w:rsid w:val="00BD20C2"/>
    <w:rsid w:val="00BF003E"/>
    <w:rsid w:val="00C0066C"/>
    <w:rsid w:val="00C32562"/>
    <w:rsid w:val="00C774EB"/>
    <w:rsid w:val="00C83162"/>
    <w:rsid w:val="00C85B44"/>
    <w:rsid w:val="00CA1A7C"/>
    <w:rsid w:val="00CB2E91"/>
    <w:rsid w:val="00CB642F"/>
    <w:rsid w:val="00CC30DB"/>
    <w:rsid w:val="00CD5151"/>
    <w:rsid w:val="00CE0326"/>
    <w:rsid w:val="00CF025C"/>
    <w:rsid w:val="00CF4EBF"/>
    <w:rsid w:val="00D020A9"/>
    <w:rsid w:val="00D1250A"/>
    <w:rsid w:val="00D27CAC"/>
    <w:rsid w:val="00D35559"/>
    <w:rsid w:val="00D410B0"/>
    <w:rsid w:val="00D41731"/>
    <w:rsid w:val="00D43C11"/>
    <w:rsid w:val="00D46586"/>
    <w:rsid w:val="00D6766B"/>
    <w:rsid w:val="00D94F73"/>
    <w:rsid w:val="00D952A4"/>
    <w:rsid w:val="00DA043B"/>
    <w:rsid w:val="00DA126E"/>
    <w:rsid w:val="00DB184A"/>
    <w:rsid w:val="00DB566D"/>
    <w:rsid w:val="00DC17F0"/>
    <w:rsid w:val="00DD1F68"/>
    <w:rsid w:val="00DE7490"/>
    <w:rsid w:val="00E022AF"/>
    <w:rsid w:val="00E11815"/>
    <w:rsid w:val="00E2283F"/>
    <w:rsid w:val="00E30404"/>
    <w:rsid w:val="00E31F1D"/>
    <w:rsid w:val="00E440A8"/>
    <w:rsid w:val="00E47064"/>
    <w:rsid w:val="00E6195A"/>
    <w:rsid w:val="00E635A1"/>
    <w:rsid w:val="00E835C2"/>
    <w:rsid w:val="00EA3731"/>
    <w:rsid w:val="00EA7619"/>
    <w:rsid w:val="00EC0A2D"/>
    <w:rsid w:val="00ED3D25"/>
    <w:rsid w:val="00ED5E90"/>
    <w:rsid w:val="00EE2743"/>
    <w:rsid w:val="00F0064D"/>
    <w:rsid w:val="00F16E51"/>
    <w:rsid w:val="00F17916"/>
    <w:rsid w:val="00F33D25"/>
    <w:rsid w:val="00F44DEE"/>
    <w:rsid w:val="00F525AF"/>
    <w:rsid w:val="00F52D6C"/>
    <w:rsid w:val="00F5468F"/>
    <w:rsid w:val="00F56690"/>
    <w:rsid w:val="00F60270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7</TotalTime>
  <Pages>2</Pages>
  <Words>746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cp:lastPrinted>2022-05-11T11:28:00Z</cp:lastPrinted>
  <dcterms:created xsi:type="dcterms:W3CDTF">2023-02-03T09:54:00Z</dcterms:created>
  <dcterms:modified xsi:type="dcterms:W3CDTF">2023-02-07T08:54:00Z</dcterms:modified>
</cp:coreProperties>
</file>