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4FB790B0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CF4EBF">
        <w:rPr>
          <w:rFonts w:ascii="Arial" w:hAnsi="Arial" w:cs="Arial"/>
          <w:sz w:val="18"/>
          <w:szCs w:val="18"/>
        </w:rPr>
        <w:t>08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A4114B" w:rsidRPr="007E0BBC">
        <w:rPr>
          <w:rFonts w:ascii="Arial" w:hAnsi="Arial" w:cs="Arial"/>
          <w:sz w:val="18"/>
          <w:szCs w:val="18"/>
        </w:rPr>
        <w:t>1</w:t>
      </w:r>
      <w:r w:rsidR="002B1BEB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2022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77777777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tomasz.pietrzak@guaranapr.pl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D670" w14:textId="50368DAC" w:rsidR="004D75B1" w:rsidRDefault="004D75B1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7E5E23D" w14:textId="52030696" w:rsidR="00CF4EBF" w:rsidRPr="00CF4EBF" w:rsidRDefault="00CF4EBF" w:rsidP="00CF4EB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CF4EBF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Weekend świątecznych atrakcji w Galerii Jurajskiej</w:t>
      </w:r>
    </w:p>
    <w:p w14:paraId="36929955" w14:textId="4F968427" w:rsidR="003774D6" w:rsidRDefault="003774D6" w:rsidP="003774D6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081229"/>
          <w:sz w:val="20"/>
          <w:szCs w:val="20"/>
        </w:rPr>
      </w:pPr>
      <w:r w:rsidRPr="00CF4EBF">
        <w:rPr>
          <w:rFonts w:ascii="Arial" w:hAnsi="Arial" w:cs="Arial"/>
          <w:b/>
          <w:bCs/>
          <w:color w:val="081229"/>
          <w:sz w:val="22"/>
          <w:szCs w:val="22"/>
        </w:rPr>
        <w:t>Warsztaty tworzenia eko-dekoracji, wystawa choinek udekorowanych przez przedszkolaków czy pierwszy kurs… Polarnego Expressu. W Galerii Jurajskiej szykuje się weekend pełen atrakcji dla najmłodszych</w:t>
      </w:r>
      <w:r w:rsidRPr="00CF4EBF">
        <w:rPr>
          <w:rFonts w:ascii="Arial" w:hAnsi="Arial" w:cs="Arial"/>
          <w:color w:val="081229"/>
          <w:sz w:val="20"/>
          <w:szCs w:val="20"/>
        </w:rPr>
        <w:t>.</w:t>
      </w:r>
    </w:p>
    <w:p w14:paraId="5C58B2E5" w14:textId="77777777" w:rsidR="00CF4EBF" w:rsidRPr="00CF4EBF" w:rsidRDefault="00CF4EBF" w:rsidP="003774D6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081229"/>
          <w:sz w:val="20"/>
          <w:szCs w:val="20"/>
        </w:rPr>
      </w:pPr>
    </w:p>
    <w:p w14:paraId="31113157" w14:textId="30062533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Tegoroczny sezon świąteczny w Jurajskiej jest niezwykle intensywny. Centrum handlowe już zaprezentowało swoją gwiazdkową iluminację, były także okazje do spotkań ze św. Mikołajem. To jednak dopiero </w:t>
      </w:r>
      <w:r w:rsidR="00CF4EBF">
        <w:rPr>
          <w:rFonts w:ascii="Arial" w:hAnsi="Arial" w:cs="Arial"/>
          <w:sz w:val="20"/>
          <w:szCs w:val="20"/>
        </w:rPr>
        <w:t>rozgrzewka przed świętami.</w:t>
      </w:r>
    </w:p>
    <w:p w14:paraId="7B9E99D0" w14:textId="77777777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</w:p>
    <w:p w14:paraId="0E7FBE25" w14:textId="2200567B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Najbliższy weekend z niedzielą handlową wypełni cała seria wydarzeń, które przybliżą gwiazdkowy klimat. Już 10 grudnia w centrum stanie Wielka Galeria Świątecznych Choinek, na którą złożą się drzewka bożonarodzeniowe udekorowane przez dzieci z </w:t>
      </w:r>
      <w:r w:rsidR="006B57E5">
        <w:rPr>
          <w:rFonts w:ascii="Arial" w:hAnsi="Arial" w:cs="Arial"/>
          <w:sz w:val="20"/>
          <w:szCs w:val="20"/>
        </w:rPr>
        <w:t>przedszkoli z Częstochowy i okolic.</w:t>
      </w:r>
    </w:p>
    <w:p w14:paraId="55AE5566" w14:textId="77777777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</w:p>
    <w:p w14:paraId="1C0F2098" w14:textId="0A06618B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>W sumie na pasażu</w:t>
      </w:r>
      <w:r w:rsidR="006B57E5">
        <w:rPr>
          <w:rFonts w:ascii="Arial" w:hAnsi="Arial" w:cs="Arial"/>
          <w:sz w:val="20"/>
          <w:szCs w:val="20"/>
        </w:rPr>
        <w:t xml:space="preserve"> przy Costa Coffee</w:t>
      </w:r>
      <w:r w:rsidRPr="00CF4EBF">
        <w:rPr>
          <w:rFonts w:ascii="Arial" w:hAnsi="Arial" w:cs="Arial"/>
          <w:sz w:val="20"/>
          <w:szCs w:val="20"/>
        </w:rPr>
        <w:t xml:space="preserve"> stanie ich aż </w:t>
      </w:r>
      <w:r w:rsidR="006B57E5">
        <w:rPr>
          <w:rFonts w:ascii="Arial" w:hAnsi="Arial" w:cs="Arial"/>
          <w:sz w:val="20"/>
          <w:szCs w:val="20"/>
        </w:rPr>
        <w:t>12</w:t>
      </w:r>
      <w:r w:rsidRPr="00CF4EBF">
        <w:rPr>
          <w:rFonts w:ascii="Arial" w:hAnsi="Arial" w:cs="Arial"/>
          <w:sz w:val="20"/>
          <w:szCs w:val="20"/>
        </w:rPr>
        <w:t>, tworząc gwiazdkową aranżację. Tydzień później odbędzie się natomiast głosowanie na najpiękniejszą choinkę. Także 10 grudnia, ale też 11 grudnia</w:t>
      </w:r>
      <w:r w:rsidR="00CF4EBF">
        <w:rPr>
          <w:rFonts w:ascii="Arial" w:hAnsi="Arial" w:cs="Arial"/>
          <w:sz w:val="20"/>
          <w:szCs w:val="20"/>
        </w:rPr>
        <w:t>,</w:t>
      </w:r>
      <w:r w:rsidRPr="00CF4EBF">
        <w:rPr>
          <w:rFonts w:ascii="Arial" w:hAnsi="Arial" w:cs="Arial"/>
          <w:sz w:val="20"/>
          <w:szCs w:val="20"/>
        </w:rPr>
        <w:t xml:space="preserve"> w Jurajskiej będzie można wziąć udział w kreatywnych warsztatach dla dzieci.</w:t>
      </w:r>
    </w:p>
    <w:p w14:paraId="0B622856" w14:textId="77777777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</w:p>
    <w:p w14:paraId="4FB218CC" w14:textId="77777777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>Najmłodsi pod okiem animatorów nauczą się tworzyć eko-ozdoby choinkowe z patyków, kartonów i szyszek, dekoracje z koralików a także robić świece z pszczelego wosku. W specjalnej strefie zabaw z kolei będzie można wziąć udział w wielkim budowaniu torów kolejowych.</w:t>
      </w:r>
    </w:p>
    <w:p w14:paraId="7E6E34BB" w14:textId="77777777" w:rsidR="003774D6" w:rsidRPr="00CF4EBF" w:rsidRDefault="003774D6" w:rsidP="003774D6">
      <w:pPr>
        <w:pStyle w:val="Bezodstpw"/>
        <w:rPr>
          <w:rFonts w:ascii="Arial" w:hAnsi="Arial" w:cs="Arial"/>
          <w:sz w:val="20"/>
          <w:szCs w:val="20"/>
        </w:rPr>
      </w:pPr>
    </w:p>
    <w:p w14:paraId="64E9D5FA" w14:textId="4A86F2BD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Centrum handlowe przygotowało także zabawy z nagrodami. Do zgarnięcia będą upominki od m.in: Barbie, Hot Wheels, Tomka i Przyjaciół oraz Bakugan. Nie zabraknie także poczęstunku </w:t>
      </w:r>
      <w:r w:rsidR="006B57E5">
        <w:rPr>
          <w:rFonts w:ascii="Arial" w:hAnsi="Arial" w:cs="Arial"/>
          <w:sz w:val="20"/>
          <w:szCs w:val="20"/>
        </w:rPr>
        <w:t>w postaci śniegowych kul, czyli waty cukrowej na patyku</w:t>
      </w:r>
      <w:r w:rsidRPr="00CF4EBF">
        <w:rPr>
          <w:rFonts w:ascii="Arial" w:hAnsi="Arial" w:cs="Arial"/>
          <w:sz w:val="20"/>
          <w:szCs w:val="20"/>
        </w:rPr>
        <w:t>. Wszystkie atrakcje zaplanowano od godz. 12</w:t>
      </w:r>
      <w:r w:rsidR="00CF4EBF">
        <w:rPr>
          <w:rFonts w:ascii="Arial" w:hAnsi="Arial" w:cs="Arial"/>
          <w:sz w:val="20"/>
          <w:szCs w:val="20"/>
        </w:rPr>
        <w:t>.00</w:t>
      </w:r>
      <w:r w:rsidRPr="00CF4EBF">
        <w:rPr>
          <w:rFonts w:ascii="Arial" w:hAnsi="Arial" w:cs="Arial"/>
          <w:sz w:val="20"/>
          <w:szCs w:val="20"/>
        </w:rPr>
        <w:t xml:space="preserve"> do 20.</w:t>
      </w:r>
      <w:r w:rsidR="00CF4EBF">
        <w:rPr>
          <w:rFonts w:ascii="Arial" w:hAnsi="Arial" w:cs="Arial"/>
          <w:sz w:val="20"/>
          <w:szCs w:val="20"/>
        </w:rPr>
        <w:t xml:space="preserve">00. </w:t>
      </w:r>
    </w:p>
    <w:p w14:paraId="79C2D552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7EB482" w14:textId="125BECE8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10 grudnia także w swój pierwszy kurs wyruszy Polarny Express, czyli kolorowa, żelazna kolejka, którą znaleźć można na ostatnim piętrze centrum handlowego. Ciuchcia składa się z lokomotywy oraz aż 3 wagonów pasażerskich i może zabrać jednocześnie do </w:t>
      </w:r>
      <w:r w:rsidR="006B57E5">
        <w:rPr>
          <w:rFonts w:ascii="Arial" w:hAnsi="Arial" w:cs="Arial"/>
          <w:sz w:val="20"/>
          <w:szCs w:val="20"/>
        </w:rPr>
        <w:t>12</w:t>
      </w:r>
      <w:r w:rsidRPr="00CF4EBF">
        <w:rPr>
          <w:rFonts w:ascii="Arial" w:hAnsi="Arial" w:cs="Arial"/>
          <w:sz w:val="20"/>
          <w:szCs w:val="20"/>
        </w:rPr>
        <w:t xml:space="preserve"> dzieci. </w:t>
      </w:r>
    </w:p>
    <w:p w14:paraId="11DFB3AD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FC9C29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>Kurs nią można odbyć w godzinach od 12.00 do 20.00. Stacja początkowa kolejki znajduje się na poziomie +2 galerii tuż przy sklepie Reserved. Przejażdżki są bezpłatne. Atrakcja dostępna będzie w Jurajskiej do 23 grudnia.</w:t>
      </w:r>
    </w:p>
    <w:p w14:paraId="6EFFA017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AD9255" w14:textId="2DAD80CC" w:rsidR="003774D6" w:rsidRPr="00CF4EBF" w:rsidRDefault="00CF4EBF" w:rsidP="003774D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– </w:t>
      </w:r>
      <w:r w:rsidR="003774D6" w:rsidRPr="00CF4EBF">
        <w:rPr>
          <w:rFonts w:ascii="Arial" w:hAnsi="Arial" w:cs="Arial"/>
          <w:sz w:val="20"/>
          <w:szCs w:val="20"/>
        </w:rPr>
        <w:t xml:space="preserve">Świąteczny weekend w Jurajskiej zapowiada się bardzo klimatycznie. Przygotowaliśmy atrakcję dla dzieci w każdym wieku. Coś dla siebie znajdą tu zarówno maluchy, jak i nieco starsze dzieci w wieku szkolnym – </w:t>
      </w:r>
      <w:r w:rsidR="003774D6" w:rsidRPr="00CF4EBF">
        <w:rPr>
          <w:rFonts w:ascii="Arial" w:hAnsi="Arial" w:cs="Arial"/>
          <w:b/>
          <w:bCs/>
          <w:sz w:val="20"/>
          <w:szCs w:val="20"/>
        </w:rPr>
        <w:t>zapowiada Violetta Dziubin-Łuszczyk, dyrektor marketingu Galerii Jurajskiej.</w:t>
      </w:r>
    </w:p>
    <w:p w14:paraId="20D3AA03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32DF47A" w14:textId="5D3161E0" w:rsidR="003774D6" w:rsidRPr="00CF4EBF" w:rsidRDefault="00CF4EBF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F4EBF">
        <w:rPr>
          <w:rFonts w:ascii="Arial" w:hAnsi="Arial" w:cs="Arial"/>
          <w:sz w:val="20"/>
          <w:szCs w:val="20"/>
        </w:rPr>
        <w:t xml:space="preserve">– </w:t>
      </w:r>
      <w:r w:rsidR="003774D6" w:rsidRPr="00CF4EBF">
        <w:rPr>
          <w:rFonts w:ascii="Arial" w:hAnsi="Arial" w:cs="Arial"/>
          <w:sz w:val="20"/>
          <w:szCs w:val="20"/>
        </w:rPr>
        <w:t>Na warsztatach będzie można rozwinąć swoje zdolności manualne i stworzyć dekoracje np. stół wigilijny czy choinkę, z kolei biorąc udział w zabawach wrócić do domu z prezentem. Ciekawie zapowiada się także Polarny Ekspress, który będzie pokonywał trasę kilkudziesięciu metrów – dodaje.</w:t>
      </w:r>
    </w:p>
    <w:p w14:paraId="4508DFC9" w14:textId="77777777" w:rsidR="003774D6" w:rsidRPr="00CF4EBF" w:rsidRDefault="003774D6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7DF86B" w14:textId="3BFA8789" w:rsidR="003774D6" w:rsidRPr="00CF4EBF" w:rsidRDefault="00CF4EBF" w:rsidP="003774D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jednak nie koniec wielkiego odliczania do świąt. 17 grudnia w Jurajskiej stanie Fabryka Elfów z programem warsztatów, a także Bajkowa Kraina Wesołych Elfów z atrakcjami dla dzieci. 18 grudnia </w:t>
      </w:r>
      <w:r w:rsidR="006B57E5">
        <w:rPr>
          <w:rFonts w:ascii="Arial" w:hAnsi="Arial" w:cs="Arial"/>
          <w:sz w:val="20"/>
          <w:szCs w:val="20"/>
        </w:rPr>
        <w:t>w centrum będzie można natomiast posłuchać koncertu kolęd, pastorałek i piosenek świątecznych</w:t>
      </w:r>
      <w:r>
        <w:rPr>
          <w:rFonts w:ascii="Arial" w:hAnsi="Arial" w:cs="Arial"/>
          <w:sz w:val="20"/>
          <w:szCs w:val="20"/>
        </w:rPr>
        <w:t xml:space="preserve">. </w:t>
      </w:r>
      <w:r w:rsidR="006B57E5">
        <w:rPr>
          <w:rFonts w:ascii="Arial" w:hAnsi="Arial" w:cs="Arial"/>
          <w:sz w:val="20"/>
          <w:szCs w:val="20"/>
        </w:rPr>
        <w:t xml:space="preserve">Z kolei </w:t>
      </w:r>
      <w:r>
        <w:rPr>
          <w:rFonts w:ascii="Arial" w:hAnsi="Arial" w:cs="Arial"/>
          <w:sz w:val="20"/>
          <w:szCs w:val="20"/>
        </w:rPr>
        <w:t xml:space="preserve"> od 19 do 23 grudnia będzie można wybrać się w galerii na świąteczny spacer w wirtualnej rzeczywistości. </w:t>
      </w:r>
    </w:p>
    <w:p w14:paraId="70A5C191" w14:textId="77777777" w:rsidR="003D2473" w:rsidRPr="003D2473" w:rsidRDefault="003D2473" w:rsidP="003D2473">
      <w:pPr>
        <w:pStyle w:val="Bezodstpw"/>
        <w:jc w:val="both"/>
        <w:rPr>
          <w:rFonts w:ascii="Arial" w:hAnsi="Arial" w:cs="Arial"/>
        </w:rPr>
      </w:pPr>
    </w:p>
    <w:p w14:paraId="03D0A5A8" w14:textId="2A8C1A00" w:rsidR="006F6C92" w:rsidRPr="00D020A9" w:rsidRDefault="006F6C92" w:rsidP="00D020A9">
      <w:pPr>
        <w:rPr>
          <w:rFonts w:ascii="Arial" w:eastAsia="Calibri" w:hAnsi="Arial" w:cs="Arial"/>
          <w:sz w:val="20"/>
          <w:szCs w:val="20"/>
        </w:rPr>
      </w:pPr>
      <w:r w:rsidRPr="00AF4EF3">
        <w:rPr>
          <w:rFonts w:ascii="Arial" w:hAnsi="Arial" w:cs="Arial"/>
          <w:sz w:val="16"/>
          <w:szCs w:val="16"/>
        </w:rPr>
        <w:t>***</w:t>
      </w:r>
    </w:p>
    <w:p w14:paraId="766FCC1C" w14:textId="77777777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F4EF3">
        <w:rPr>
          <w:rFonts w:ascii="Arial" w:hAnsi="Arial" w:cs="Arial"/>
          <w:sz w:val="16"/>
          <w:szCs w:val="16"/>
        </w:rPr>
        <w:t>Maxx, Mango</w:t>
      </w:r>
      <w:r w:rsidRPr="00AF4EF3">
        <w:rPr>
          <w:rFonts w:ascii="Arial" w:hAnsi="Arial" w:cs="Arial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7D3DF8" w14:textId="77777777" w:rsidR="00063BB1" w:rsidRPr="009F0070" w:rsidRDefault="00063BB1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63BB1" w:rsidRPr="009F007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04DE2" w14:textId="77777777" w:rsidR="00965869" w:rsidRDefault="00965869">
      <w:pPr>
        <w:spacing w:after="0" w:line="240" w:lineRule="auto"/>
      </w:pPr>
      <w:r>
        <w:separator/>
      </w:r>
    </w:p>
  </w:endnote>
  <w:endnote w:type="continuationSeparator" w:id="0">
    <w:p w14:paraId="00ABA424" w14:textId="77777777" w:rsidR="00965869" w:rsidRDefault="00965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12ACF" w14:textId="77777777" w:rsidR="00965869" w:rsidRDefault="00965869">
      <w:pPr>
        <w:spacing w:after="0" w:line="240" w:lineRule="auto"/>
      </w:pPr>
      <w:r>
        <w:separator/>
      </w:r>
    </w:p>
  </w:footnote>
  <w:footnote w:type="continuationSeparator" w:id="0">
    <w:p w14:paraId="2DFFB8FC" w14:textId="77777777" w:rsidR="00965869" w:rsidRDefault="00965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B1BEB"/>
    <w:rsid w:val="002B5BB4"/>
    <w:rsid w:val="00304BAC"/>
    <w:rsid w:val="00333C4B"/>
    <w:rsid w:val="00334951"/>
    <w:rsid w:val="00336D4D"/>
    <w:rsid w:val="0034170D"/>
    <w:rsid w:val="00352F92"/>
    <w:rsid w:val="00353C60"/>
    <w:rsid w:val="003774D6"/>
    <w:rsid w:val="00377551"/>
    <w:rsid w:val="00385BEB"/>
    <w:rsid w:val="00392775"/>
    <w:rsid w:val="003A153A"/>
    <w:rsid w:val="003B12D3"/>
    <w:rsid w:val="003B4D8A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705E2"/>
    <w:rsid w:val="00970889"/>
    <w:rsid w:val="009710DE"/>
    <w:rsid w:val="00972416"/>
    <w:rsid w:val="00984525"/>
    <w:rsid w:val="0099154C"/>
    <w:rsid w:val="00995A7B"/>
    <w:rsid w:val="009C0328"/>
    <w:rsid w:val="009C0941"/>
    <w:rsid w:val="009C4BB2"/>
    <w:rsid w:val="009D48D4"/>
    <w:rsid w:val="009D4F81"/>
    <w:rsid w:val="009D7D6D"/>
    <w:rsid w:val="009F0070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774EB"/>
    <w:rsid w:val="00C83162"/>
    <w:rsid w:val="00CA1A7C"/>
    <w:rsid w:val="00CC30DB"/>
    <w:rsid w:val="00CD5151"/>
    <w:rsid w:val="00CE0326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A043B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635A1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670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2022-12-08T08:32:00Z</dcterms:created>
  <dcterms:modified xsi:type="dcterms:W3CDTF">2022-12-08T08:33:00Z</dcterms:modified>
</cp:coreProperties>
</file>