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6B66EBE1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2B1BEB">
        <w:rPr>
          <w:rFonts w:ascii="Arial" w:hAnsi="Arial" w:cs="Arial"/>
          <w:sz w:val="18"/>
          <w:szCs w:val="18"/>
        </w:rPr>
        <w:t>01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A4114B" w:rsidRPr="007E0BBC">
        <w:rPr>
          <w:rFonts w:ascii="Arial" w:hAnsi="Arial" w:cs="Arial"/>
          <w:sz w:val="18"/>
          <w:szCs w:val="18"/>
        </w:rPr>
        <w:t>1</w:t>
      </w:r>
      <w:r w:rsidR="002B1BEB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2022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77777777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tomasz.pietrzak@guaranapr.pl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D670" w14:textId="070598EB" w:rsidR="004D75B1" w:rsidRPr="009F0070" w:rsidRDefault="004D75B1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1CB8C53" w14:textId="482E055C" w:rsidR="00E635A1" w:rsidRDefault="00E635A1" w:rsidP="00E635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E635A1">
        <w:rPr>
          <w:rFonts w:ascii="Arial" w:hAnsi="Arial" w:cs="Arial"/>
          <w:b/>
          <w:bCs/>
          <w:sz w:val="24"/>
          <w:szCs w:val="24"/>
        </w:rPr>
        <w:t xml:space="preserve">Galeria Jurajska przygotowała 21 dni pełnych atrakcji świątecznych. </w:t>
      </w:r>
      <w:r w:rsidRPr="00E635A1">
        <w:rPr>
          <w:rFonts w:ascii="Arial" w:hAnsi="Arial" w:cs="Arial"/>
          <w:b/>
          <w:bCs/>
          <w:sz w:val="24"/>
          <w:szCs w:val="24"/>
        </w:rPr>
        <w:br/>
        <w:t>Sprawdź kalendarium</w:t>
      </w:r>
      <w:r w:rsidR="009C4BB2">
        <w:rPr>
          <w:rFonts w:ascii="Arial" w:hAnsi="Arial" w:cs="Arial"/>
          <w:b/>
          <w:bCs/>
          <w:sz w:val="24"/>
          <w:szCs w:val="24"/>
        </w:rPr>
        <w:t>!</w:t>
      </w:r>
    </w:p>
    <w:p w14:paraId="18B739B8" w14:textId="77777777" w:rsidR="009C4BB2" w:rsidRPr="00E635A1" w:rsidRDefault="009C4BB2" w:rsidP="00E635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6742D4FE" w14:textId="77777777" w:rsidR="00E635A1" w:rsidRDefault="00E635A1" w:rsidP="00E635A1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3B314BA2" w14:textId="14139FB4" w:rsidR="00E635A1" w:rsidRDefault="00E635A1" w:rsidP="009C4BB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635A1">
        <w:rPr>
          <w:rFonts w:ascii="Arial" w:hAnsi="Arial" w:cs="Arial"/>
          <w:b/>
          <w:bCs/>
          <w:sz w:val="20"/>
          <w:szCs w:val="20"/>
        </w:rPr>
        <w:t xml:space="preserve">W Jurajskiej </w:t>
      </w:r>
      <w:r w:rsidR="007E0BBC">
        <w:rPr>
          <w:rFonts w:ascii="Arial" w:hAnsi="Arial" w:cs="Arial"/>
          <w:b/>
          <w:bCs/>
          <w:sz w:val="20"/>
          <w:szCs w:val="20"/>
        </w:rPr>
        <w:t>m</w:t>
      </w:r>
      <w:r w:rsidRPr="00E635A1">
        <w:rPr>
          <w:rFonts w:ascii="Arial" w:hAnsi="Arial" w:cs="Arial"/>
          <w:b/>
          <w:bCs/>
          <w:sz w:val="20"/>
          <w:szCs w:val="20"/>
        </w:rPr>
        <w:t xml:space="preserve">ikołajki potrwają nie 1 dzień, ale aż 21 dni i wypełni je kilkadziesiąt świątecznych atrakcji, począwszy od spotkania ze św. Mikołajem, aż po przejażdżkę rollercoasterem </w:t>
      </w:r>
      <w:r w:rsidR="00A455E8">
        <w:rPr>
          <w:rFonts w:ascii="Arial" w:hAnsi="Arial" w:cs="Arial"/>
          <w:b/>
          <w:bCs/>
          <w:sz w:val="20"/>
          <w:szCs w:val="20"/>
        </w:rPr>
        <w:t>w…</w:t>
      </w:r>
      <w:r w:rsidRPr="00E635A1">
        <w:rPr>
          <w:rFonts w:ascii="Arial" w:hAnsi="Arial" w:cs="Arial"/>
          <w:b/>
          <w:bCs/>
          <w:sz w:val="20"/>
          <w:szCs w:val="20"/>
        </w:rPr>
        <w:t xml:space="preserve"> wirtualnej rzeczywistości. </w:t>
      </w:r>
      <w:r w:rsidR="007E0BBC">
        <w:rPr>
          <w:rFonts w:ascii="Arial" w:hAnsi="Arial" w:cs="Arial"/>
          <w:b/>
          <w:bCs/>
          <w:sz w:val="20"/>
          <w:szCs w:val="20"/>
        </w:rPr>
        <w:t>Co przygotowano?</w:t>
      </w:r>
    </w:p>
    <w:p w14:paraId="4983D79B" w14:textId="77777777" w:rsidR="009C4BB2" w:rsidRPr="00E635A1" w:rsidRDefault="009C4BB2" w:rsidP="009C4BB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D2F61A3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C1979C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>Aż kilkadziesiąt świątecznych atrakcji będzie można znaleźć w grudniu w Jurajskiej. Centrum handlowe przygotowało prawdziwy maraton gwiazdkowy, który rozpocznie się już 2 grudnia i potrwa aż do 23 grudnia. Wypełnią go m.in. spotkania ze św. Mikołajem, warsztaty, ale także parady, koncerty i spacery w wirtualnej rzeczywistości.</w:t>
      </w:r>
    </w:p>
    <w:p w14:paraId="16E21D02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7F8753" w14:textId="2B9E2C48" w:rsidR="00E635A1" w:rsidRPr="009C4BB2" w:rsidRDefault="00E635A1" w:rsidP="009C4BB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– Jeszcze nigdy nie przygotowaliśmy tak wielu różnych atrakcji świątecznych, jak w tym roku. Grudzień zapowiada się niezwykle intensywnie i interesująco zarówno dla dzieci, jak i dorosłych. Każdego dnia dzieje się bowiem u nas coś ciekawego, co przybliża do świąt i buduje ich nastrój – </w:t>
      </w:r>
      <w:r w:rsidRPr="009C4BB2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667784CB" w14:textId="77777777" w:rsidR="00E635A1" w:rsidRPr="009C4BB2" w:rsidRDefault="00E635A1" w:rsidP="009C4BB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22E5383" w14:textId="0E1E98C4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I tak, już </w:t>
      </w:r>
      <w:r w:rsidRPr="009C4BB2">
        <w:rPr>
          <w:rFonts w:ascii="Arial" w:hAnsi="Arial" w:cs="Arial"/>
          <w:b/>
          <w:bCs/>
          <w:sz w:val="20"/>
          <w:szCs w:val="20"/>
        </w:rPr>
        <w:t>2 i 3 grudnia</w:t>
      </w:r>
      <w:r w:rsidRPr="00E635A1">
        <w:rPr>
          <w:rFonts w:ascii="Arial" w:hAnsi="Arial" w:cs="Arial"/>
          <w:sz w:val="20"/>
          <w:szCs w:val="20"/>
        </w:rPr>
        <w:t xml:space="preserve"> w centrum handlowym odbędzie się parada mikołajkowa w wykonaniu grupy cyrkowej. Do Jurajskiej zawitają sztukmistrzowie, którzy częstować będą piernikami. Oprócz tego będzie można zobaczyć pokaz zdolności akrobatów. Wydarzenie otwierając</w:t>
      </w:r>
      <w:r w:rsidR="007E0BBC">
        <w:rPr>
          <w:rFonts w:ascii="Arial" w:hAnsi="Arial" w:cs="Arial"/>
          <w:sz w:val="20"/>
          <w:szCs w:val="20"/>
        </w:rPr>
        <w:t>e</w:t>
      </w:r>
      <w:r w:rsidRPr="00E635A1">
        <w:rPr>
          <w:rFonts w:ascii="Arial" w:hAnsi="Arial" w:cs="Arial"/>
          <w:sz w:val="20"/>
          <w:szCs w:val="20"/>
        </w:rPr>
        <w:t xml:space="preserve"> świąteczny sezon odbywa się w godzinach od 12 do 20.</w:t>
      </w:r>
    </w:p>
    <w:p w14:paraId="1646946C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CB89FD1" w14:textId="7E12C6DE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Z kolei </w:t>
      </w:r>
      <w:r w:rsidRPr="009C4BB2">
        <w:rPr>
          <w:rFonts w:ascii="Arial" w:hAnsi="Arial" w:cs="Arial"/>
          <w:b/>
          <w:bCs/>
          <w:sz w:val="20"/>
          <w:szCs w:val="20"/>
        </w:rPr>
        <w:t>6 grudnia</w:t>
      </w:r>
      <w:r w:rsidRPr="00E635A1">
        <w:rPr>
          <w:rFonts w:ascii="Arial" w:hAnsi="Arial" w:cs="Arial"/>
          <w:sz w:val="20"/>
          <w:szCs w:val="20"/>
        </w:rPr>
        <w:t xml:space="preserve"> do galerii zawita św. Mikołaj w towarzystwie Śnieżynek. W specjalnie stworzonej świątecznej strefie najmłodsi będą mogli</w:t>
      </w:r>
      <w:r w:rsidR="007E0BBC">
        <w:rPr>
          <w:rFonts w:ascii="Arial" w:hAnsi="Arial" w:cs="Arial"/>
          <w:sz w:val="20"/>
          <w:szCs w:val="20"/>
        </w:rPr>
        <w:t xml:space="preserve"> zrobić</w:t>
      </w:r>
      <w:r w:rsidRPr="00E635A1">
        <w:rPr>
          <w:rFonts w:ascii="Arial" w:hAnsi="Arial" w:cs="Arial"/>
          <w:sz w:val="20"/>
          <w:szCs w:val="20"/>
        </w:rPr>
        <w:t xml:space="preserve"> sobie z nim pamiątkowe zdjęcia, a także zostawić listy z życzeniami. Dla dzieci przygotowano te</w:t>
      </w:r>
      <w:r w:rsidR="007E0BBC">
        <w:rPr>
          <w:rFonts w:ascii="Arial" w:hAnsi="Arial" w:cs="Arial"/>
          <w:sz w:val="20"/>
          <w:szCs w:val="20"/>
        </w:rPr>
        <w:t>ż</w:t>
      </w:r>
      <w:r w:rsidRPr="00E635A1">
        <w:rPr>
          <w:rFonts w:ascii="Arial" w:hAnsi="Arial" w:cs="Arial"/>
          <w:sz w:val="20"/>
          <w:szCs w:val="20"/>
        </w:rPr>
        <w:t xml:space="preserve"> upominki – jabłka, mandarynki i cukierki. Św. Mikołaj na najmłodszych czekać będzie w godzinach od 12 do 20.</w:t>
      </w:r>
    </w:p>
    <w:p w14:paraId="41D7F1B0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5FC1D6" w14:textId="128994D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>Zaplanowane na 2 i 3, a także 6 grudnia wydarzenia to dopiero rozgrzewka</w:t>
      </w:r>
      <w:r w:rsidR="007E0BBC">
        <w:rPr>
          <w:rFonts w:ascii="Arial" w:hAnsi="Arial" w:cs="Arial"/>
          <w:sz w:val="20"/>
          <w:szCs w:val="20"/>
        </w:rPr>
        <w:t xml:space="preserve"> – zapowiadają organizatorzy</w:t>
      </w:r>
      <w:r w:rsidRPr="00E635A1">
        <w:rPr>
          <w:rFonts w:ascii="Arial" w:hAnsi="Arial" w:cs="Arial"/>
          <w:sz w:val="20"/>
          <w:szCs w:val="20"/>
        </w:rPr>
        <w:t xml:space="preserve">. Już </w:t>
      </w:r>
      <w:r w:rsidRPr="009C4BB2">
        <w:rPr>
          <w:rFonts w:ascii="Arial" w:hAnsi="Arial" w:cs="Arial"/>
          <w:b/>
          <w:bCs/>
          <w:sz w:val="20"/>
          <w:szCs w:val="20"/>
        </w:rPr>
        <w:t>10 i 11 grudnia</w:t>
      </w:r>
      <w:r w:rsidRPr="00E635A1">
        <w:rPr>
          <w:rFonts w:ascii="Arial" w:hAnsi="Arial" w:cs="Arial"/>
          <w:sz w:val="20"/>
          <w:szCs w:val="20"/>
        </w:rPr>
        <w:t xml:space="preserve"> w Jurajskiej przygotowane zostaną warsztaty i zabawy z upominkami. Najmłodsi będą mogli nauczyć się m.in. robić świece z pszczelego wosku, dekoracje z koralików czy eko-ozdoby na choinkę. W specjalnej strefie szykuje się natomiast wielkie budowanie torów kolejowych. Całe wydarzenie zamknie się w godzinach od 12 do 20.</w:t>
      </w:r>
    </w:p>
    <w:p w14:paraId="389BDA80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1A3D56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Od </w:t>
      </w:r>
      <w:r w:rsidRPr="009C4BB2">
        <w:rPr>
          <w:rFonts w:ascii="Arial" w:hAnsi="Arial" w:cs="Arial"/>
          <w:b/>
          <w:bCs/>
          <w:sz w:val="20"/>
          <w:szCs w:val="20"/>
        </w:rPr>
        <w:t>10 grudnia</w:t>
      </w:r>
      <w:r w:rsidRPr="00E635A1">
        <w:rPr>
          <w:rFonts w:ascii="Arial" w:hAnsi="Arial" w:cs="Arial"/>
          <w:sz w:val="20"/>
          <w:szCs w:val="20"/>
        </w:rPr>
        <w:t xml:space="preserve"> w swoją trasę pod gołym niebem wyruszy także żelazny Express Polarny. Aż do 23 grudnia będzie on woził dzieci. Kolejka stanie przed jednym z wejść do centrum handlowego, a w sytuacji, kiedy pogoda na to nie pozwoli, pojawi się wewnątrz obiektu. Z przejażdżek będzie można skorzystać w godzinach od 12 do 20.</w:t>
      </w:r>
    </w:p>
    <w:p w14:paraId="5FAFE81A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6821CE" w14:textId="6C357514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Nieco inną przejażdżkę, bo w świecie wirtualnej rzeczywistości, będzie można zafundować sobie </w:t>
      </w:r>
      <w:r w:rsidRPr="009C4BB2">
        <w:rPr>
          <w:rFonts w:ascii="Arial" w:hAnsi="Arial" w:cs="Arial"/>
          <w:b/>
          <w:bCs/>
          <w:sz w:val="20"/>
          <w:szCs w:val="20"/>
        </w:rPr>
        <w:t>od 19 do 23 grudnia</w:t>
      </w:r>
      <w:r w:rsidRPr="00E635A1">
        <w:rPr>
          <w:rFonts w:ascii="Arial" w:hAnsi="Arial" w:cs="Arial"/>
          <w:sz w:val="20"/>
          <w:szCs w:val="20"/>
        </w:rPr>
        <w:t>. Zakładając specjalne gogle VR</w:t>
      </w:r>
      <w:r w:rsidR="007274EF">
        <w:rPr>
          <w:rFonts w:ascii="Arial" w:hAnsi="Arial" w:cs="Arial"/>
          <w:sz w:val="20"/>
          <w:szCs w:val="20"/>
        </w:rPr>
        <w:t xml:space="preserve"> (Virtual Reality)</w:t>
      </w:r>
      <w:r w:rsidRPr="00E635A1">
        <w:rPr>
          <w:rFonts w:ascii="Arial" w:hAnsi="Arial" w:cs="Arial"/>
          <w:sz w:val="20"/>
          <w:szCs w:val="20"/>
        </w:rPr>
        <w:t xml:space="preserve"> będzie można wejść do miasteczka św. Mikołaja i zobaczyć przygotowania do świąt, a także odbyć kurs po zimowej krainie wirtualnym rollercoasterem. Specjalna strefa VR działać będzie w godzinach od 12 do 20.</w:t>
      </w:r>
    </w:p>
    <w:p w14:paraId="07E5DF6A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B8977D" w14:textId="73E1E68A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– W tym roku nie brakuje tradycyjnych dla </w:t>
      </w:r>
      <w:r w:rsidR="007E0BBC">
        <w:rPr>
          <w:rFonts w:ascii="Arial" w:hAnsi="Arial" w:cs="Arial"/>
          <w:sz w:val="20"/>
          <w:szCs w:val="20"/>
        </w:rPr>
        <w:t>świąt</w:t>
      </w:r>
      <w:r w:rsidRPr="00E635A1">
        <w:rPr>
          <w:rFonts w:ascii="Arial" w:hAnsi="Arial" w:cs="Arial"/>
          <w:sz w:val="20"/>
          <w:szCs w:val="20"/>
        </w:rPr>
        <w:t xml:space="preserve"> atrakcji, ale także tych bardziej oryginalnych. Po raz pierwszy będzie można u nas poczuć świąteczny klimat korzystając z wirtualnej rzeczywistości, która dostarcza niesamowitych emocji. To zabawa, którą przygotowaliśmy dla dzieci, ale także dorosłych. Tu nie ma ograniczeń wiekowych – mówi przedstawicielka Jurajskiej.</w:t>
      </w:r>
    </w:p>
    <w:p w14:paraId="06582F06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984FCD" w14:textId="0673A0D1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lastRenderedPageBreak/>
        <w:t xml:space="preserve">Na tym jednak nie koniec. </w:t>
      </w:r>
      <w:r w:rsidRPr="009C4BB2">
        <w:rPr>
          <w:rFonts w:ascii="Arial" w:hAnsi="Arial" w:cs="Arial"/>
          <w:b/>
          <w:bCs/>
          <w:sz w:val="20"/>
          <w:szCs w:val="20"/>
        </w:rPr>
        <w:t>1</w:t>
      </w:r>
      <w:r w:rsidR="00422909">
        <w:rPr>
          <w:rFonts w:ascii="Arial" w:hAnsi="Arial" w:cs="Arial"/>
          <w:b/>
          <w:bCs/>
          <w:sz w:val="20"/>
          <w:szCs w:val="20"/>
        </w:rPr>
        <w:t>0</w:t>
      </w:r>
      <w:r w:rsidRPr="009C4BB2">
        <w:rPr>
          <w:rFonts w:ascii="Arial" w:hAnsi="Arial" w:cs="Arial"/>
          <w:b/>
          <w:bCs/>
          <w:sz w:val="20"/>
          <w:szCs w:val="20"/>
        </w:rPr>
        <w:t xml:space="preserve"> grudnia</w:t>
      </w:r>
      <w:r w:rsidRPr="00E635A1">
        <w:rPr>
          <w:rFonts w:ascii="Arial" w:hAnsi="Arial" w:cs="Arial"/>
          <w:sz w:val="20"/>
          <w:szCs w:val="20"/>
        </w:rPr>
        <w:t xml:space="preserve"> w centrum handlowym zostaną odsłonięte </w:t>
      </w:r>
      <w:r w:rsidR="007E0BBC">
        <w:rPr>
          <w:rFonts w:ascii="Arial" w:hAnsi="Arial" w:cs="Arial"/>
          <w:sz w:val="20"/>
          <w:szCs w:val="20"/>
        </w:rPr>
        <w:t>udekorowane przez przedszkolaków choinki</w:t>
      </w:r>
      <w:r w:rsidR="00422909">
        <w:rPr>
          <w:rFonts w:ascii="Arial" w:hAnsi="Arial" w:cs="Arial"/>
          <w:sz w:val="20"/>
          <w:szCs w:val="20"/>
        </w:rPr>
        <w:t xml:space="preserve">, a już </w:t>
      </w:r>
      <w:r w:rsidR="00422909" w:rsidRPr="00422909">
        <w:rPr>
          <w:rFonts w:ascii="Arial" w:hAnsi="Arial" w:cs="Arial"/>
          <w:b/>
          <w:bCs/>
          <w:sz w:val="20"/>
          <w:szCs w:val="20"/>
        </w:rPr>
        <w:t>17 grudnia</w:t>
      </w:r>
      <w:r w:rsidR="00422909">
        <w:rPr>
          <w:rFonts w:ascii="Arial" w:hAnsi="Arial" w:cs="Arial"/>
          <w:sz w:val="20"/>
          <w:szCs w:val="20"/>
        </w:rPr>
        <w:t xml:space="preserve"> wybierzemy i nagrodzimy najpiękniejsze drzewko. W</w:t>
      </w:r>
      <w:r w:rsidRPr="00E635A1">
        <w:rPr>
          <w:rFonts w:ascii="Arial" w:hAnsi="Arial" w:cs="Arial"/>
          <w:sz w:val="20"/>
          <w:szCs w:val="20"/>
        </w:rPr>
        <w:t>ydarzeniu towarzyszyć będą występ</w:t>
      </w:r>
      <w:r w:rsidR="007E0BBC">
        <w:rPr>
          <w:rFonts w:ascii="Arial" w:hAnsi="Arial" w:cs="Arial"/>
          <w:sz w:val="20"/>
          <w:szCs w:val="20"/>
        </w:rPr>
        <w:t>y</w:t>
      </w:r>
      <w:r w:rsidRPr="00E635A1">
        <w:rPr>
          <w:rFonts w:ascii="Arial" w:hAnsi="Arial" w:cs="Arial"/>
          <w:sz w:val="20"/>
          <w:szCs w:val="20"/>
        </w:rPr>
        <w:t xml:space="preserve"> dzieci, a także Fabryka Elfów, w której będzie można wziąć udział w warsztatach kreatywnych. Z kolei w Baśniowej Krainie Wesołych Elfów </w:t>
      </w:r>
      <w:r w:rsidR="007E0BBC">
        <w:rPr>
          <w:rFonts w:ascii="Arial" w:hAnsi="Arial" w:cs="Arial"/>
          <w:sz w:val="20"/>
          <w:szCs w:val="20"/>
        </w:rPr>
        <w:t>pojawią się</w:t>
      </w:r>
      <w:r w:rsidRPr="00E635A1">
        <w:rPr>
          <w:rFonts w:ascii="Arial" w:hAnsi="Arial" w:cs="Arial"/>
          <w:sz w:val="20"/>
          <w:szCs w:val="20"/>
        </w:rPr>
        <w:t xml:space="preserve"> pokazy żonglerki i akrobacji, a także </w:t>
      </w:r>
      <w:r w:rsidR="007E0BBC">
        <w:rPr>
          <w:rFonts w:ascii="Arial" w:hAnsi="Arial" w:cs="Arial"/>
          <w:sz w:val="20"/>
          <w:szCs w:val="20"/>
        </w:rPr>
        <w:t xml:space="preserve">będzie można </w:t>
      </w:r>
      <w:r w:rsidRPr="00E635A1">
        <w:rPr>
          <w:rFonts w:ascii="Arial" w:hAnsi="Arial" w:cs="Arial"/>
          <w:sz w:val="20"/>
          <w:szCs w:val="20"/>
        </w:rPr>
        <w:t>nauczyć się tańczyć.</w:t>
      </w:r>
    </w:p>
    <w:p w14:paraId="185B161F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3A70EB" w14:textId="67617463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635A1">
        <w:rPr>
          <w:rFonts w:ascii="Arial" w:hAnsi="Arial" w:cs="Arial"/>
          <w:sz w:val="20"/>
          <w:szCs w:val="20"/>
        </w:rPr>
        <w:t xml:space="preserve">Na </w:t>
      </w:r>
      <w:r w:rsidRPr="009C4BB2">
        <w:rPr>
          <w:rFonts w:ascii="Arial" w:hAnsi="Arial" w:cs="Arial"/>
          <w:b/>
          <w:bCs/>
          <w:sz w:val="20"/>
          <w:szCs w:val="20"/>
        </w:rPr>
        <w:t>18 grudnia</w:t>
      </w:r>
      <w:r w:rsidRPr="00E635A1">
        <w:rPr>
          <w:rFonts w:ascii="Arial" w:hAnsi="Arial" w:cs="Arial"/>
          <w:sz w:val="20"/>
          <w:szCs w:val="20"/>
        </w:rPr>
        <w:t xml:space="preserve"> Jurajska przygotowała natomiast </w:t>
      </w:r>
      <w:r w:rsidR="007E0BBC">
        <w:rPr>
          <w:rFonts w:ascii="Arial" w:hAnsi="Arial" w:cs="Arial"/>
          <w:sz w:val="20"/>
          <w:szCs w:val="20"/>
        </w:rPr>
        <w:t>występ</w:t>
      </w:r>
      <w:r w:rsidRPr="00E635A1">
        <w:rPr>
          <w:rFonts w:ascii="Arial" w:hAnsi="Arial" w:cs="Arial"/>
          <w:sz w:val="20"/>
          <w:szCs w:val="20"/>
        </w:rPr>
        <w:t xml:space="preserve"> Chóru Jasnogórskiego, a także koncert orkiestr z okolicznych gmin. Będzie można więc posłuchać najpiękniejszych kolęd, pastorałek, a także świątecznych przebojów.</w:t>
      </w:r>
    </w:p>
    <w:p w14:paraId="2F0AD48B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88A4FF" w14:textId="77777777" w:rsidR="00E635A1" w:rsidRPr="00E635A1" w:rsidRDefault="00E635A1" w:rsidP="009C4BB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B5D3D3" w14:textId="77777777" w:rsidR="00ED3D25" w:rsidRPr="009F0070" w:rsidRDefault="00ED3D25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F8C8B0" w14:textId="77777777" w:rsidR="004E0B14" w:rsidRPr="009F0070" w:rsidRDefault="004E0B14" w:rsidP="009F0070">
      <w:pPr>
        <w:pStyle w:val="Bezodstpw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3D0A5A8" w14:textId="615BF4CE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>***</w:t>
      </w:r>
    </w:p>
    <w:p w14:paraId="766FCC1C" w14:textId="77777777" w:rsidR="006F6C92" w:rsidRPr="00AF4EF3" w:rsidRDefault="006F6C92" w:rsidP="009F007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F4EF3">
        <w:rPr>
          <w:rFonts w:ascii="Arial" w:hAnsi="Arial" w:cs="Arial"/>
          <w:sz w:val="16"/>
          <w:szCs w:val="16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F4EF3">
        <w:rPr>
          <w:rFonts w:ascii="Arial" w:hAnsi="Arial" w:cs="Arial"/>
          <w:sz w:val="16"/>
          <w:szCs w:val="16"/>
        </w:rPr>
        <w:t>Maxx, Mango</w:t>
      </w:r>
      <w:r w:rsidRPr="00AF4EF3">
        <w:rPr>
          <w:rFonts w:ascii="Arial" w:hAnsi="Arial" w:cs="Arial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9F0070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7D3DF8" w14:textId="77777777" w:rsidR="00063BB1" w:rsidRPr="009F0070" w:rsidRDefault="00063BB1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63BB1" w:rsidRPr="009F007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3F1BF" w14:textId="77777777" w:rsidR="004C7E72" w:rsidRDefault="004C7E72">
      <w:pPr>
        <w:spacing w:after="0" w:line="240" w:lineRule="auto"/>
      </w:pPr>
      <w:r>
        <w:separator/>
      </w:r>
    </w:p>
  </w:endnote>
  <w:endnote w:type="continuationSeparator" w:id="0">
    <w:p w14:paraId="3BF03134" w14:textId="77777777" w:rsidR="004C7E72" w:rsidRDefault="004C7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972F2" w14:textId="77777777" w:rsidR="004C7E72" w:rsidRDefault="004C7E72">
      <w:pPr>
        <w:spacing w:after="0" w:line="240" w:lineRule="auto"/>
      </w:pPr>
      <w:r>
        <w:separator/>
      </w:r>
    </w:p>
  </w:footnote>
  <w:footnote w:type="continuationSeparator" w:id="0">
    <w:p w14:paraId="712B4420" w14:textId="77777777" w:rsidR="004C7E72" w:rsidRDefault="004C7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B1BEB"/>
    <w:rsid w:val="002B5BB4"/>
    <w:rsid w:val="00304BAC"/>
    <w:rsid w:val="00333C4B"/>
    <w:rsid w:val="00334951"/>
    <w:rsid w:val="00336D4D"/>
    <w:rsid w:val="0034170D"/>
    <w:rsid w:val="00352F92"/>
    <w:rsid w:val="00353C60"/>
    <w:rsid w:val="00377551"/>
    <w:rsid w:val="00385BEB"/>
    <w:rsid w:val="00392775"/>
    <w:rsid w:val="003A153A"/>
    <w:rsid w:val="003B12D3"/>
    <w:rsid w:val="003B4D8A"/>
    <w:rsid w:val="003B7063"/>
    <w:rsid w:val="003D25CF"/>
    <w:rsid w:val="003E081C"/>
    <w:rsid w:val="00407DBA"/>
    <w:rsid w:val="00414DAA"/>
    <w:rsid w:val="004160CE"/>
    <w:rsid w:val="00422909"/>
    <w:rsid w:val="00423EB1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23076"/>
    <w:rsid w:val="00661F0D"/>
    <w:rsid w:val="00667E0E"/>
    <w:rsid w:val="006754DE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C0328"/>
    <w:rsid w:val="009C0941"/>
    <w:rsid w:val="009C4BB2"/>
    <w:rsid w:val="009D48D4"/>
    <w:rsid w:val="009D4F81"/>
    <w:rsid w:val="009D7D6D"/>
    <w:rsid w:val="009F0070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774EB"/>
    <w:rsid w:val="00C83162"/>
    <w:rsid w:val="00CA1A7C"/>
    <w:rsid w:val="00CC30DB"/>
    <w:rsid w:val="00CD5151"/>
    <w:rsid w:val="00CE0326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A043B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635A1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44DEE"/>
    <w:rsid w:val="00F525AF"/>
    <w:rsid w:val="00F52D6C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17</TotalTime>
  <Pages>2</Pages>
  <Words>784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2022-11-29T11:04:00Z</dcterms:created>
  <dcterms:modified xsi:type="dcterms:W3CDTF">2022-12-01T07:55:00Z</dcterms:modified>
</cp:coreProperties>
</file>