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60D8AE00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 xml:space="preserve">Informacja prasowa: </w:t>
      </w:r>
      <w:r w:rsidR="009D48D4">
        <w:rPr>
          <w:rFonts w:ascii="Arial" w:hAnsi="Arial" w:cs="Arial"/>
        </w:rPr>
        <w:t>02</w:t>
      </w:r>
      <w:r w:rsidR="00A11B70" w:rsidRPr="00072930">
        <w:rPr>
          <w:rFonts w:ascii="Arial" w:hAnsi="Arial" w:cs="Arial"/>
        </w:rPr>
        <w:t>-0</w:t>
      </w:r>
      <w:r w:rsidR="009D48D4">
        <w:rPr>
          <w:rFonts w:ascii="Arial" w:hAnsi="Arial" w:cs="Arial"/>
        </w:rPr>
        <w:t>8</w:t>
      </w:r>
      <w:r w:rsidR="00A11B70" w:rsidRPr="00072930">
        <w:rPr>
          <w:rFonts w:ascii="Arial" w:hAnsi="Arial" w:cs="Arial"/>
        </w:rPr>
        <w:t>-</w:t>
      </w:r>
      <w:r w:rsidR="00543D94" w:rsidRPr="00072930">
        <w:rPr>
          <w:rFonts w:ascii="Arial" w:hAnsi="Arial" w:cs="Arial"/>
        </w:rPr>
        <w:t>2022</w:t>
      </w:r>
      <w:r w:rsidRPr="00072930">
        <w:rPr>
          <w:rFonts w:ascii="Arial" w:hAnsi="Arial" w:cs="Arial"/>
        </w:rPr>
        <w:t>, Częstochowa</w:t>
      </w:r>
    </w:p>
    <w:p w14:paraId="4F99FCAB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źródło: Biuro Prasowe Galerii Jurajskiej</w:t>
      </w:r>
    </w:p>
    <w:p w14:paraId="617F1C83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Tomasz Pietrzak/Guarana PR</w:t>
      </w:r>
    </w:p>
    <w:p w14:paraId="6475B91C" w14:textId="77777777" w:rsidR="006F6C92" w:rsidRPr="00072930" w:rsidRDefault="006F6C92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  <w:r w:rsidRPr="00072930">
        <w:rPr>
          <w:rFonts w:ascii="Arial" w:hAnsi="Arial" w:cs="Arial"/>
        </w:rPr>
        <w:t xml:space="preserve">tel. 509 106 256 mail. </w:t>
      </w:r>
      <w:hyperlink r:id="rId8" w:history="1">
        <w:r w:rsidRPr="00072930">
          <w:rPr>
            <w:rStyle w:val="Hipercze"/>
            <w:rFonts w:ascii="Arial" w:hAnsi="Arial" w:cs="Arial"/>
            <w:color w:val="auto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77777777" w:rsidR="004D75B1" w:rsidRPr="00072930" w:rsidRDefault="004D75B1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5D023C38" w14:textId="018FDD4D" w:rsidR="004B4791" w:rsidRPr="004E0B14" w:rsidRDefault="004E0B14" w:rsidP="004E0B14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Modna na świecie impreza vintage znów w Częstochowie</w:t>
      </w:r>
    </w:p>
    <w:p w14:paraId="356CEC62" w14:textId="2EB53662" w:rsidR="00087E2F" w:rsidRDefault="00087E2F" w:rsidP="004B4791">
      <w:pPr>
        <w:pStyle w:val="Bezodstpw"/>
        <w:rPr>
          <w:rFonts w:ascii="Arial" w:hAnsi="Arial" w:cs="Arial"/>
        </w:rPr>
      </w:pPr>
    </w:p>
    <w:p w14:paraId="61C49386" w14:textId="77777777" w:rsidR="00377551" w:rsidRDefault="00377551" w:rsidP="00072930">
      <w:pPr>
        <w:pStyle w:val="Bezodstpw"/>
        <w:rPr>
          <w:rFonts w:ascii="Arial" w:hAnsi="Arial" w:cs="Arial"/>
          <w:b/>
          <w:bCs/>
          <w:sz w:val="26"/>
          <w:szCs w:val="26"/>
        </w:rPr>
      </w:pPr>
    </w:p>
    <w:p w14:paraId="6F20893F" w14:textId="33203E91" w:rsidR="00377551" w:rsidRPr="004E0B14" w:rsidRDefault="00377551" w:rsidP="004E0B14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4E0B14">
        <w:rPr>
          <w:rFonts w:ascii="Arial" w:hAnsi="Arial" w:cs="Arial"/>
          <w:b/>
          <w:bCs/>
          <w:sz w:val="24"/>
          <w:szCs w:val="24"/>
        </w:rPr>
        <w:t xml:space="preserve">Tu można kupić nowe i używane rzeczy, w tym kultowy vintage, a także </w:t>
      </w:r>
      <w:r w:rsidR="003B4D8A">
        <w:rPr>
          <w:rFonts w:ascii="Arial" w:hAnsi="Arial" w:cs="Arial"/>
          <w:b/>
          <w:bCs/>
          <w:sz w:val="24"/>
          <w:szCs w:val="24"/>
        </w:rPr>
        <w:t>samemu sprzedać</w:t>
      </w:r>
      <w:r w:rsidRPr="004E0B14">
        <w:rPr>
          <w:rFonts w:ascii="Arial" w:hAnsi="Arial" w:cs="Arial"/>
          <w:b/>
          <w:bCs/>
          <w:sz w:val="24"/>
          <w:szCs w:val="24"/>
        </w:rPr>
        <w:t xml:space="preserve"> przedmioty, które spiętrzyły się w szafie, piwnicy czy na strychu. Już 7 sierpnia</w:t>
      </w:r>
      <w:r w:rsidR="009D48D4">
        <w:rPr>
          <w:rFonts w:ascii="Arial" w:hAnsi="Arial" w:cs="Arial"/>
          <w:b/>
          <w:bCs/>
          <w:sz w:val="24"/>
          <w:szCs w:val="24"/>
        </w:rPr>
        <w:t>, w godz. od 12 do 16,</w:t>
      </w:r>
      <w:r w:rsidRPr="004E0B14">
        <w:rPr>
          <w:rFonts w:ascii="Arial" w:hAnsi="Arial" w:cs="Arial"/>
          <w:b/>
          <w:bCs/>
          <w:sz w:val="24"/>
          <w:szCs w:val="24"/>
        </w:rPr>
        <w:t xml:space="preserve"> po raz czwarty w Galerii Jurajskiej odbędzie się wyprzedaż garażowa.</w:t>
      </w:r>
    </w:p>
    <w:p w14:paraId="13D98138" w14:textId="1A3EF68C" w:rsidR="00377551" w:rsidRPr="00087E2F" w:rsidRDefault="00377551" w:rsidP="00072930">
      <w:pPr>
        <w:pStyle w:val="Bezodstpw"/>
        <w:rPr>
          <w:rFonts w:ascii="Arial" w:hAnsi="Arial" w:cs="Arial"/>
          <w:b/>
          <w:bCs/>
        </w:rPr>
      </w:pPr>
    </w:p>
    <w:p w14:paraId="7C850AFC" w14:textId="1703533F" w:rsidR="00377551" w:rsidRPr="00087E2F" w:rsidRDefault="00377551" w:rsidP="00072930">
      <w:pPr>
        <w:pStyle w:val="Bezodstpw"/>
        <w:rPr>
          <w:rFonts w:ascii="Arial" w:hAnsi="Arial" w:cs="Arial"/>
          <w:b/>
          <w:bCs/>
        </w:rPr>
      </w:pPr>
    </w:p>
    <w:p w14:paraId="759D485D" w14:textId="165C54E1" w:rsidR="00377551" w:rsidRPr="00087E2F" w:rsidRDefault="00377551" w:rsidP="004E0B14">
      <w:pPr>
        <w:pStyle w:val="Bezodstpw"/>
        <w:jc w:val="both"/>
        <w:rPr>
          <w:rFonts w:ascii="Arial" w:hAnsi="Arial" w:cs="Arial"/>
        </w:rPr>
      </w:pPr>
      <w:r w:rsidRPr="00087E2F">
        <w:rPr>
          <w:rFonts w:ascii="Arial" w:hAnsi="Arial" w:cs="Arial"/>
        </w:rPr>
        <w:t>To prawdziwy raj dla wielbicieli staroci i rzeczy z duszą, ale także oszczędnych, którzy za grosze chcą kupić nowe lub prawie nowe rzeczy. Organizowana w Galerii Jurajskiej wyprzedaż garażowa i tym razem nie zawiedzie,</w:t>
      </w:r>
      <w:r w:rsidR="00A7716B" w:rsidRPr="00087E2F">
        <w:rPr>
          <w:rFonts w:ascii="Arial" w:hAnsi="Arial" w:cs="Arial"/>
        </w:rPr>
        <w:t xml:space="preserve"> gromadząc niemal 80 sprzedających z całego regionu!</w:t>
      </w:r>
    </w:p>
    <w:p w14:paraId="6F30F01C" w14:textId="4378611A" w:rsidR="00A7716B" w:rsidRPr="00087E2F" w:rsidRDefault="00A7716B" w:rsidP="004E0B14">
      <w:pPr>
        <w:pStyle w:val="Bezodstpw"/>
        <w:jc w:val="both"/>
        <w:rPr>
          <w:rFonts w:ascii="Arial" w:hAnsi="Arial" w:cs="Arial"/>
        </w:rPr>
      </w:pPr>
    </w:p>
    <w:p w14:paraId="7C31F0E4" w14:textId="3A95B8AC" w:rsidR="00A7716B" w:rsidRPr="004E0B14" w:rsidRDefault="00087E2F" w:rsidP="004E0B14">
      <w:pPr>
        <w:pStyle w:val="Bezodstpw"/>
        <w:jc w:val="both"/>
        <w:rPr>
          <w:rFonts w:ascii="Arial" w:hAnsi="Arial" w:cs="Arial"/>
          <w:b/>
          <w:bCs/>
        </w:rPr>
      </w:pPr>
      <w:r w:rsidRPr="00087E2F">
        <w:rPr>
          <w:rFonts w:ascii="Arial" w:hAnsi="Arial" w:cs="Arial"/>
        </w:rPr>
        <w:t xml:space="preserve">– </w:t>
      </w:r>
      <w:r w:rsidR="00A7716B" w:rsidRPr="00087E2F">
        <w:rPr>
          <w:rFonts w:ascii="Arial" w:hAnsi="Arial" w:cs="Arial"/>
        </w:rPr>
        <w:t>Garażówka w Jurajskiej na stałe wpisała się w kalendarium imprez w Częstochowie, udowadniając już trzykrotnie, że wart</w:t>
      </w:r>
      <w:r w:rsidR="003B4D8A">
        <w:rPr>
          <w:rFonts w:ascii="Arial" w:hAnsi="Arial" w:cs="Arial"/>
        </w:rPr>
        <w:t>o</w:t>
      </w:r>
      <w:r w:rsidR="00A7716B" w:rsidRPr="00087E2F">
        <w:rPr>
          <w:rFonts w:ascii="Arial" w:hAnsi="Arial" w:cs="Arial"/>
        </w:rPr>
        <w:t xml:space="preserve"> się</w:t>
      </w:r>
      <w:r w:rsidR="003B4D8A">
        <w:rPr>
          <w:rFonts w:ascii="Arial" w:hAnsi="Arial" w:cs="Arial"/>
        </w:rPr>
        <w:t xml:space="preserve"> tu</w:t>
      </w:r>
      <w:r w:rsidR="00A7716B" w:rsidRPr="00087E2F">
        <w:rPr>
          <w:rFonts w:ascii="Arial" w:hAnsi="Arial" w:cs="Arial"/>
        </w:rPr>
        <w:t xml:space="preserve"> wybrać w każdą pierwszą niedziele miesiąca. Doskonale znają ją już fani vintage oraz antyków</w:t>
      </w:r>
      <w:r w:rsidR="003B4D8A">
        <w:rPr>
          <w:rFonts w:ascii="Arial" w:hAnsi="Arial" w:cs="Arial"/>
        </w:rPr>
        <w:t>. W</w:t>
      </w:r>
      <w:r w:rsidR="00A7716B" w:rsidRPr="00087E2F">
        <w:rPr>
          <w:rFonts w:ascii="Arial" w:hAnsi="Arial" w:cs="Arial"/>
        </w:rPr>
        <w:t xml:space="preserve">ieść o imprezie roznosi się także pocztą pantoflową daleko poza Częstochowę – </w:t>
      </w:r>
      <w:r w:rsidR="00A7716B" w:rsidRPr="004E0B14">
        <w:rPr>
          <w:rFonts w:ascii="Arial" w:hAnsi="Arial" w:cs="Arial"/>
          <w:b/>
          <w:bCs/>
        </w:rPr>
        <w:t xml:space="preserve">mówi Violetta Dziubin-Łuszczyk, dyrektor marketingu </w:t>
      </w:r>
      <w:r w:rsidRPr="004E0B14">
        <w:rPr>
          <w:rFonts w:ascii="Arial" w:hAnsi="Arial" w:cs="Arial"/>
          <w:b/>
          <w:bCs/>
        </w:rPr>
        <w:t>Galerii</w:t>
      </w:r>
      <w:r w:rsidR="00A7716B" w:rsidRPr="004E0B14">
        <w:rPr>
          <w:rFonts w:ascii="Arial" w:hAnsi="Arial" w:cs="Arial"/>
          <w:b/>
          <w:bCs/>
        </w:rPr>
        <w:t xml:space="preserve"> Jurajskiej.</w:t>
      </w:r>
    </w:p>
    <w:p w14:paraId="6A4A6832" w14:textId="37D30605" w:rsidR="00A7716B" w:rsidRPr="004E0B14" w:rsidRDefault="00A7716B" w:rsidP="004E0B14">
      <w:pPr>
        <w:pStyle w:val="Bezodstpw"/>
        <w:jc w:val="both"/>
        <w:rPr>
          <w:rFonts w:ascii="Arial" w:hAnsi="Arial" w:cs="Arial"/>
          <w:b/>
          <w:bCs/>
        </w:rPr>
      </w:pPr>
    </w:p>
    <w:p w14:paraId="41E4D697" w14:textId="6FD4D8F9" w:rsidR="00377551" w:rsidRPr="00087E2F" w:rsidRDefault="003B4D8A" w:rsidP="004E0B14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Powód?</w:t>
      </w:r>
      <w:r w:rsidR="00A7716B" w:rsidRPr="00087E2F">
        <w:rPr>
          <w:rFonts w:ascii="Arial" w:hAnsi="Arial" w:cs="Arial"/>
        </w:rPr>
        <w:t xml:space="preserve"> „</w:t>
      </w:r>
      <w:r w:rsidRPr="00087E2F">
        <w:rPr>
          <w:rFonts w:ascii="Arial" w:hAnsi="Arial" w:cs="Arial"/>
        </w:rPr>
        <w:t xml:space="preserve">Garażówka” </w:t>
      </w:r>
      <w:r>
        <w:rPr>
          <w:rFonts w:ascii="Arial" w:hAnsi="Arial" w:cs="Arial"/>
        </w:rPr>
        <w:t xml:space="preserve">dla wielu częstochowian i nie tylko </w:t>
      </w:r>
      <w:r w:rsidR="00A7716B" w:rsidRPr="00087E2F">
        <w:rPr>
          <w:rFonts w:ascii="Arial" w:hAnsi="Arial" w:cs="Arial"/>
        </w:rPr>
        <w:t xml:space="preserve">stała się okazją do tego, aby upolować za grosze skarby, w tym m.in. ubrania i dodatki, biżuterię, książki, gry, zabawki, ale także ceramikę, szkło czy inne dekoracje. Nie brakuje tutaj także modnych rzeczy upcycle, np. przerobionych ubrań, a nawet przetworów </w:t>
      </w:r>
      <w:r>
        <w:rPr>
          <w:rFonts w:ascii="Arial" w:hAnsi="Arial" w:cs="Arial"/>
        </w:rPr>
        <w:t xml:space="preserve">i </w:t>
      </w:r>
      <w:r w:rsidR="00A7716B" w:rsidRPr="00087E2F">
        <w:rPr>
          <w:rFonts w:ascii="Arial" w:hAnsi="Arial" w:cs="Arial"/>
        </w:rPr>
        <w:t>ręcznie wykonanych wyrobów.</w:t>
      </w:r>
      <w:r w:rsidR="00775BFE" w:rsidRPr="00087E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Przyczyn popularności jest więcej.</w:t>
      </w:r>
    </w:p>
    <w:p w14:paraId="53B42A91" w14:textId="41D1EC9E" w:rsidR="00A7716B" w:rsidRPr="00087E2F" w:rsidRDefault="00A7716B" w:rsidP="004E0B14">
      <w:pPr>
        <w:pStyle w:val="Bezodstpw"/>
        <w:jc w:val="both"/>
        <w:rPr>
          <w:rFonts w:ascii="Arial" w:hAnsi="Arial" w:cs="Arial"/>
        </w:rPr>
      </w:pPr>
    </w:p>
    <w:p w14:paraId="2B8ED6CD" w14:textId="4459CF0E" w:rsidR="00775BFE" w:rsidRPr="00087E2F" w:rsidRDefault="00087E2F" w:rsidP="004E0B14">
      <w:pPr>
        <w:pStyle w:val="Bezodstpw"/>
        <w:jc w:val="both"/>
        <w:rPr>
          <w:rFonts w:ascii="Arial" w:hAnsi="Arial" w:cs="Arial"/>
        </w:rPr>
      </w:pPr>
      <w:r w:rsidRPr="00087E2F">
        <w:rPr>
          <w:rFonts w:ascii="Arial" w:hAnsi="Arial" w:cs="Arial"/>
        </w:rPr>
        <w:t xml:space="preserve">– </w:t>
      </w:r>
      <w:r w:rsidR="00A7716B" w:rsidRPr="00087E2F">
        <w:rPr>
          <w:rFonts w:ascii="Arial" w:hAnsi="Arial" w:cs="Arial"/>
        </w:rPr>
        <w:t xml:space="preserve">Nasza wyprzedaż </w:t>
      </w:r>
      <w:r w:rsidR="00775BFE" w:rsidRPr="00087E2F">
        <w:rPr>
          <w:rFonts w:ascii="Arial" w:hAnsi="Arial" w:cs="Arial"/>
        </w:rPr>
        <w:t>garażowa</w:t>
      </w:r>
      <w:r w:rsidR="00A7716B" w:rsidRPr="00087E2F">
        <w:rPr>
          <w:rFonts w:ascii="Arial" w:hAnsi="Arial" w:cs="Arial"/>
        </w:rPr>
        <w:t xml:space="preserve"> to kilkudziesięciu wystawców, wśród </w:t>
      </w:r>
      <w:r w:rsidR="00775BFE" w:rsidRPr="00087E2F">
        <w:rPr>
          <w:rFonts w:ascii="Arial" w:hAnsi="Arial" w:cs="Arial"/>
        </w:rPr>
        <w:t>których nie ma ani jednego profesjonalnego handlarza starociami! Są za to mieszkańcy regionu, nasi sąsiedzi, którzy sprzedając tu swoje rzeczy chcą się pozbyć z domu nadmiaru przedmiotów, a przy okazji także zarobić – mówi.</w:t>
      </w:r>
    </w:p>
    <w:p w14:paraId="0F899E00" w14:textId="77777777" w:rsidR="00775BFE" w:rsidRPr="00087E2F" w:rsidRDefault="00775BFE" w:rsidP="004E0B14">
      <w:pPr>
        <w:pStyle w:val="Bezodstpw"/>
        <w:jc w:val="both"/>
        <w:rPr>
          <w:rFonts w:ascii="Arial" w:hAnsi="Arial" w:cs="Arial"/>
        </w:rPr>
      </w:pPr>
    </w:p>
    <w:p w14:paraId="44587FA9" w14:textId="26E3D94B" w:rsidR="00A7716B" w:rsidRPr="00087E2F" w:rsidRDefault="00087E2F" w:rsidP="004E0B14">
      <w:pPr>
        <w:pStyle w:val="Bezodstpw"/>
        <w:jc w:val="both"/>
        <w:rPr>
          <w:rFonts w:ascii="Arial" w:hAnsi="Arial" w:cs="Arial"/>
        </w:rPr>
      </w:pPr>
      <w:r w:rsidRPr="00087E2F">
        <w:rPr>
          <w:rFonts w:ascii="Arial" w:hAnsi="Arial" w:cs="Arial"/>
        </w:rPr>
        <w:t xml:space="preserve">– </w:t>
      </w:r>
      <w:r w:rsidR="00775BFE" w:rsidRPr="00087E2F">
        <w:rPr>
          <w:rFonts w:ascii="Arial" w:hAnsi="Arial" w:cs="Arial"/>
        </w:rPr>
        <w:t xml:space="preserve">Dla wielu garażówka stała się </w:t>
      </w:r>
      <w:r w:rsidR="003B4D8A">
        <w:rPr>
          <w:rFonts w:ascii="Arial" w:hAnsi="Arial" w:cs="Arial"/>
        </w:rPr>
        <w:t>więc</w:t>
      </w:r>
      <w:r w:rsidR="00775BFE" w:rsidRPr="00087E2F">
        <w:rPr>
          <w:rFonts w:ascii="Arial" w:hAnsi="Arial" w:cs="Arial"/>
        </w:rPr>
        <w:t xml:space="preserve"> okazją do podreperowania budżetu domowego, ale także mądrego pozbycia się rzeczy, które mogą być pożądane przez innych. W ten sposób promujemy tzw. obieg zamknięty, w którym zamiast marnować</w:t>
      </w:r>
      <w:r w:rsidR="003B4D8A">
        <w:rPr>
          <w:rFonts w:ascii="Arial" w:hAnsi="Arial" w:cs="Arial"/>
        </w:rPr>
        <w:t xml:space="preserve"> i „produkować” śmieci</w:t>
      </w:r>
      <w:r w:rsidR="00775BFE" w:rsidRPr="00087E2F">
        <w:rPr>
          <w:rFonts w:ascii="Arial" w:hAnsi="Arial" w:cs="Arial"/>
        </w:rPr>
        <w:t>, przekazujemy dalej innym wciąż nadające się do użytku przedmioty np. ubranka</w:t>
      </w:r>
      <w:r w:rsidR="003B4D8A">
        <w:rPr>
          <w:rFonts w:ascii="Arial" w:hAnsi="Arial" w:cs="Arial"/>
        </w:rPr>
        <w:t>,</w:t>
      </w:r>
      <w:r w:rsidR="00775BFE" w:rsidRPr="00087E2F">
        <w:rPr>
          <w:rFonts w:ascii="Arial" w:hAnsi="Arial" w:cs="Arial"/>
        </w:rPr>
        <w:t xml:space="preserve"> z których wyrosło </w:t>
      </w:r>
      <w:r w:rsidR="003B4D8A">
        <w:rPr>
          <w:rFonts w:ascii="Arial" w:hAnsi="Arial" w:cs="Arial"/>
        </w:rPr>
        <w:t>dziecko</w:t>
      </w:r>
      <w:r w:rsidR="00775BFE" w:rsidRPr="00087E2F">
        <w:rPr>
          <w:rFonts w:ascii="Arial" w:hAnsi="Arial" w:cs="Arial"/>
        </w:rPr>
        <w:t>, książki, które znudziły czy nietrafione prezenty – mówi.</w:t>
      </w:r>
    </w:p>
    <w:p w14:paraId="029D239D" w14:textId="616BF3E8" w:rsidR="00775BFE" w:rsidRPr="004E0B14" w:rsidRDefault="00775BFE" w:rsidP="004E0B14">
      <w:pPr>
        <w:pStyle w:val="Bezodstpw"/>
        <w:jc w:val="both"/>
        <w:rPr>
          <w:rFonts w:ascii="Arial" w:hAnsi="Arial" w:cs="Arial"/>
        </w:rPr>
      </w:pPr>
    </w:p>
    <w:p w14:paraId="1D26A459" w14:textId="77777777" w:rsidR="003B4D8A" w:rsidRDefault="00775BFE" w:rsidP="004E0B14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222222"/>
          <w:shd w:val="clear" w:color="auto" w:fill="FFFFFF"/>
        </w:rPr>
      </w:pPr>
      <w:r w:rsidRPr="004E0B14">
        <w:rPr>
          <w:rFonts w:ascii="Arial" w:hAnsi="Arial" w:cs="Arial"/>
        </w:rPr>
        <w:t xml:space="preserve">Jak informuje Galeria Jurajska, do udziału w </w:t>
      </w:r>
      <w:r w:rsidR="00087E2F" w:rsidRPr="004E0B14">
        <w:rPr>
          <w:rFonts w:ascii="Arial" w:hAnsi="Arial" w:cs="Arial"/>
        </w:rPr>
        <w:t>garażówce</w:t>
      </w:r>
      <w:r w:rsidRPr="004E0B14">
        <w:rPr>
          <w:rFonts w:ascii="Arial" w:hAnsi="Arial" w:cs="Arial"/>
        </w:rPr>
        <w:t xml:space="preserve"> w roli sprzedającego wciąż można się zgłaszać. Wystarczy napisać na adres mailowy </w:t>
      </w:r>
      <w:hyperlink r:id="rId9" w:history="1">
        <w:r w:rsidRPr="004E0B14">
          <w:rPr>
            <w:rStyle w:val="Hipercze"/>
            <w:rFonts w:ascii="Arial" w:hAnsi="Arial" w:cs="Arial"/>
            <w:color w:val="auto"/>
            <w:u w:val="none"/>
          </w:rPr>
          <w:t>jurajska@wyprzedazgarazowa.org</w:t>
        </w:r>
      </w:hyperlink>
      <w:r w:rsidRPr="004E0B14">
        <w:rPr>
          <w:rStyle w:val="Pogrubienie"/>
          <w:rFonts w:ascii="Arial" w:hAnsi="Arial" w:cs="Arial"/>
          <w:b w:val="0"/>
          <w:bCs w:val="0"/>
          <w:shd w:val="clear" w:color="auto" w:fill="FFFFFF"/>
        </w:rPr>
        <w:t xml:space="preserve"> i krótko </w:t>
      </w:r>
      <w:r w:rsidRPr="00087E2F">
        <w:rPr>
          <w:rStyle w:val="Pogrubienie"/>
          <w:rFonts w:ascii="Arial" w:hAnsi="Arial" w:cs="Arial"/>
          <w:b w:val="0"/>
          <w:bCs w:val="0"/>
          <w:color w:val="222222"/>
          <w:shd w:val="clear" w:color="auto" w:fill="FFFFFF"/>
        </w:rPr>
        <w:t>opisać rzeczy, które chce się sprzedawać, a także powó</w:t>
      </w:r>
      <w:r w:rsidR="00087E2F" w:rsidRPr="00087E2F">
        <w:rPr>
          <w:rStyle w:val="Pogrubienie"/>
          <w:rFonts w:ascii="Arial" w:hAnsi="Arial" w:cs="Arial"/>
          <w:b w:val="0"/>
          <w:bCs w:val="0"/>
          <w:color w:val="222222"/>
          <w:shd w:val="clear" w:color="auto" w:fill="FFFFFF"/>
        </w:rPr>
        <w:t xml:space="preserve">d swojego udziału w wyprzedaży. </w:t>
      </w:r>
    </w:p>
    <w:p w14:paraId="172E2234" w14:textId="77777777" w:rsidR="003B4D8A" w:rsidRDefault="003B4D8A" w:rsidP="004E0B14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222222"/>
          <w:shd w:val="clear" w:color="auto" w:fill="FFFFFF"/>
        </w:rPr>
      </w:pPr>
    </w:p>
    <w:p w14:paraId="1FCB752E" w14:textId="2A0D0CB1" w:rsidR="00377551" w:rsidRDefault="003B4D8A" w:rsidP="004E0B14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222222"/>
          <w:shd w:val="clear" w:color="auto" w:fill="FFFFFF"/>
        </w:rPr>
      </w:pPr>
      <w:r>
        <w:rPr>
          <w:rStyle w:val="Pogrubienie"/>
          <w:rFonts w:ascii="Arial" w:hAnsi="Arial" w:cs="Arial"/>
          <w:b w:val="0"/>
          <w:bCs w:val="0"/>
          <w:color w:val="222222"/>
          <w:shd w:val="clear" w:color="auto" w:fill="FFFFFF"/>
        </w:rPr>
        <w:t>–</w:t>
      </w:r>
      <w:r w:rsidR="00087E2F" w:rsidRPr="00087E2F">
        <w:rPr>
          <w:rStyle w:val="Pogrubienie"/>
          <w:rFonts w:ascii="Arial" w:hAnsi="Arial" w:cs="Arial"/>
          <w:b w:val="0"/>
          <w:bCs w:val="0"/>
          <w:color w:val="222222"/>
          <w:shd w:val="clear" w:color="auto" w:fill="FFFFFF"/>
        </w:rPr>
        <w:t xml:space="preserve"> </w:t>
      </w:r>
      <w:r w:rsidR="00087E2F">
        <w:rPr>
          <w:rStyle w:val="Pogrubienie"/>
          <w:rFonts w:ascii="Arial" w:hAnsi="Arial" w:cs="Arial"/>
          <w:b w:val="0"/>
          <w:bCs w:val="0"/>
          <w:color w:val="222222"/>
          <w:shd w:val="clear" w:color="auto" w:fill="FFFFFF"/>
        </w:rPr>
        <w:t>G</w:t>
      </w:r>
      <w:r w:rsidR="00087E2F" w:rsidRPr="00087E2F">
        <w:rPr>
          <w:rStyle w:val="Pogrubienie"/>
          <w:rFonts w:ascii="Arial" w:hAnsi="Arial" w:cs="Arial"/>
          <w:b w:val="0"/>
          <w:bCs w:val="0"/>
          <w:color w:val="222222"/>
          <w:shd w:val="clear" w:color="auto" w:fill="FFFFFF"/>
        </w:rPr>
        <w:t>arażówka jest imprezą w pełni otwartą dla każdego, kto nie jest profesjonalnym handlowcem, czyli nie prowadzi działalności polegającej na obrocie starociami, rzeczami vintage czy antykami. Z naszej strony zapewniamy nieodpłatną przestrzeń w galerii, ale także kupujących, których z edycji na edycję jest coraz więcej – mówi Violetta Dziubin-Łuszczyk.</w:t>
      </w:r>
    </w:p>
    <w:p w14:paraId="0CF8C8B0" w14:textId="77777777" w:rsidR="004E0B14" w:rsidRPr="004E0B14" w:rsidRDefault="004E0B14" w:rsidP="004E0B14">
      <w:pPr>
        <w:pStyle w:val="Bezodstpw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3D0A5A8" w14:textId="615BF4CE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 xml:space="preserve">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Empik, Smyk, </w:t>
      </w:r>
      <w:proofErr w:type="spellStart"/>
      <w:r w:rsidRPr="00072930">
        <w:rPr>
          <w:rFonts w:ascii="Arial" w:hAnsi="Arial" w:cs="Arial"/>
          <w:sz w:val="14"/>
          <w:szCs w:val="14"/>
        </w:rPr>
        <w:t>Apart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EFFF5" w14:textId="77777777" w:rsidR="00957399" w:rsidRDefault="00957399">
      <w:pPr>
        <w:spacing w:after="0" w:line="240" w:lineRule="auto"/>
      </w:pPr>
      <w:r>
        <w:separator/>
      </w:r>
    </w:p>
  </w:endnote>
  <w:endnote w:type="continuationSeparator" w:id="0">
    <w:p w14:paraId="4DECA37C" w14:textId="77777777" w:rsidR="00957399" w:rsidRDefault="00957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27E94" w14:textId="77777777" w:rsidR="00957399" w:rsidRDefault="00957399">
      <w:pPr>
        <w:spacing w:after="0" w:line="240" w:lineRule="auto"/>
      </w:pPr>
      <w:r>
        <w:separator/>
      </w:r>
    </w:p>
  </w:footnote>
  <w:footnote w:type="continuationSeparator" w:id="0">
    <w:p w14:paraId="5DDC65B7" w14:textId="77777777" w:rsidR="00957399" w:rsidRDefault="00957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9121D"/>
    <w:rsid w:val="00191CFD"/>
    <w:rsid w:val="00192764"/>
    <w:rsid w:val="001B1048"/>
    <w:rsid w:val="001B1EEE"/>
    <w:rsid w:val="001D0DD0"/>
    <w:rsid w:val="001D220A"/>
    <w:rsid w:val="001E0BC5"/>
    <w:rsid w:val="00226D40"/>
    <w:rsid w:val="00231A2F"/>
    <w:rsid w:val="00281006"/>
    <w:rsid w:val="002B5BB4"/>
    <w:rsid w:val="00304BAC"/>
    <w:rsid w:val="00333C4B"/>
    <w:rsid w:val="00334951"/>
    <w:rsid w:val="00336D4D"/>
    <w:rsid w:val="0034170D"/>
    <w:rsid w:val="00353C60"/>
    <w:rsid w:val="00377551"/>
    <w:rsid w:val="00385BEB"/>
    <w:rsid w:val="003B12D3"/>
    <w:rsid w:val="003B4D8A"/>
    <w:rsid w:val="003B7063"/>
    <w:rsid w:val="003D25CF"/>
    <w:rsid w:val="003E081C"/>
    <w:rsid w:val="004160CE"/>
    <w:rsid w:val="00437F60"/>
    <w:rsid w:val="00456001"/>
    <w:rsid w:val="00456E28"/>
    <w:rsid w:val="004754FA"/>
    <w:rsid w:val="00495B33"/>
    <w:rsid w:val="004A0083"/>
    <w:rsid w:val="004B4791"/>
    <w:rsid w:val="004D2DFB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5D9B"/>
    <w:rsid w:val="005860CE"/>
    <w:rsid w:val="00593656"/>
    <w:rsid w:val="005A288D"/>
    <w:rsid w:val="005A7D3A"/>
    <w:rsid w:val="005D474D"/>
    <w:rsid w:val="005E1B9D"/>
    <w:rsid w:val="005E5588"/>
    <w:rsid w:val="005F1828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61B50"/>
    <w:rsid w:val="00765ADC"/>
    <w:rsid w:val="00773211"/>
    <w:rsid w:val="00774BF1"/>
    <w:rsid w:val="00775BFE"/>
    <w:rsid w:val="00782C9D"/>
    <w:rsid w:val="007927C7"/>
    <w:rsid w:val="007B0C0F"/>
    <w:rsid w:val="007B100F"/>
    <w:rsid w:val="007C1529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602"/>
    <w:rsid w:val="008A1469"/>
    <w:rsid w:val="008A3261"/>
    <w:rsid w:val="008B111E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10DE"/>
    <w:rsid w:val="00972416"/>
    <w:rsid w:val="00984525"/>
    <w:rsid w:val="0099154C"/>
    <w:rsid w:val="00995A7B"/>
    <w:rsid w:val="009C0328"/>
    <w:rsid w:val="009C0941"/>
    <w:rsid w:val="009D48D4"/>
    <w:rsid w:val="009D4F81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6118"/>
    <w:rsid w:val="00A60B48"/>
    <w:rsid w:val="00A64939"/>
    <w:rsid w:val="00A67974"/>
    <w:rsid w:val="00A7716B"/>
    <w:rsid w:val="00A87283"/>
    <w:rsid w:val="00AE7BCF"/>
    <w:rsid w:val="00B11644"/>
    <w:rsid w:val="00B223D5"/>
    <w:rsid w:val="00B51731"/>
    <w:rsid w:val="00B54AFE"/>
    <w:rsid w:val="00B75868"/>
    <w:rsid w:val="00B8427A"/>
    <w:rsid w:val="00B91A67"/>
    <w:rsid w:val="00BF003E"/>
    <w:rsid w:val="00C774EB"/>
    <w:rsid w:val="00C83162"/>
    <w:rsid w:val="00CA1A7C"/>
    <w:rsid w:val="00CD5151"/>
    <w:rsid w:val="00CE0326"/>
    <w:rsid w:val="00D1250A"/>
    <w:rsid w:val="00D35559"/>
    <w:rsid w:val="00D41731"/>
    <w:rsid w:val="00D46586"/>
    <w:rsid w:val="00D6766B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EE2743"/>
    <w:rsid w:val="00F16E51"/>
    <w:rsid w:val="00F17916"/>
    <w:rsid w:val="00F44DEE"/>
    <w:rsid w:val="00F525AF"/>
    <w:rsid w:val="00F5468F"/>
    <w:rsid w:val="00F5669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jurajska@wyprzedazgarazowa.or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28</TotalTime>
  <Pages>2</Pages>
  <Words>622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2022-07-25T18:12:00Z</dcterms:created>
  <dcterms:modified xsi:type="dcterms:W3CDTF">2022-08-02T09:30:00Z</dcterms:modified>
</cp:coreProperties>
</file>